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319801" w14:textId="6F359B13" w:rsidR="007C1373" w:rsidRDefault="00367B8E">
      <w:pPr>
        <w:sectPr w:rsidR="007C1373">
          <w:headerReference w:type="default" r:id="rId8"/>
          <w:footerReference w:type="default" r:id="rId9"/>
          <w:headerReference w:type="first" r:id="rId10"/>
          <w:footerReference w:type="first" r:id="rId11"/>
          <w:pgSz w:w="12240" w:h="15840"/>
          <w:pgMar w:top="576" w:right="576" w:bottom="576" w:left="576" w:header="576" w:footer="576" w:gutter="0"/>
          <w:cols w:space="720"/>
          <w:titlePg/>
        </w:sectPr>
      </w:pPr>
      <w:r>
        <w:rPr>
          <w:noProof/>
        </w:rPr>
        <mc:AlternateContent>
          <mc:Choice Requires="wps">
            <w:drawing>
              <wp:anchor distT="0" distB="0" distL="114300" distR="114300" simplePos="0" relativeHeight="251659408" behindDoc="0" locked="0" layoutInCell="1" allowOverlap="1" wp14:anchorId="12102A6C" wp14:editId="11382A2F">
                <wp:simplePos x="0" y="0"/>
                <wp:positionH relativeFrom="page">
                  <wp:posOffset>374650</wp:posOffset>
                </wp:positionH>
                <wp:positionV relativeFrom="page">
                  <wp:posOffset>8218170</wp:posOffset>
                </wp:positionV>
                <wp:extent cx="2139950" cy="1477010"/>
                <wp:effectExtent l="0" t="0" r="0" b="21590"/>
                <wp:wrapTight wrapText="bothSides">
                  <wp:wrapPolygon edited="0">
                    <wp:start x="256" y="0"/>
                    <wp:lineTo x="256" y="21544"/>
                    <wp:lineTo x="21023" y="21544"/>
                    <wp:lineTo x="21023" y="0"/>
                    <wp:lineTo x="256" y="0"/>
                  </wp:wrapPolygon>
                </wp:wrapTight>
                <wp:docPr id="15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0" cy="147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4A0688D" w14:textId="77777777" w:rsidR="000078E5" w:rsidRDefault="000078E5" w:rsidP="007C1373">
                            <w:pPr>
                              <w:pStyle w:val="BodyText"/>
                            </w:pPr>
                            <w:r>
                              <w:t>P2 Boarding Staff</w:t>
                            </w:r>
                          </w:p>
                          <w:p w14:paraId="38D7BAAC" w14:textId="77777777" w:rsidR="000078E5" w:rsidRDefault="000078E5" w:rsidP="007C1373">
                            <w:pPr>
                              <w:pStyle w:val="BodyText"/>
                            </w:pPr>
                            <w:r>
                              <w:t>P3 What to Bring</w:t>
                            </w:r>
                          </w:p>
                          <w:p w14:paraId="47211CF8" w14:textId="77777777" w:rsidR="000078E5" w:rsidRDefault="000078E5" w:rsidP="007C1373">
                            <w:pPr>
                              <w:pStyle w:val="BodyText"/>
                            </w:pPr>
                            <w:r>
                              <w:t>P4 Evening Routine</w:t>
                            </w:r>
                          </w:p>
                          <w:p w14:paraId="5C6130AE" w14:textId="77777777" w:rsidR="000078E5" w:rsidRDefault="000078E5" w:rsidP="007C1373">
                            <w:pPr>
                              <w:pStyle w:val="BodyText"/>
                            </w:pPr>
                            <w:r>
                              <w:t>P5 Weekend Boarding</w:t>
                            </w:r>
                          </w:p>
                          <w:p w14:paraId="17957435" w14:textId="77777777" w:rsidR="000078E5" w:rsidRPr="00B047B0" w:rsidRDefault="000078E5" w:rsidP="007C1373">
                            <w:pPr>
                              <w:pStyle w:val="BodyText"/>
                            </w:pPr>
                            <w:r>
                              <w:t>P6 Other Useful Information</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8" o:spid="_x0000_s1026" type="#_x0000_t202" style="position:absolute;margin-left:29.5pt;margin-top:647.1pt;width:168.5pt;height:116.3pt;z-index:25165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" mv:complextextbox="1" filled="f" stroked="f">
                <v:textbox inset=",0,,0">
                  <w:txbxContent>
                    <w:p w14:paraId="24A0688D" w14:textId="77777777" w:rsidR="000078E5" w:rsidRDefault="000078E5" w:rsidP="007C1373">
                      <w:pPr>
                        <w:pStyle w:val="BodyText"/>
                      </w:pPr>
                      <w:r>
                        <w:t>P2 Boarding Staff</w:t>
                      </w:r>
                    </w:p>
                    <w:p w14:paraId="38D7BAAC" w14:textId="77777777" w:rsidR="000078E5" w:rsidRDefault="000078E5" w:rsidP="007C1373">
                      <w:pPr>
                        <w:pStyle w:val="BodyText"/>
                      </w:pPr>
                      <w:r>
                        <w:t>P3 What to Bring</w:t>
                      </w:r>
                    </w:p>
                    <w:p w14:paraId="47211CF8" w14:textId="77777777" w:rsidR="000078E5" w:rsidRDefault="000078E5" w:rsidP="007C1373">
                      <w:pPr>
                        <w:pStyle w:val="BodyText"/>
                      </w:pPr>
                      <w:r>
                        <w:t>P4 Evening Routine</w:t>
                      </w:r>
                    </w:p>
                    <w:p w14:paraId="5C6130AE" w14:textId="77777777" w:rsidR="000078E5" w:rsidRDefault="000078E5" w:rsidP="007C1373">
                      <w:pPr>
                        <w:pStyle w:val="BodyText"/>
                      </w:pPr>
                      <w:r>
                        <w:t>P5 Weekend Boarding</w:t>
                      </w:r>
                    </w:p>
                    <w:p w14:paraId="17957435" w14:textId="77777777" w:rsidR="000078E5" w:rsidRPr="00B047B0" w:rsidRDefault="000078E5" w:rsidP="007C1373">
                      <w:pPr>
                        <w:pStyle w:val="BodyText"/>
                      </w:pPr>
                      <w:r>
                        <w:t>P6 Other Useful Information</w:t>
                      </w:r>
                    </w:p>
                  </w:txbxContent>
                </v:textbox>
                <w10:wrap type="tight" anchorx="page" anchory="page"/>
              </v:shape>
            </w:pict>
          </mc:Fallback>
        </mc:AlternateContent>
      </w:r>
      <w:r>
        <w:rPr>
          <w:noProof/>
        </w:rPr>
        <mc:AlternateContent>
          <mc:Choice Requires="wps">
            <w:drawing>
              <wp:anchor distT="0" distB="0" distL="114300" distR="114300" simplePos="0" relativeHeight="251749520" behindDoc="0" locked="0" layoutInCell="1" allowOverlap="1" wp14:anchorId="32B70259" wp14:editId="31E1EFCB">
                <wp:simplePos x="0" y="0"/>
                <wp:positionH relativeFrom="page">
                  <wp:posOffset>2667000</wp:posOffset>
                </wp:positionH>
                <wp:positionV relativeFrom="page">
                  <wp:posOffset>8201025</wp:posOffset>
                </wp:positionV>
                <wp:extent cx="2273300" cy="1471930"/>
                <wp:effectExtent l="0" t="0" r="0" b="1270"/>
                <wp:wrapTight wrapText="bothSides">
                  <wp:wrapPolygon edited="0">
                    <wp:start x="241" y="0"/>
                    <wp:lineTo x="241" y="21246"/>
                    <wp:lineTo x="20997" y="21246"/>
                    <wp:lineTo x="20997" y="0"/>
                    <wp:lineTo x="241" y="0"/>
                  </wp:wrapPolygon>
                </wp:wrapTight>
                <wp:docPr id="2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147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87E054B" w14:textId="77777777" w:rsidR="000078E5" w:rsidRDefault="000078E5" w:rsidP="00367B8E">
                            <w:pPr>
                              <w:pStyle w:val="BodyText"/>
                            </w:pPr>
                            <w:r>
                              <w:t xml:space="preserve">P7 Expected </w:t>
                            </w:r>
                            <w:proofErr w:type="spellStart"/>
                            <w:r>
                              <w:t>Behaviour</w:t>
                            </w:r>
                            <w:proofErr w:type="spellEnd"/>
                            <w:r>
                              <w:t>, Rewards and Sanctions</w:t>
                            </w:r>
                          </w:p>
                          <w:p w14:paraId="459E0382" w14:textId="77777777" w:rsidR="000078E5" w:rsidRDefault="000078E5" w:rsidP="00367B8E">
                            <w:pPr>
                              <w:pStyle w:val="BodyText"/>
                            </w:pPr>
                            <w:r>
                              <w:t>P8 Activities</w:t>
                            </w:r>
                          </w:p>
                          <w:p w14:paraId="59F97654" w14:textId="77777777" w:rsidR="000078E5" w:rsidRDefault="000078E5" w:rsidP="00367B8E">
                            <w:pPr>
                              <w:pStyle w:val="BodyText"/>
                            </w:pPr>
                            <w:proofErr w:type="gramStart"/>
                            <w:r>
                              <w:t>P9 Why board?</w:t>
                            </w:r>
                            <w:proofErr w:type="gramEnd"/>
                          </w:p>
                          <w:p w14:paraId="523D6821" w14:textId="77777777" w:rsidR="000078E5" w:rsidRDefault="000078E5" w:rsidP="00367B8E">
                            <w:pPr>
                              <w:pStyle w:val="BodyText"/>
                            </w:pPr>
                            <w:r>
                              <w:t>P10 Sleep and Other Info!</w:t>
                            </w:r>
                          </w:p>
                          <w:p w14:paraId="18D09E3F" w14:textId="77777777" w:rsidR="000078E5" w:rsidRDefault="000078E5" w:rsidP="00367B8E">
                            <w:pPr>
                              <w:pStyle w:val="BodyText"/>
                            </w:pPr>
                          </w:p>
                          <w:p w14:paraId="16538BB7" w14:textId="77777777" w:rsidR="000078E5" w:rsidRPr="00B047B0" w:rsidRDefault="000078E5" w:rsidP="00367B8E">
                            <w:pPr>
                              <w:pStyle w:val="BodyText"/>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10pt;margin-top:645.75pt;width:179pt;height:115.9pt;z-index:25174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" mv:complextextbox="1" filled="f" stroked="f">
                <v:textbox inset=",0,,0">
                  <w:txbxContent>
                    <w:p w14:paraId="687E054B" w14:textId="77777777" w:rsidR="000078E5" w:rsidRDefault="000078E5" w:rsidP="00367B8E">
                      <w:pPr>
                        <w:pStyle w:val="BodyText"/>
                      </w:pPr>
                      <w:r>
                        <w:t xml:space="preserve">P7 Expected </w:t>
                      </w:r>
                      <w:proofErr w:type="spellStart"/>
                      <w:r>
                        <w:t>Behaviour</w:t>
                      </w:r>
                      <w:proofErr w:type="spellEnd"/>
                      <w:r>
                        <w:t>, Rewards and Sanctions</w:t>
                      </w:r>
                    </w:p>
                    <w:p w14:paraId="459E0382" w14:textId="77777777" w:rsidR="000078E5" w:rsidRDefault="000078E5" w:rsidP="00367B8E">
                      <w:pPr>
                        <w:pStyle w:val="BodyText"/>
                      </w:pPr>
                      <w:r>
                        <w:t>P8 Activities</w:t>
                      </w:r>
                    </w:p>
                    <w:p w14:paraId="59F97654" w14:textId="77777777" w:rsidR="000078E5" w:rsidRDefault="000078E5" w:rsidP="00367B8E">
                      <w:pPr>
                        <w:pStyle w:val="BodyText"/>
                      </w:pPr>
                      <w:proofErr w:type="gramStart"/>
                      <w:r>
                        <w:t>P9 Why board?</w:t>
                      </w:r>
                      <w:proofErr w:type="gramEnd"/>
                    </w:p>
                    <w:p w14:paraId="523D6821" w14:textId="77777777" w:rsidR="000078E5" w:rsidRDefault="000078E5" w:rsidP="00367B8E">
                      <w:pPr>
                        <w:pStyle w:val="BodyText"/>
                      </w:pPr>
                      <w:r>
                        <w:t>P10 Sleep and Other Info!</w:t>
                      </w:r>
                    </w:p>
                    <w:p w14:paraId="18D09E3F" w14:textId="77777777" w:rsidR="000078E5" w:rsidRDefault="000078E5" w:rsidP="00367B8E">
                      <w:pPr>
                        <w:pStyle w:val="BodyText"/>
                      </w:pPr>
                    </w:p>
                    <w:p w14:paraId="16538BB7" w14:textId="77777777" w:rsidR="000078E5" w:rsidRPr="00B047B0" w:rsidRDefault="000078E5" w:rsidP="00367B8E">
                      <w:pPr>
                        <w:pStyle w:val="BodyText"/>
                      </w:pPr>
                    </w:p>
                  </w:txbxContent>
                </v:textbox>
                <w10:wrap type="tight" anchorx="page" anchory="page"/>
              </v:shape>
            </w:pict>
          </mc:Fallback>
        </mc:AlternateContent>
      </w:r>
      <w:r>
        <w:rPr>
          <w:noProof/>
        </w:rPr>
        <mc:AlternateContent>
          <mc:Choice Requires="wps">
            <w:drawing>
              <wp:anchor distT="0" distB="0" distL="114300" distR="114300" simplePos="0" relativeHeight="251658262" behindDoc="0" locked="0" layoutInCell="1" allowOverlap="1" wp14:anchorId="43B901F5" wp14:editId="2B8CEB39">
                <wp:simplePos x="0" y="0"/>
                <wp:positionH relativeFrom="page">
                  <wp:posOffset>2584450</wp:posOffset>
                </wp:positionH>
                <wp:positionV relativeFrom="page">
                  <wp:posOffset>8303260</wp:posOffset>
                </wp:positionV>
                <wp:extent cx="0" cy="1280160"/>
                <wp:effectExtent l="0" t="0" r="25400" b="15240"/>
                <wp:wrapNone/>
                <wp:docPr id="16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bg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3.5pt,653.8pt" to="203.5pt,75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" strokecolor="#bbdd89 [1950]" strokeweight="1pt">
                <v:shadow opacity="22938f" mv:blur="38100f" offset="0,2pt"/>
                <w10:wrap anchorx="page" anchory="page"/>
              </v:line>
            </w:pict>
          </mc:Fallback>
        </mc:AlternateContent>
      </w:r>
      <w:r w:rsidR="0096222B">
        <w:rPr>
          <w:noProof/>
        </w:rPr>
        <mc:AlternateContent>
          <mc:Choice Requires="wps">
            <w:drawing>
              <wp:anchor distT="0" distB="0" distL="114300" distR="114300" simplePos="0" relativeHeight="251669648" behindDoc="0" locked="0" layoutInCell="1" allowOverlap="1" wp14:anchorId="5828ADAA" wp14:editId="2B9B494C">
                <wp:simplePos x="0" y="0"/>
                <wp:positionH relativeFrom="page">
                  <wp:posOffset>358140</wp:posOffset>
                </wp:positionH>
                <wp:positionV relativeFrom="page">
                  <wp:posOffset>5109210</wp:posOffset>
                </wp:positionV>
                <wp:extent cx="4518025" cy="2791460"/>
                <wp:effectExtent l="0" t="0" r="0" b="2540"/>
                <wp:wrapThrough wrapText="bothSides">
                  <wp:wrapPolygon edited="0">
                    <wp:start x="121" y="0"/>
                    <wp:lineTo x="121" y="21423"/>
                    <wp:lineTo x="21372" y="21423"/>
                    <wp:lineTo x="21372" y="0"/>
                    <wp:lineTo x="121" y="0"/>
                  </wp:wrapPolygon>
                </wp:wrapThrough>
                <wp:docPr id="22" name="Text Box 22"/>
                <wp:cNvGraphicFramePr/>
                <a:graphic xmlns:a="http://schemas.openxmlformats.org/drawingml/2006/main">
                  <a:graphicData uri="http://schemas.microsoft.com/office/word/2010/wordprocessingShape">
                    <wps:wsp>
                      <wps:cNvSpPr txBox="1"/>
                      <wps:spPr>
                        <a:xfrm>
                          <a:off x="0" y="0"/>
                          <a:ext cx="4518025" cy="2791460"/>
                        </a:xfrm>
                        <a:prstGeom prst="rect">
                          <a:avLst/>
                        </a:prstGeom>
                        <a:noFill/>
                        <a:ln>
                          <a:noFill/>
                        </a:ln>
                        <a:effectLst/>
                        <a:extLst>
                          <a:ext uri="{C572A759-6A51-4108-AA02-DFA0A04FC94B}">
                            <ma14:wrappingTextBoxFlag xmlns:ma14="http://schemas.microsoft.com/office/mac/drawingml/2011/main" val="1"/>
                          </a:ext>
                        </a:extLst>
                      </wps:spPr>
                      <wps:txbx>
                        <w:txbxContent>
                          <w:p w14:paraId="57E94AED" w14:textId="77777777" w:rsidR="000078E5" w:rsidRDefault="000078E5" w:rsidP="00C8184D">
                            <w:pPr>
                              <w:jc w:val="both"/>
                            </w:pPr>
                            <w:r>
                              <w:t xml:space="preserve">We have several different types of boarding at Orwell Park! There are three main types: </w:t>
                            </w:r>
                          </w:p>
                          <w:p w14:paraId="2BEC3B11" w14:textId="77777777" w:rsidR="000078E5" w:rsidRDefault="000078E5" w:rsidP="00C8184D">
                            <w:pPr>
                              <w:jc w:val="both"/>
                            </w:pPr>
                          </w:p>
                          <w:p w14:paraId="20A2D445" w14:textId="77777777" w:rsidR="000078E5" w:rsidRDefault="000078E5" w:rsidP="00C8184D">
                            <w:pPr>
                              <w:jc w:val="both"/>
                            </w:pPr>
                            <w:r>
                              <w:t xml:space="preserve">Full (Seven days a week) </w:t>
                            </w:r>
                          </w:p>
                          <w:p w14:paraId="21B60D6C" w14:textId="77777777" w:rsidR="000078E5" w:rsidRDefault="000078E5" w:rsidP="00C8184D">
                            <w:pPr>
                              <w:jc w:val="both"/>
                            </w:pPr>
                            <w:r>
                              <w:t xml:space="preserve">Weekly (four or five nights a week) </w:t>
                            </w:r>
                          </w:p>
                          <w:p w14:paraId="602D9E1B" w14:textId="77777777" w:rsidR="000078E5" w:rsidRDefault="000078E5" w:rsidP="00C8184D">
                            <w:pPr>
                              <w:jc w:val="both"/>
                            </w:pPr>
                            <w:r>
                              <w:t>Flexi (from 1-3 nights a week)</w:t>
                            </w:r>
                            <w:r w:rsidRPr="00935A0D">
                              <w:t xml:space="preserve"> </w:t>
                            </w:r>
                          </w:p>
                          <w:p w14:paraId="511762A6" w14:textId="77777777" w:rsidR="000078E5" w:rsidRDefault="000078E5" w:rsidP="00C8184D">
                            <w:pPr>
                              <w:jc w:val="both"/>
                            </w:pPr>
                          </w:p>
                          <w:p w14:paraId="09306947" w14:textId="77777777" w:rsidR="000078E5" w:rsidRDefault="000078E5" w:rsidP="00C8184D">
                            <w:pPr>
                              <w:jc w:val="both"/>
                            </w:pPr>
                            <w:r>
                              <w:t xml:space="preserve">At the end of the previous term, a letter is sent to all parents asking if you would like your child to board. You then need to fill in the form and return it to the school office by a given deadline. </w:t>
                            </w:r>
                          </w:p>
                          <w:p w14:paraId="21437CA5" w14:textId="77777777" w:rsidR="000078E5" w:rsidRDefault="000078E5" w:rsidP="00C8184D">
                            <w:pPr>
                              <w:jc w:val="both"/>
                            </w:pPr>
                          </w:p>
                          <w:p w14:paraId="35119418" w14:textId="77777777" w:rsidR="000078E5" w:rsidRDefault="000078E5" w:rsidP="00C8184D">
                            <w:pPr>
                              <w:jc w:val="both"/>
                            </w:pPr>
                            <w:r>
                              <w:t xml:space="preserve">Parents are asked to select boarding nights prior to the end of the previous term as these are billed in advance. Any questions on this should be directed to Jo Coventry, Head of Boarding or Martin O’Brien, Head of Boys’ Boarding. </w:t>
                            </w:r>
                          </w:p>
                          <w:p w14:paraId="7E6B2180" w14:textId="77777777" w:rsidR="000078E5" w:rsidRDefault="000078E5" w:rsidP="00C8184D">
                            <w:pPr>
                              <w:jc w:val="both"/>
                            </w:pPr>
                          </w:p>
                          <w:p w14:paraId="6EF121F6" w14:textId="77777777" w:rsidR="000078E5" w:rsidRDefault="000078E5" w:rsidP="00C8184D">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8" type="#_x0000_t202" style="position:absolute;margin-left:28.2pt;margin-top:402.3pt;width:355.75pt;height:219.8pt;z-index:25166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" mv:complextextbox="1" filled="f" stroked="f">
                <v:textbox>
                  <w:txbxContent>
                    <w:p w14:paraId="57E94AED" w14:textId="77777777" w:rsidR="000078E5" w:rsidRDefault="000078E5" w:rsidP="00C8184D">
                      <w:pPr>
                        <w:jc w:val="both"/>
                      </w:pPr>
                      <w:r>
                        <w:t xml:space="preserve">We have several different types of boarding at Orwell Park! There are three main types: </w:t>
                      </w:r>
                    </w:p>
                    <w:p w14:paraId="2BEC3B11" w14:textId="77777777" w:rsidR="000078E5" w:rsidRDefault="000078E5" w:rsidP="00C8184D">
                      <w:pPr>
                        <w:jc w:val="both"/>
                      </w:pPr>
                    </w:p>
                    <w:p w14:paraId="20A2D445" w14:textId="77777777" w:rsidR="000078E5" w:rsidRDefault="000078E5" w:rsidP="00C8184D">
                      <w:pPr>
                        <w:jc w:val="both"/>
                      </w:pPr>
                      <w:r>
                        <w:t xml:space="preserve">Full (Seven days a week) </w:t>
                      </w:r>
                    </w:p>
                    <w:p w14:paraId="21B60D6C" w14:textId="77777777" w:rsidR="000078E5" w:rsidRDefault="000078E5" w:rsidP="00C8184D">
                      <w:pPr>
                        <w:jc w:val="both"/>
                      </w:pPr>
                      <w:r>
                        <w:t xml:space="preserve">Weekly (four or five nights a week) </w:t>
                      </w:r>
                    </w:p>
                    <w:p w14:paraId="602D9E1B" w14:textId="77777777" w:rsidR="000078E5" w:rsidRDefault="000078E5" w:rsidP="00C8184D">
                      <w:pPr>
                        <w:jc w:val="both"/>
                      </w:pPr>
                      <w:r>
                        <w:t>Flexi (from 1-3 nights a week)</w:t>
                      </w:r>
                      <w:r w:rsidRPr="00935A0D">
                        <w:t xml:space="preserve"> </w:t>
                      </w:r>
                    </w:p>
                    <w:p w14:paraId="511762A6" w14:textId="77777777" w:rsidR="000078E5" w:rsidRDefault="000078E5" w:rsidP="00C8184D">
                      <w:pPr>
                        <w:jc w:val="both"/>
                      </w:pPr>
                    </w:p>
                    <w:p w14:paraId="09306947" w14:textId="77777777" w:rsidR="000078E5" w:rsidRDefault="000078E5" w:rsidP="00C8184D">
                      <w:pPr>
                        <w:jc w:val="both"/>
                      </w:pPr>
                      <w:r>
                        <w:t xml:space="preserve">At the end of the previous term, a letter is sent to all parents asking if you would like your child to board. You then need to fill in the form and return it to the school office by a given deadline. </w:t>
                      </w:r>
                    </w:p>
                    <w:p w14:paraId="21437CA5" w14:textId="77777777" w:rsidR="000078E5" w:rsidRDefault="000078E5" w:rsidP="00C8184D">
                      <w:pPr>
                        <w:jc w:val="both"/>
                      </w:pPr>
                    </w:p>
                    <w:p w14:paraId="35119418" w14:textId="77777777" w:rsidR="000078E5" w:rsidRDefault="000078E5" w:rsidP="00C8184D">
                      <w:pPr>
                        <w:jc w:val="both"/>
                      </w:pPr>
                      <w:r>
                        <w:t xml:space="preserve">Parents are asked to select boarding nights prior to the end of the previous term as these are billed in advance. Any questions on this should be directed to Jo Coventry, Head of Boarding or Martin O’Brien, Head of Boys’ Boarding. </w:t>
                      </w:r>
                    </w:p>
                    <w:p w14:paraId="7E6B2180" w14:textId="77777777" w:rsidR="000078E5" w:rsidRDefault="000078E5" w:rsidP="00C8184D">
                      <w:pPr>
                        <w:jc w:val="both"/>
                      </w:pPr>
                    </w:p>
                    <w:p w14:paraId="6EF121F6" w14:textId="77777777" w:rsidR="000078E5" w:rsidRDefault="000078E5" w:rsidP="00C8184D">
                      <w:pPr>
                        <w:jc w:val="both"/>
                      </w:pPr>
                    </w:p>
                  </w:txbxContent>
                </v:textbox>
                <w10:wrap type="through" anchorx="page" anchory="page"/>
              </v:shape>
            </w:pict>
          </mc:Fallback>
        </mc:AlternateContent>
      </w:r>
      <w:r w:rsidR="0096222B">
        <w:rPr>
          <w:noProof/>
        </w:rPr>
        <w:drawing>
          <wp:anchor distT="0" distB="0" distL="114300" distR="114300" simplePos="0" relativeHeight="251663504" behindDoc="0" locked="0" layoutInCell="1" allowOverlap="1" wp14:anchorId="7F57A9B8" wp14:editId="6116F220">
            <wp:simplePos x="0" y="0"/>
            <wp:positionH relativeFrom="page">
              <wp:posOffset>2793365</wp:posOffset>
            </wp:positionH>
            <wp:positionV relativeFrom="page">
              <wp:posOffset>2936875</wp:posOffset>
            </wp:positionV>
            <wp:extent cx="1800225" cy="2007235"/>
            <wp:effectExtent l="330200" t="279400" r="358775" b="354965"/>
            <wp:wrapThrough wrapText="bothSides">
              <wp:wrapPolygon edited="0">
                <wp:start x="-1739" y="-947"/>
                <wp:lineTo x="-2807" y="-187"/>
                <wp:lineTo x="-1698" y="8541"/>
                <wp:lineTo x="-2891" y="8766"/>
                <wp:lineTo x="-1676" y="21943"/>
                <wp:lineTo x="16625" y="22966"/>
                <wp:lineTo x="21412" y="23461"/>
                <wp:lineTo x="22605" y="23237"/>
                <wp:lineTo x="22778" y="22646"/>
                <wp:lineTo x="23271" y="12778"/>
                <wp:lineTo x="22623" y="-3299"/>
                <wp:lineTo x="14492" y="-3444"/>
                <wp:lineTo x="945" y="-1452"/>
                <wp:lineTo x="-1739" y="-947"/>
              </wp:wrapPolygon>
            </wp:wrapThrough>
            <wp:docPr id="2" name="Picture 2" descr="Macintosh HD:Users:joannacoventry:Google Drive:Boarding Team:PHOTOS:BOYS DORMS FEB 2014:BOYS DORM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 descr="Macintosh HD:Users:joannacoventry:Google Drive:Boarding Team:PHOTOS:BOYS DORMS FEB 2014:BOYS DORMS 4.jpg"/>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rot="711281">
                      <a:off x="0" y="0"/>
                      <a:ext cx="1800225" cy="2007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30C5">
        <w:rPr>
          <w:noProof/>
        </w:rPr>
        <w:drawing>
          <wp:anchor distT="0" distB="0" distL="114300" distR="114300" simplePos="0" relativeHeight="251658368" behindDoc="0" locked="0" layoutInCell="1" allowOverlap="1" wp14:anchorId="4853A03F" wp14:editId="4B377CEF">
            <wp:simplePos x="0" y="0"/>
            <wp:positionH relativeFrom="page">
              <wp:posOffset>5434965</wp:posOffset>
            </wp:positionH>
            <wp:positionV relativeFrom="page">
              <wp:posOffset>8208010</wp:posOffset>
            </wp:positionV>
            <wp:extent cx="1920240" cy="1280160"/>
            <wp:effectExtent l="203200" t="228600" r="289560" b="320040"/>
            <wp:wrapTight wrapText="bothSides">
              <wp:wrapPolygon edited="0">
                <wp:start x="21235" y="-2326"/>
                <wp:lineTo x="-1247" y="-5361"/>
                <wp:lineTo x="-2182" y="8282"/>
                <wp:lineTo x="-1863" y="20394"/>
                <wp:lineTo x="-1303" y="24789"/>
                <wp:lineTo x="2677" y="25402"/>
                <wp:lineTo x="3019" y="24593"/>
                <wp:lineTo x="13936" y="24553"/>
                <wp:lineTo x="14220" y="24597"/>
                <wp:lineTo x="24067" y="19221"/>
                <wp:lineTo x="23865" y="5404"/>
                <wp:lineTo x="23509" y="-1975"/>
                <wp:lineTo x="21235" y="-2326"/>
              </wp:wrapPolygon>
            </wp:wrapTight>
            <wp:docPr id="17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178" descr="::spring images:GS101007.jpg"/>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rot="21247942">
                      <a:off x="0" y="0"/>
                      <a:ext cx="1920240" cy="1280160"/>
                    </a:xfrm>
                    <a:prstGeom prst="rect">
                      <a:avLst/>
                    </a:prstGeom>
                    <a:noFill/>
                    <a:ln w="76200" cap="flat" cmpd="sng" algn="ctr">
                      <a:solidFill>
                        <a:schemeClr val="bg1"/>
                      </a:solidFill>
                      <a:prstDash val="solid"/>
                      <a:miter lim="800000"/>
                      <a:headEnd type="none" w="med" len="med"/>
                      <a:tailEnd type="none" w="med" len="med"/>
                    </a:ln>
                    <a:effectLst>
                      <a:outerShdw blurRad="88900" dist="63500" dir="2700000">
                        <a:srgbClr val="000000">
                          <a:alpha val="40000"/>
                        </a:srgbClr>
                      </a:outerShdw>
                    </a:effectLst>
                  </pic:spPr>
                </pic:pic>
              </a:graphicData>
            </a:graphic>
            <wp14:sizeRelH relativeFrom="margin">
              <wp14:pctWidth>0</wp14:pctWidth>
            </wp14:sizeRelH>
          </wp:anchor>
        </w:drawing>
      </w:r>
      <w:r w:rsidR="002730C5">
        <w:rPr>
          <w:noProof/>
        </w:rPr>
        <mc:AlternateContent>
          <mc:Choice Requires="wps">
            <w:drawing>
              <wp:anchor distT="0" distB="0" distL="114300" distR="114300" simplePos="0" relativeHeight="251667600" behindDoc="0" locked="0" layoutInCell="1" allowOverlap="1" wp14:anchorId="2AC0B3D1" wp14:editId="3DBF2E58">
                <wp:simplePos x="0" y="0"/>
                <wp:positionH relativeFrom="page">
                  <wp:posOffset>5053965</wp:posOffset>
                </wp:positionH>
                <wp:positionV relativeFrom="page">
                  <wp:posOffset>3625850</wp:posOffset>
                </wp:positionV>
                <wp:extent cx="2343150" cy="4834890"/>
                <wp:effectExtent l="0" t="0" r="0" b="0"/>
                <wp:wrapThrough wrapText="bothSides">
                  <wp:wrapPolygon edited="0">
                    <wp:start x="234" y="0"/>
                    <wp:lineTo x="234" y="21447"/>
                    <wp:lineTo x="21073" y="21447"/>
                    <wp:lineTo x="21073" y="0"/>
                    <wp:lineTo x="234" y="0"/>
                  </wp:wrapPolygon>
                </wp:wrapThrough>
                <wp:docPr id="1" name="Text Box 1"/>
                <wp:cNvGraphicFramePr/>
                <a:graphic xmlns:a="http://schemas.openxmlformats.org/drawingml/2006/main">
                  <a:graphicData uri="http://schemas.microsoft.com/office/word/2010/wordprocessingShape">
                    <wps:wsp>
                      <wps:cNvSpPr txBox="1"/>
                      <wps:spPr>
                        <a:xfrm>
                          <a:off x="0" y="0"/>
                          <a:ext cx="2343150" cy="4834890"/>
                        </a:xfrm>
                        <a:prstGeom prst="rect">
                          <a:avLst/>
                        </a:prstGeom>
                        <a:noFill/>
                        <a:ln>
                          <a:noFill/>
                        </a:ln>
                        <a:effectLst/>
                        <a:extLst>
                          <a:ext uri="{C572A759-6A51-4108-AA02-DFA0A04FC94B}">
                            <ma14:wrappingTextBoxFlag xmlns:ma14="http://schemas.microsoft.com/office/mac/drawingml/2011/main" val="1"/>
                          </a:ext>
                        </a:extLst>
                      </wps:spPr>
                      <wps:txbx>
                        <w:txbxContent>
                          <w:p w14:paraId="1E00DB5D" w14:textId="77777777" w:rsidR="000078E5" w:rsidRDefault="000078E5" w:rsidP="00C8184D">
                            <w:pPr>
                              <w:ind w:left="142"/>
                              <w:jc w:val="both"/>
                            </w:pPr>
                            <w:r>
                              <w:t xml:space="preserve">The following things should be taken into account when thinking about your child’s boarding needs: </w:t>
                            </w:r>
                          </w:p>
                          <w:p w14:paraId="21EC4585" w14:textId="77777777" w:rsidR="000078E5" w:rsidRDefault="000078E5" w:rsidP="00C8184D">
                            <w:pPr>
                              <w:ind w:left="142"/>
                              <w:jc w:val="both"/>
                            </w:pPr>
                          </w:p>
                          <w:p w14:paraId="0033C4C7" w14:textId="77777777" w:rsidR="000078E5" w:rsidRDefault="000078E5" w:rsidP="00C8184D">
                            <w:pPr>
                              <w:pStyle w:val="ListParagraph"/>
                              <w:numPr>
                                <w:ilvl w:val="0"/>
                                <w:numId w:val="3"/>
                              </w:numPr>
                              <w:ind w:left="142" w:firstLine="0"/>
                              <w:jc w:val="both"/>
                            </w:pPr>
                            <w:proofErr w:type="gramStart"/>
                            <w:r>
                              <w:t>Year 3s don’t</w:t>
                            </w:r>
                            <w:proofErr w:type="gramEnd"/>
                            <w:r>
                              <w:t xml:space="preserve"> board on Friday nights as there is no Saturday school for them.</w:t>
                            </w:r>
                          </w:p>
                          <w:p w14:paraId="5D10C861" w14:textId="77777777" w:rsidR="000078E5" w:rsidRDefault="000078E5" w:rsidP="00C8184D">
                            <w:pPr>
                              <w:pStyle w:val="ListParagraph"/>
                              <w:ind w:left="142"/>
                              <w:jc w:val="both"/>
                            </w:pPr>
                          </w:p>
                          <w:p w14:paraId="67E41305" w14:textId="77777777" w:rsidR="000078E5" w:rsidRDefault="000078E5" w:rsidP="00C8184D">
                            <w:pPr>
                              <w:pStyle w:val="ListParagraph"/>
                              <w:numPr>
                                <w:ilvl w:val="0"/>
                                <w:numId w:val="3"/>
                              </w:numPr>
                              <w:ind w:left="142" w:firstLine="0"/>
                              <w:jc w:val="both"/>
                            </w:pPr>
                            <w:r>
                              <w:t xml:space="preserve">If you wish for your child to board on a Friday night, they need to do at least one other night in the week as well. </w:t>
                            </w:r>
                          </w:p>
                          <w:p w14:paraId="33BA909E" w14:textId="77777777" w:rsidR="000078E5" w:rsidRDefault="000078E5" w:rsidP="00C8184D">
                            <w:pPr>
                              <w:ind w:left="142"/>
                              <w:jc w:val="both"/>
                            </w:pPr>
                          </w:p>
                          <w:p w14:paraId="174AC329" w14:textId="77777777" w:rsidR="000078E5" w:rsidRDefault="000078E5" w:rsidP="00C8184D">
                            <w:pPr>
                              <w:pStyle w:val="ListParagraph"/>
                              <w:numPr>
                                <w:ilvl w:val="0"/>
                                <w:numId w:val="3"/>
                              </w:numPr>
                              <w:ind w:left="142" w:firstLine="0"/>
                              <w:jc w:val="both"/>
                            </w:pPr>
                            <w:r>
                              <w:t xml:space="preserve">Tuesdays, Thursdays and Fridays are our busiest nights. Mondays and Wednesdays tend to be quieter. Different children prefer different nights and some prefer the contrast between nights! </w:t>
                            </w:r>
                          </w:p>
                          <w:p w14:paraId="2A2DB37E" w14:textId="77777777" w:rsidR="000078E5" w:rsidRDefault="000078E5" w:rsidP="00C8184D">
                            <w:pPr>
                              <w:ind w:left="142"/>
                              <w:jc w:val="both"/>
                            </w:pPr>
                          </w:p>
                          <w:p w14:paraId="364BBA12" w14:textId="77777777" w:rsidR="000078E5" w:rsidRDefault="000078E5" w:rsidP="00C8184D">
                            <w:pPr>
                              <w:pStyle w:val="ListParagraph"/>
                              <w:numPr>
                                <w:ilvl w:val="0"/>
                                <w:numId w:val="3"/>
                              </w:numPr>
                              <w:ind w:left="142" w:firstLine="0"/>
                              <w:jc w:val="both"/>
                            </w:pPr>
                            <w:r>
                              <w:t xml:space="preserve">Once nights are chosen, </w:t>
                            </w:r>
                            <w:proofErr w:type="gramStart"/>
                            <w:r>
                              <w:t>your child will have their</w:t>
                            </w:r>
                            <w:proofErr w:type="gramEnd"/>
                            <w:r>
                              <w:t xml:space="preserve"> own bed for those nights. </w:t>
                            </w:r>
                          </w:p>
                          <w:p w14:paraId="122E2174" w14:textId="77777777" w:rsidR="000078E5" w:rsidRDefault="000078E5" w:rsidP="00C8184D">
                            <w:pPr>
                              <w:ind w:left="142"/>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margin-left:397.95pt;margin-top:285.5pt;width:184.5pt;height:380.7pt;z-index:25166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" mv:complextextbox="1" filled="f" stroked="f">
                <v:textbox>
                  <w:txbxContent>
                    <w:p w14:paraId="1E00DB5D" w14:textId="77777777" w:rsidR="000078E5" w:rsidRDefault="000078E5" w:rsidP="00C8184D">
                      <w:pPr>
                        <w:ind w:left="142"/>
                        <w:jc w:val="both"/>
                      </w:pPr>
                      <w:r>
                        <w:t xml:space="preserve">The following things should be taken into account when thinking about your child’s boarding needs: </w:t>
                      </w:r>
                    </w:p>
                    <w:p w14:paraId="21EC4585" w14:textId="77777777" w:rsidR="000078E5" w:rsidRDefault="000078E5" w:rsidP="00C8184D">
                      <w:pPr>
                        <w:ind w:left="142"/>
                        <w:jc w:val="both"/>
                      </w:pPr>
                    </w:p>
                    <w:p w14:paraId="0033C4C7" w14:textId="77777777" w:rsidR="000078E5" w:rsidRDefault="000078E5" w:rsidP="00C8184D">
                      <w:pPr>
                        <w:pStyle w:val="ListParagraph"/>
                        <w:numPr>
                          <w:ilvl w:val="0"/>
                          <w:numId w:val="3"/>
                        </w:numPr>
                        <w:ind w:left="142" w:firstLine="0"/>
                        <w:jc w:val="both"/>
                      </w:pPr>
                      <w:proofErr w:type="gramStart"/>
                      <w:r>
                        <w:t>Year 3s don’t</w:t>
                      </w:r>
                      <w:proofErr w:type="gramEnd"/>
                      <w:r>
                        <w:t xml:space="preserve"> board on Friday nights as there is no Saturday school for them.</w:t>
                      </w:r>
                    </w:p>
                    <w:p w14:paraId="5D10C861" w14:textId="77777777" w:rsidR="000078E5" w:rsidRDefault="000078E5" w:rsidP="00C8184D">
                      <w:pPr>
                        <w:pStyle w:val="ListParagraph"/>
                        <w:ind w:left="142"/>
                        <w:jc w:val="both"/>
                      </w:pPr>
                    </w:p>
                    <w:p w14:paraId="67E41305" w14:textId="77777777" w:rsidR="000078E5" w:rsidRDefault="000078E5" w:rsidP="00C8184D">
                      <w:pPr>
                        <w:pStyle w:val="ListParagraph"/>
                        <w:numPr>
                          <w:ilvl w:val="0"/>
                          <w:numId w:val="3"/>
                        </w:numPr>
                        <w:ind w:left="142" w:firstLine="0"/>
                        <w:jc w:val="both"/>
                      </w:pPr>
                      <w:r>
                        <w:t xml:space="preserve">If you wish for your child to board on a Friday night, they need to do at least one other night in the week as well. </w:t>
                      </w:r>
                    </w:p>
                    <w:p w14:paraId="33BA909E" w14:textId="77777777" w:rsidR="000078E5" w:rsidRDefault="000078E5" w:rsidP="00C8184D">
                      <w:pPr>
                        <w:ind w:left="142"/>
                        <w:jc w:val="both"/>
                      </w:pPr>
                    </w:p>
                    <w:p w14:paraId="174AC329" w14:textId="77777777" w:rsidR="000078E5" w:rsidRDefault="000078E5" w:rsidP="00C8184D">
                      <w:pPr>
                        <w:pStyle w:val="ListParagraph"/>
                        <w:numPr>
                          <w:ilvl w:val="0"/>
                          <w:numId w:val="3"/>
                        </w:numPr>
                        <w:ind w:left="142" w:firstLine="0"/>
                        <w:jc w:val="both"/>
                      </w:pPr>
                      <w:r>
                        <w:t xml:space="preserve">Tuesdays, Thursdays and Fridays are our busiest nights. Mondays and Wednesdays tend to be quieter. Different children prefer different nights and some prefer the contrast between nights! </w:t>
                      </w:r>
                    </w:p>
                    <w:p w14:paraId="2A2DB37E" w14:textId="77777777" w:rsidR="000078E5" w:rsidRDefault="000078E5" w:rsidP="00C8184D">
                      <w:pPr>
                        <w:ind w:left="142"/>
                        <w:jc w:val="both"/>
                      </w:pPr>
                    </w:p>
                    <w:p w14:paraId="364BBA12" w14:textId="77777777" w:rsidR="000078E5" w:rsidRDefault="000078E5" w:rsidP="00C8184D">
                      <w:pPr>
                        <w:pStyle w:val="ListParagraph"/>
                        <w:numPr>
                          <w:ilvl w:val="0"/>
                          <w:numId w:val="3"/>
                        </w:numPr>
                        <w:ind w:left="142" w:firstLine="0"/>
                        <w:jc w:val="both"/>
                      </w:pPr>
                      <w:r>
                        <w:t xml:space="preserve">Once nights are chosen, </w:t>
                      </w:r>
                      <w:proofErr w:type="gramStart"/>
                      <w:r>
                        <w:t>your child will have their</w:t>
                      </w:r>
                      <w:proofErr w:type="gramEnd"/>
                      <w:r>
                        <w:t xml:space="preserve"> own bed for those nights. </w:t>
                      </w:r>
                    </w:p>
                    <w:p w14:paraId="122E2174" w14:textId="77777777" w:rsidR="000078E5" w:rsidRDefault="000078E5" w:rsidP="00C8184D">
                      <w:pPr>
                        <w:ind w:left="142"/>
                        <w:jc w:val="both"/>
                      </w:pPr>
                    </w:p>
                  </w:txbxContent>
                </v:textbox>
                <w10:wrap type="through" anchorx="page" anchory="page"/>
              </v:shape>
            </w:pict>
          </mc:Fallback>
        </mc:AlternateContent>
      </w:r>
      <w:r w:rsidR="002730C5">
        <w:rPr>
          <w:noProof/>
        </w:rPr>
        <mc:AlternateContent>
          <mc:Choice Requires="wps">
            <w:drawing>
              <wp:anchor distT="0" distB="0" distL="114300" distR="114300" simplePos="0" relativeHeight="251658248" behindDoc="0" locked="0" layoutInCell="1" allowOverlap="1" wp14:anchorId="6A61C281" wp14:editId="436FB537">
                <wp:simplePos x="0" y="0"/>
                <wp:positionH relativeFrom="page">
                  <wp:posOffset>5064125</wp:posOffset>
                </wp:positionH>
                <wp:positionV relativeFrom="page">
                  <wp:posOffset>3216910</wp:posOffset>
                </wp:positionV>
                <wp:extent cx="2352040" cy="408940"/>
                <wp:effectExtent l="0" t="0" r="0" b="22860"/>
                <wp:wrapTight wrapText="bothSides">
                  <wp:wrapPolygon edited="0">
                    <wp:start x="233" y="0"/>
                    <wp:lineTo x="233" y="21466"/>
                    <wp:lineTo x="20994" y="21466"/>
                    <wp:lineTo x="20994" y="0"/>
                    <wp:lineTo x="233" y="0"/>
                  </wp:wrapPolygon>
                </wp:wrapTight>
                <wp:docPr id="16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11DF98D" w14:textId="77777777" w:rsidR="000078E5" w:rsidRPr="0022146B" w:rsidRDefault="000078E5" w:rsidP="007C1373">
                            <w:pPr>
                              <w:pStyle w:val="Heading1"/>
                              <w:rPr>
                                <w:b/>
                                <w:sz w:val="28"/>
                                <w:szCs w:val="28"/>
                              </w:rPr>
                            </w:pPr>
                            <w:r w:rsidRPr="0022146B">
                              <w:rPr>
                                <w:b/>
                                <w:sz w:val="28"/>
                                <w:szCs w:val="28"/>
                              </w:rPr>
                              <w:t>THINKING ABOUT BOARDING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margin-left:398.75pt;margin-top:253.3pt;width:185.2pt;height:32.2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ALYfMCAABW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" filled="f" stroked="f">
                <v:textbox inset=",0,,0">
                  <w:txbxContent>
                    <w:p w14:paraId="611DF98D" w14:textId="77777777" w:rsidR="000078E5" w:rsidRPr="0022146B" w:rsidRDefault="000078E5" w:rsidP="007C1373">
                      <w:pPr>
                        <w:pStyle w:val="Heading1"/>
                        <w:rPr>
                          <w:b/>
                          <w:sz w:val="28"/>
                          <w:szCs w:val="28"/>
                        </w:rPr>
                      </w:pPr>
                      <w:r w:rsidRPr="0022146B">
                        <w:rPr>
                          <w:b/>
                          <w:sz w:val="28"/>
                          <w:szCs w:val="28"/>
                        </w:rPr>
                        <w:t>THINKING ABOUT BOARDING</w:t>
                      </w:r>
                    </w:p>
                  </w:txbxContent>
                </v:textbox>
                <w10:wrap type="tight" anchorx="page" anchory="page"/>
              </v:shape>
            </w:pict>
          </mc:Fallback>
        </mc:AlternateContent>
      </w:r>
      <w:r w:rsidR="00443272">
        <w:rPr>
          <w:noProof/>
        </w:rPr>
        <w:drawing>
          <wp:anchor distT="0" distB="0" distL="118745" distR="118745" simplePos="0" relativeHeight="251658366" behindDoc="0" locked="0" layoutInCell="1" allowOverlap="1" wp14:anchorId="2F87DD77" wp14:editId="0A47F9F2">
            <wp:simplePos x="0" y="0"/>
            <wp:positionH relativeFrom="page">
              <wp:posOffset>310515</wp:posOffset>
            </wp:positionH>
            <wp:positionV relativeFrom="page">
              <wp:posOffset>3053715</wp:posOffset>
            </wp:positionV>
            <wp:extent cx="2626360" cy="1748790"/>
            <wp:effectExtent l="279400" t="355600" r="345440" b="461010"/>
            <wp:wrapTight wrapText="bothSides">
              <wp:wrapPolygon edited="0">
                <wp:start x="20888" y="-1581"/>
                <wp:lineTo x="4847" y="-5921"/>
                <wp:lineTo x="4170" y="-1006"/>
                <wp:lineTo x="-740" y="-2530"/>
                <wp:lineTo x="-1684" y="7428"/>
                <wp:lineTo x="-1810" y="17640"/>
                <wp:lineTo x="-1034" y="18202"/>
                <wp:lineTo x="-646" y="23128"/>
                <wp:lineTo x="-730" y="23742"/>
                <wp:lineTo x="702" y="24187"/>
                <wp:lineTo x="991" y="23636"/>
                <wp:lineTo x="17419" y="23612"/>
                <wp:lineTo x="17624" y="23675"/>
                <wp:lineTo x="23168" y="20591"/>
                <wp:lineTo x="23210" y="20284"/>
                <wp:lineTo x="23069" y="15115"/>
                <wp:lineTo x="23195" y="4902"/>
                <wp:lineTo x="22934" y="-946"/>
                <wp:lineTo x="20888" y="-1581"/>
              </wp:wrapPolygon>
            </wp:wrapTight>
            <wp:docPr id="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42-15345432.jpg"/>
                    <pic:cNvPicPr/>
                  </pic:nvPicPr>
                  <pic:blipFill>
                    <a:blip r:embed="rId14" cstate="email">
                      <a:extLst>
                        <a:ext uri="{28A0092B-C50C-407E-A947-70E740481C1C}">
                          <a14:useLocalDpi xmlns:a14="http://schemas.microsoft.com/office/drawing/2010/main"/>
                        </a:ext>
                      </a:extLst>
                    </a:blip>
                    <a:stretch>
                      <a:fillRect/>
                    </a:stretch>
                  </pic:blipFill>
                  <pic:spPr>
                    <a:xfrm rot="20899046">
                      <a:off x="0" y="0"/>
                      <a:ext cx="2626360" cy="174879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88900" dist="63500" dir="2700000" algn="br">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43272">
        <w:rPr>
          <w:noProof/>
        </w:rPr>
        <mc:AlternateContent>
          <mc:Choice Requires="wps">
            <w:drawing>
              <wp:anchor distT="0" distB="0" distL="114300" distR="114300" simplePos="0" relativeHeight="251658246" behindDoc="0" locked="0" layoutInCell="1" allowOverlap="1" wp14:anchorId="064C78FB" wp14:editId="3EC9F446">
                <wp:simplePos x="0" y="0"/>
                <wp:positionH relativeFrom="page">
                  <wp:posOffset>548640</wp:posOffset>
                </wp:positionH>
                <wp:positionV relativeFrom="page">
                  <wp:posOffset>889000</wp:posOffset>
                </wp:positionV>
                <wp:extent cx="6672580" cy="2073275"/>
                <wp:effectExtent l="0" t="0" r="0" b="9525"/>
                <wp:wrapTight wrapText="bothSides">
                  <wp:wrapPolygon edited="0">
                    <wp:start x="82" y="0"/>
                    <wp:lineTo x="82" y="21435"/>
                    <wp:lineTo x="21460" y="21435"/>
                    <wp:lineTo x="21460" y="0"/>
                    <wp:lineTo x="82" y="0"/>
                  </wp:wrapPolygon>
                </wp:wrapTight>
                <wp:docPr id="1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2580" cy="207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A96A105" w14:textId="77777777" w:rsidR="000078E5" w:rsidRDefault="000078E5" w:rsidP="007C1373">
                            <w:pPr>
                              <w:pStyle w:val="Title"/>
                            </w:pPr>
                            <w:r w:rsidRPr="00443272">
                              <w:rPr>
                                <w:sz w:val="130"/>
                                <w:szCs w:val="130"/>
                              </w:rPr>
                              <w:t>ORWELL PARK</w:t>
                            </w:r>
                            <w:r>
                              <w:t xml:space="preserve"> </w:t>
                            </w:r>
                            <w:r w:rsidRPr="00443272">
                              <w:rPr>
                                <w:sz w:val="130"/>
                                <w:szCs w:val="130"/>
                              </w:rPr>
                              <w:t>BOARDING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1" type="#_x0000_t202" style="position:absolute;margin-left:43.2pt;margin-top:70pt;width:525.4pt;height:163.2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" filled="f" stroked="f">
                <v:textbox inset=",0,,0">
                  <w:txbxContent>
                    <w:p w14:paraId="2A96A105" w14:textId="77777777" w:rsidR="000078E5" w:rsidRDefault="000078E5" w:rsidP="007C1373">
                      <w:pPr>
                        <w:pStyle w:val="Title"/>
                      </w:pPr>
                      <w:r w:rsidRPr="00443272">
                        <w:rPr>
                          <w:sz w:val="130"/>
                          <w:szCs w:val="130"/>
                        </w:rPr>
                        <w:t>ORWELL PARK</w:t>
                      </w:r>
                      <w:r>
                        <w:t xml:space="preserve"> </w:t>
                      </w:r>
                      <w:r w:rsidRPr="00443272">
                        <w:rPr>
                          <w:sz w:val="130"/>
                          <w:szCs w:val="130"/>
                        </w:rPr>
                        <w:t>BOARDING</w:t>
                      </w:r>
                    </w:p>
                  </w:txbxContent>
                </v:textbox>
                <w10:wrap type="tight" anchorx="page" anchory="page"/>
              </v:shape>
            </w:pict>
          </mc:Fallback>
        </mc:AlternateContent>
      </w:r>
      <w:r w:rsidR="00443272">
        <w:rPr>
          <w:noProof/>
        </w:rPr>
        <mc:AlternateContent>
          <mc:Choice Requires="wps">
            <w:drawing>
              <wp:anchor distT="0" distB="0" distL="114300" distR="114300" simplePos="0" relativeHeight="251658363" behindDoc="1" locked="0" layoutInCell="1" allowOverlap="1" wp14:anchorId="64ACF905" wp14:editId="5ADA1B9E">
                <wp:simplePos x="0" y="0"/>
                <wp:positionH relativeFrom="page">
                  <wp:posOffset>749300</wp:posOffset>
                </wp:positionH>
                <wp:positionV relativeFrom="page">
                  <wp:posOffset>548640</wp:posOffset>
                </wp:positionV>
                <wp:extent cx="6273800" cy="340360"/>
                <wp:effectExtent l="0" t="0" r="0" b="15240"/>
                <wp:wrapTight wrapText="bothSides">
                  <wp:wrapPolygon edited="0">
                    <wp:start x="87" y="0"/>
                    <wp:lineTo x="87" y="20955"/>
                    <wp:lineTo x="21425" y="20955"/>
                    <wp:lineTo x="21425" y="0"/>
                    <wp:lineTo x="87" y="0"/>
                  </wp:wrapPolygon>
                </wp:wrapTight>
                <wp:docPr id="162"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5BA960D" w14:textId="244C71F3" w:rsidR="000078E5" w:rsidRPr="00443272" w:rsidRDefault="000078E5" w:rsidP="007C1373">
                            <w:pPr>
                              <w:pStyle w:val="CoverHeader"/>
                              <w:rPr>
                                <w:sz w:val="24"/>
                              </w:rPr>
                            </w:pPr>
                            <w:r w:rsidRPr="00443272">
                              <w:rPr>
                                <w:sz w:val="24"/>
                              </w:rPr>
                              <w:t>P</w:t>
                            </w:r>
                            <w:r w:rsidR="00BB43E0">
                              <w:rPr>
                                <w:sz w:val="24"/>
                              </w:rPr>
                              <w:t>ARENt</w:t>
                            </w:r>
                            <w:r w:rsidRPr="00443272">
                              <w:rPr>
                                <w:sz w:val="24"/>
                              </w:rPr>
                              <w:t>S</w:t>
                            </w:r>
                            <w:r w:rsidR="00BB43E0">
                              <w:rPr>
                                <w:sz w:val="24"/>
                              </w:rPr>
                              <w:t>’</w:t>
                            </w:r>
                            <w:r w:rsidRPr="00443272">
                              <w:rPr>
                                <w:sz w:val="24"/>
                              </w:rPr>
                              <w:t xml:space="preserve"> GUIDE TO BOARDING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32" type="#_x0000_t202" style="position:absolute;margin-left:59pt;margin-top:43.2pt;width:494pt;height:26.8pt;z-index:-2516581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" filled="f" stroked="f">
                <v:textbox inset=",0,,0">
                  <w:txbxContent>
                    <w:p w14:paraId="35BA960D" w14:textId="244C71F3" w:rsidR="000078E5" w:rsidRPr="00443272" w:rsidRDefault="000078E5" w:rsidP="007C1373">
                      <w:pPr>
                        <w:pStyle w:val="CoverHeader"/>
                        <w:rPr>
                          <w:sz w:val="24"/>
                        </w:rPr>
                      </w:pPr>
                      <w:r w:rsidRPr="00443272">
                        <w:rPr>
                          <w:sz w:val="24"/>
                        </w:rPr>
                        <w:t>P</w:t>
                      </w:r>
                      <w:r w:rsidR="00BB43E0">
                        <w:rPr>
                          <w:sz w:val="24"/>
                        </w:rPr>
                        <w:t>ARENt</w:t>
                      </w:r>
                      <w:r w:rsidRPr="00443272">
                        <w:rPr>
                          <w:sz w:val="24"/>
                        </w:rPr>
                        <w:t>S</w:t>
                      </w:r>
                      <w:r w:rsidR="00BB43E0">
                        <w:rPr>
                          <w:sz w:val="24"/>
                        </w:rPr>
                        <w:t>’</w:t>
                      </w:r>
                      <w:r w:rsidRPr="00443272">
                        <w:rPr>
                          <w:sz w:val="24"/>
                        </w:rPr>
                        <w:t xml:space="preserve"> GUIDE TO BOARDING</w:t>
                      </w:r>
                    </w:p>
                  </w:txbxContent>
                </v:textbox>
                <w10:wrap type="tight" anchorx="page" anchory="page"/>
              </v:shape>
            </w:pict>
          </mc:Fallback>
        </mc:AlternateContent>
      </w:r>
      <w:r w:rsidR="006A26EC" w:rsidRPr="006A26EC">
        <w:t xml:space="preserve"> </w:t>
      </w:r>
      <w:r w:rsidR="006F2081">
        <w:rPr>
          <w:noProof/>
        </w:rPr>
        <mc:AlternateContent>
          <mc:Choice Requires="wps">
            <w:drawing>
              <wp:anchor distT="0" distB="0" distL="114300" distR="114300" simplePos="0" relativeHeight="251658244" behindDoc="0" locked="0" layoutInCell="1" allowOverlap="1" wp14:anchorId="7C625E54" wp14:editId="64C9A5DD">
                <wp:simplePos x="0" y="0"/>
                <wp:positionH relativeFrom="page">
                  <wp:posOffset>368300</wp:posOffset>
                </wp:positionH>
                <wp:positionV relativeFrom="page">
                  <wp:posOffset>7900670</wp:posOffset>
                </wp:positionV>
                <wp:extent cx="4381500" cy="317500"/>
                <wp:effectExtent l="0" t="0" r="12700" b="12700"/>
                <wp:wrapTight wrapText="bothSides">
                  <wp:wrapPolygon edited="0">
                    <wp:start x="0" y="0"/>
                    <wp:lineTo x="0" y="20736"/>
                    <wp:lineTo x="21537" y="20736"/>
                    <wp:lineTo x="21537" y="0"/>
                    <wp:lineTo x="0" y="0"/>
                  </wp:wrapPolygon>
                </wp:wrapTight>
                <wp:docPr id="14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3175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7C4D44E1" w14:textId="77777777" w:rsidR="000078E5" w:rsidRDefault="000078E5" w:rsidP="007C1373">
                            <w:pPr>
                              <w:pStyle w:val="Heading4"/>
                            </w:pPr>
                            <w:r>
                              <w:t>CONTENTS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3" style="position:absolute;margin-left:29pt;margin-top:622.1pt;width:345pt;height:2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" fillcolor="#fd9320 [3204]" stroked="f" strokecolor="#4a7ebb" strokeweight="1.5pt">
                <v:shadow opacity="22938f" mv:blur="38100f" offset="0,2pt"/>
                <v:textbox inset=",0,,0">
                  <w:txbxContent>
                    <w:p w14:paraId="7C4D44E1" w14:textId="77777777" w:rsidR="000078E5" w:rsidRDefault="000078E5" w:rsidP="007C1373">
                      <w:pPr>
                        <w:pStyle w:val="Heading4"/>
                      </w:pPr>
                      <w:r>
                        <w:t>CONTENTS</w:t>
                      </w:r>
                    </w:p>
                  </w:txbxContent>
                </v:textbox>
                <w10:wrap type="tight" anchorx="page" anchory="page"/>
              </v:rect>
            </w:pict>
          </mc:Fallback>
        </mc:AlternateContent>
      </w:r>
      <w:r w:rsidR="00696EB4">
        <w:br w:type="page"/>
      </w:r>
      <w:r w:rsidR="00DD0C0C">
        <w:rPr>
          <w:noProof/>
        </w:rPr>
        <w:lastRenderedPageBreak/>
        <mc:AlternateContent>
          <mc:Choice Requires="wps">
            <w:drawing>
              <wp:anchor distT="0" distB="0" distL="114300" distR="114300" simplePos="0" relativeHeight="251675792" behindDoc="0" locked="0" layoutInCell="1" allowOverlap="1" wp14:anchorId="26ECF81D" wp14:editId="6BF7286E">
                <wp:simplePos x="0" y="0"/>
                <wp:positionH relativeFrom="page">
                  <wp:posOffset>711200</wp:posOffset>
                </wp:positionH>
                <wp:positionV relativeFrom="page">
                  <wp:posOffset>5662930</wp:posOffset>
                </wp:positionV>
                <wp:extent cx="3454400" cy="381000"/>
                <wp:effectExtent l="0" t="0" r="0" b="0"/>
                <wp:wrapTight wrapText="bothSides">
                  <wp:wrapPolygon edited="0">
                    <wp:start x="159" y="0"/>
                    <wp:lineTo x="159" y="20160"/>
                    <wp:lineTo x="21282" y="20160"/>
                    <wp:lineTo x="21282" y="0"/>
                    <wp:lineTo x="159" y="0"/>
                  </wp:wrapPolygon>
                </wp:wrapTight>
                <wp:docPr id="16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6CDB55B" w14:textId="77777777" w:rsidR="000078E5" w:rsidRPr="00CA47DA" w:rsidRDefault="000078E5" w:rsidP="000E5161">
                            <w:pPr>
                              <w:pStyle w:val="Heading1"/>
                            </w:pPr>
                            <w:r>
                              <w:t>BOARDING STAFF</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4" type="#_x0000_t202" style="position:absolute;margin-left:56pt;margin-top:445.9pt;width:272pt;height:30pt;z-index:25167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" filled="f" stroked="f">
                <v:textbox inset=",0,,0">
                  <w:txbxContent>
                    <w:p w14:paraId="46CDB55B" w14:textId="77777777" w:rsidR="000078E5" w:rsidRPr="00CA47DA" w:rsidRDefault="000078E5" w:rsidP="000E5161">
                      <w:pPr>
                        <w:pStyle w:val="Heading1"/>
                      </w:pPr>
                      <w:r>
                        <w:t>BOARDING STAFF</w:t>
                      </w:r>
                    </w:p>
                  </w:txbxContent>
                </v:textbox>
                <w10:wrap type="tight" anchorx="page" anchory="page"/>
              </v:shape>
            </w:pict>
          </mc:Fallback>
        </mc:AlternateContent>
      </w:r>
      <w:r w:rsidR="004538B2">
        <w:rPr>
          <w:noProof/>
        </w:rPr>
        <mc:AlternateContent>
          <mc:Choice Requires="wps">
            <w:drawing>
              <wp:anchor distT="0" distB="0" distL="114300" distR="114300" simplePos="0" relativeHeight="251673744" behindDoc="0" locked="0" layoutInCell="1" allowOverlap="1" wp14:anchorId="03D6F123" wp14:editId="67ED71DA">
                <wp:simplePos x="0" y="0"/>
                <wp:positionH relativeFrom="page">
                  <wp:posOffset>408940</wp:posOffset>
                </wp:positionH>
                <wp:positionV relativeFrom="page">
                  <wp:posOffset>6043930</wp:posOffset>
                </wp:positionV>
                <wp:extent cx="4502150" cy="4908550"/>
                <wp:effectExtent l="0" t="0" r="0" b="0"/>
                <wp:wrapThrough wrapText="bothSides">
                  <wp:wrapPolygon edited="0">
                    <wp:start x="122" y="0"/>
                    <wp:lineTo x="122" y="21460"/>
                    <wp:lineTo x="21326" y="21460"/>
                    <wp:lineTo x="21326" y="0"/>
                    <wp:lineTo x="122" y="0"/>
                  </wp:wrapPolygon>
                </wp:wrapThrough>
                <wp:docPr id="167" name="Text Box 167"/>
                <wp:cNvGraphicFramePr/>
                <a:graphic xmlns:a="http://schemas.openxmlformats.org/drawingml/2006/main">
                  <a:graphicData uri="http://schemas.microsoft.com/office/word/2010/wordprocessingShape">
                    <wps:wsp>
                      <wps:cNvSpPr txBox="1"/>
                      <wps:spPr>
                        <a:xfrm>
                          <a:off x="0" y="0"/>
                          <a:ext cx="4502150" cy="4908550"/>
                        </a:xfrm>
                        <a:prstGeom prst="rect">
                          <a:avLst/>
                        </a:prstGeom>
                        <a:noFill/>
                        <a:ln>
                          <a:noFill/>
                        </a:ln>
                        <a:effectLst/>
                        <a:extLst>
                          <a:ext uri="{C572A759-6A51-4108-AA02-DFA0A04FC94B}">
                            <ma14:wrappingTextBoxFlag xmlns:ma14="http://schemas.microsoft.com/office/mac/drawingml/2011/main" val="1"/>
                          </a:ext>
                        </a:extLst>
                      </wps:spPr>
                      <wps:txbx>
                        <w:txbxContent>
                          <w:p w14:paraId="611E6BF6" w14:textId="77777777" w:rsidR="000078E5" w:rsidRPr="003B6FAD" w:rsidRDefault="000078E5" w:rsidP="00CC2237">
                            <w:pPr>
                              <w:spacing w:line="360" w:lineRule="auto"/>
                              <w:rPr>
                                <w:b/>
                              </w:rPr>
                            </w:pPr>
                            <w:r w:rsidRPr="003B6FAD">
                              <w:rPr>
                                <w:b/>
                              </w:rPr>
                              <w:t xml:space="preserve">There </w:t>
                            </w:r>
                            <w:proofErr w:type="gramStart"/>
                            <w:r w:rsidRPr="003B6FAD">
                              <w:rPr>
                                <w:b/>
                              </w:rPr>
                              <w:t>are</w:t>
                            </w:r>
                            <w:proofErr w:type="gramEnd"/>
                            <w:r w:rsidRPr="003B6FAD">
                              <w:rPr>
                                <w:b/>
                              </w:rPr>
                              <w:t xml:space="preserve"> several other staff that work in the boarding houses on various nights. These are: </w:t>
                            </w:r>
                          </w:p>
                          <w:p w14:paraId="6720A437" w14:textId="77777777" w:rsidR="000078E5" w:rsidRDefault="000078E5" w:rsidP="00CC2237">
                            <w:pPr>
                              <w:spacing w:line="360" w:lineRule="auto"/>
                            </w:pPr>
                          </w:p>
                          <w:p w14:paraId="322CF1F1" w14:textId="014A727C" w:rsidR="009E7966" w:rsidRDefault="009E7966" w:rsidP="00CC2237">
                            <w:pPr>
                              <w:spacing w:line="360" w:lineRule="auto"/>
                            </w:pPr>
                            <w:proofErr w:type="spellStart"/>
                            <w:r w:rsidRPr="009E7966">
                              <w:rPr>
                                <w:b/>
                              </w:rPr>
                              <w:t>Houseparents</w:t>
                            </w:r>
                            <w:proofErr w:type="spellEnd"/>
                            <w:r>
                              <w:t xml:space="preserve">: </w:t>
                            </w:r>
                            <w:proofErr w:type="spellStart"/>
                            <w:r>
                              <w:t>Shelagh</w:t>
                            </w:r>
                            <w:proofErr w:type="spellEnd"/>
                            <w:r>
                              <w:t xml:space="preserve"> Stacey and Isabel </w:t>
                            </w:r>
                            <w:proofErr w:type="spellStart"/>
                            <w:r>
                              <w:t>Garbett</w:t>
                            </w:r>
                            <w:proofErr w:type="spellEnd"/>
                          </w:p>
                          <w:p w14:paraId="6A48C8BD" w14:textId="77777777" w:rsidR="000078E5" w:rsidRDefault="000078E5" w:rsidP="00CC2237">
                            <w:pPr>
                              <w:spacing w:line="360" w:lineRule="auto"/>
                            </w:pPr>
                            <w:r w:rsidRPr="000E5161">
                              <w:rPr>
                                <w:b/>
                              </w:rPr>
                              <w:t xml:space="preserve">Assistant Head of Boys’ </w:t>
                            </w:r>
                            <w:proofErr w:type="gramStart"/>
                            <w:r w:rsidRPr="000E5161">
                              <w:rPr>
                                <w:b/>
                              </w:rPr>
                              <w:t>Boarding</w:t>
                            </w:r>
                            <w:r>
                              <w:t xml:space="preserve"> :</w:t>
                            </w:r>
                            <w:proofErr w:type="gramEnd"/>
                            <w:r>
                              <w:t xml:space="preserve"> Tristan King (Head of RS)</w:t>
                            </w:r>
                          </w:p>
                          <w:p w14:paraId="1EFB94F9" w14:textId="77777777" w:rsidR="000078E5" w:rsidRDefault="000078E5" w:rsidP="00CC2237">
                            <w:pPr>
                              <w:spacing w:line="360" w:lineRule="auto"/>
                            </w:pPr>
                            <w:r w:rsidRPr="000E5161">
                              <w:rPr>
                                <w:b/>
                              </w:rPr>
                              <w:t>Boarding Tutors:</w:t>
                            </w:r>
                            <w:r>
                              <w:t xml:space="preserve"> </w:t>
                            </w:r>
                            <w:r>
                              <w:tab/>
                              <w:t>James Taylor (Games / PE)</w:t>
                            </w:r>
                          </w:p>
                          <w:p w14:paraId="348ECF94" w14:textId="77777777" w:rsidR="000078E5" w:rsidRDefault="000078E5" w:rsidP="00CC2237">
                            <w:pPr>
                              <w:spacing w:line="360" w:lineRule="auto"/>
                              <w:ind w:left="2160"/>
                            </w:pPr>
                            <w:r>
                              <w:t xml:space="preserve">Nick Matthews (Head of DT and Activities) </w:t>
                            </w:r>
                          </w:p>
                          <w:p w14:paraId="65BE2BCE" w14:textId="77777777" w:rsidR="000078E5" w:rsidRDefault="000078E5" w:rsidP="00CC2237">
                            <w:pPr>
                              <w:spacing w:line="360" w:lineRule="auto"/>
                              <w:ind w:left="1440" w:firstLine="720"/>
                            </w:pPr>
                            <w:r>
                              <w:t>Jane Matthews (Boarding)</w:t>
                            </w:r>
                          </w:p>
                          <w:p w14:paraId="4BA36786" w14:textId="77777777" w:rsidR="000078E5" w:rsidRDefault="000078E5" w:rsidP="00CC2237">
                            <w:pPr>
                              <w:spacing w:line="360" w:lineRule="auto"/>
                            </w:pPr>
                            <w:r>
                              <w:tab/>
                            </w:r>
                            <w:r>
                              <w:tab/>
                            </w:r>
                            <w:r>
                              <w:tab/>
                              <w:t xml:space="preserve">Mark Middleton (Head of </w:t>
                            </w:r>
                            <w:proofErr w:type="spellStart"/>
                            <w:r>
                              <w:t>Maths</w:t>
                            </w:r>
                            <w:proofErr w:type="spellEnd"/>
                            <w:r>
                              <w:t xml:space="preserve">) </w:t>
                            </w:r>
                          </w:p>
                          <w:p w14:paraId="56C74E34" w14:textId="77777777" w:rsidR="000078E5" w:rsidRDefault="000078E5" w:rsidP="00CC2237">
                            <w:pPr>
                              <w:spacing w:line="360" w:lineRule="auto"/>
                              <w:ind w:left="1440" w:firstLine="720"/>
                            </w:pPr>
                            <w:r>
                              <w:t>Dianne Middleton (Pre-Prep)</w:t>
                            </w:r>
                          </w:p>
                          <w:p w14:paraId="37100884" w14:textId="77777777" w:rsidR="000078E5" w:rsidRDefault="000078E5" w:rsidP="00CC2237">
                            <w:pPr>
                              <w:spacing w:line="360" w:lineRule="auto"/>
                            </w:pPr>
                            <w:r>
                              <w:tab/>
                            </w:r>
                            <w:r>
                              <w:tab/>
                            </w:r>
                            <w:r>
                              <w:tab/>
                              <w:t xml:space="preserve">Tom </w:t>
                            </w:r>
                            <w:proofErr w:type="spellStart"/>
                            <w:r>
                              <w:t>Lawley</w:t>
                            </w:r>
                            <w:proofErr w:type="spellEnd"/>
                            <w:r>
                              <w:t xml:space="preserve"> (Head of English) </w:t>
                            </w:r>
                          </w:p>
                          <w:p w14:paraId="7D2391CE" w14:textId="77777777" w:rsidR="000078E5" w:rsidRDefault="000078E5" w:rsidP="00CC2237">
                            <w:pPr>
                              <w:spacing w:line="360" w:lineRule="auto"/>
                              <w:ind w:left="1440" w:firstLine="720"/>
                            </w:pPr>
                            <w:proofErr w:type="spellStart"/>
                            <w:r>
                              <w:t>Robynne</w:t>
                            </w:r>
                            <w:proofErr w:type="spellEnd"/>
                            <w:r>
                              <w:t xml:space="preserve"> </w:t>
                            </w:r>
                            <w:proofErr w:type="spellStart"/>
                            <w:r>
                              <w:t>Lawley</w:t>
                            </w:r>
                            <w:proofErr w:type="spellEnd"/>
                            <w:r>
                              <w:t xml:space="preserve"> (Reception)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7" o:spid="_x0000_s1035" type="#_x0000_t202" style="position:absolute;margin-left:32.2pt;margin-top:475.9pt;width:354.5pt;height:386.5pt;z-index:25167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" mv:complextextbox="1" filled="f" stroked="f">
                <v:textbox>
                  <w:txbxContent>
                    <w:p w14:paraId="611E6BF6" w14:textId="77777777" w:rsidR="000078E5" w:rsidRPr="003B6FAD" w:rsidRDefault="000078E5" w:rsidP="00CC2237">
                      <w:pPr>
                        <w:spacing w:line="360" w:lineRule="auto"/>
                        <w:rPr>
                          <w:b/>
                        </w:rPr>
                      </w:pPr>
                      <w:r w:rsidRPr="003B6FAD">
                        <w:rPr>
                          <w:b/>
                        </w:rPr>
                        <w:t xml:space="preserve">There </w:t>
                      </w:r>
                      <w:proofErr w:type="gramStart"/>
                      <w:r w:rsidRPr="003B6FAD">
                        <w:rPr>
                          <w:b/>
                        </w:rPr>
                        <w:t>are</w:t>
                      </w:r>
                      <w:proofErr w:type="gramEnd"/>
                      <w:r w:rsidRPr="003B6FAD">
                        <w:rPr>
                          <w:b/>
                        </w:rPr>
                        <w:t xml:space="preserve"> several other staff that work in the boarding houses on various nights. These are: </w:t>
                      </w:r>
                    </w:p>
                    <w:p w14:paraId="6720A437" w14:textId="77777777" w:rsidR="000078E5" w:rsidRDefault="000078E5" w:rsidP="00CC2237">
                      <w:pPr>
                        <w:spacing w:line="360" w:lineRule="auto"/>
                      </w:pPr>
                    </w:p>
                    <w:p w14:paraId="322CF1F1" w14:textId="014A727C" w:rsidR="009E7966" w:rsidRDefault="009E7966" w:rsidP="00CC2237">
                      <w:pPr>
                        <w:spacing w:line="360" w:lineRule="auto"/>
                      </w:pPr>
                      <w:proofErr w:type="spellStart"/>
                      <w:r w:rsidRPr="009E7966">
                        <w:rPr>
                          <w:b/>
                        </w:rPr>
                        <w:t>Houseparents</w:t>
                      </w:r>
                      <w:proofErr w:type="spellEnd"/>
                      <w:r>
                        <w:t xml:space="preserve">: </w:t>
                      </w:r>
                      <w:proofErr w:type="spellStart"/>
                      <w:r>
                        <w:t>Shelagh</w:t>
                      </w:r>
                      <w:proofErr w:type="spellEnd"/>
                      <w:r>
                        <w:t xml:space="preserve"> Stacey and Isabel </w:t>
                      </w:r>
                      <w:proofErr w:type="spellStart"/>
                      <w:r>
                        <w:t>Garbett</w:t>
                      </w:r>
                      <w:proofErr w:type="spellEnd"/>
                    </w:p>
                    <w:p w14:paraId="6A48C8BD" w14:textId="77777777" w:rsidR="000078E5" w:rsidRDefault="000078E5" w:rsidP="00CC2237">
                      <w:pPr>
                        <w:spacing w:line="360" w:lineRule="auto"/>
                      </w:pPr>
                      <w:r w:rsidRPr="000E5161">
                        <w:rPr>
                          <w:b/>
                        </w:rPr>
                        <w:t xml:space="preserve">Assistant Head of Boys’ </w:t>
                      </w:r>
                      <w:proofErr w:type="gramStart"/>
                      <w:r w:rsidRPr="000E5161">
                        <w:rPr>
                          <w:b/>
                        </w:rPr>
                        <w:t>Boarding</w:t>
                      </w:r>
                      <w:r>
                        <w:t xml:space="preserve"> :</w:t>
                      </w:r>
                      <w:proofErr w:type="gramEnd"/>
                      <w:r>
                        <w:t xml:space="preserve"> Tristan King (Head of RS)</w:t>
                      </w:r>
                    </w:p>
                    <w:p w14:paraId="1EFB94F9" w14:textId="77777777" w:rsidR="000078E5" w:rsidRDefault="000078E5" w:rsidP="00CC2237">
                      <w:pPr>
                        <w:spacing w:line="360" w:lineRule="auto"/>
                      </w:pPr>
                      <w:r w:rsidRPr="000E5161">
                        <w:rPr>
                          <w:b/>
                        </w:rPr>
                        <w:t>Boarding Tutors:</w:t>
                      </w:r>
                      <w:r>
                        <w:t xml:space="preserve"> </w:t>
                      </w:r>
                      <w:r>
                        <w:tab/>
                        <w:t>James Taylor (Games / PE)</w:t>
                      </w:r>
                    </w:p>
                    <w:p w14:paraId="348ECF94" w14:textId="77777777" w:rsidR="000078E5" w:rsidRDefault="000078E5" w:rsidP="00CC2237">
                      <w:pPr>
                        <w:spacing w:line="360" w:lineRule="auto"/>
                        <w:ind w:left="2160"/>
                      </w:pPr>
                      <w:r>
                        <w:t xml:space="preserve">Nick Matthews (Head of DT and Activities) </w:t>
                      </w:r>
                    </w:p>
                    <w:p w14:paraId="65BE2BCE" w14:textId="77777777" w:rsidR="000078E5" w:rsidRDefault="000078E5" w:rsidP="00CC2237">
                      <w:pPr>
                        <w:spacing w:line="360" w:lineRule="auto"/>
                        <w:ind w:left="1440" w:firstLine="720"/>
                      </w:pPr>
                      <w:r>
                        <w:t>Jane Matthews (Boarding)</w:t>
                      </w:r>
                    </w:p>
                    <w:p w14:paraId="4BA36786" w14:textId="77777777" w:rsidR="000078E5" w:rsidRDefault="000078E5" w:rsidP="00CC2237">
                      <w:pPr>
                        <w:spacing w:line="360" w:lineRule="auto"/>
                      </w:pPr>
                      <w:r>
                        <w:tab/>
                      </w:r>
                      <w:r>
                        <w:tab/>
                      </w:r>
                      <w:r>
                        <w:tab/>
                        <w:t xml:space="preserve">Mark Middleton (Head of </w:t>
                      </w:r>
                      <w:proofErr w:type="spellStart"/>
                      <w:r>
                        <w:t>Maths</w:t>
                      </w:r>
                      <w:proofErr w:type="spellEnd"/>
                      <w:r>
                        <w:t xml:space="preserve">) </w:t>
                      </w:r>
                    </w:p>
                    <w:p w14:paraId="56C74E34" w14:textId="77777777" w:rsidR="000078E5" w:rsidRDefault="000078E5" w:rsidP="00CC2237">
                      <w:pPr>
                        <w:spacing w:line="360" w:lineRule="auto"/>
                        <w:ind w:left="1440" w:firstLine="720"/>
                      </w:pPr>
                      <w:r>
                        <w:t>Dianne Middleton (Pre-Prep)</w:t>
                      </w:r>
                    </w:p>
                    <w:p w14:paraId="37100884" w14:textId="77777777" w:rsidR="000078E5" w:rsidRDefault="000078E5" w:rsidP="00CC2237">
                      <w:pPr>
                        <w:spacing w:line="360" w:lineRule="auto"/>
                      </w:pPr>
                      <w:r>
                        <w:tab/>
                      </w:r>
                      <w:r>
                        <w:tab/>
                      </w:r>
                      <w:r>
                        <w:tab/>
                        <w:t xml:space="preserve">Tom </w:t>
                      </w:r>
                      <w:proofErr w:type="spellStart"/>
                      <w:r>
                        <w:t>Lawley</w:t>
                      </w:r>
                      <w:proofErr w:type="spellEnd"/>
                      <w:r>
                        <w:t xml:space="preserve"> (Head of English) </w:t>
                      </w:r>
                    </w:p>
                    <w:p w14:paraId="7D2391CE" w14:textId="77777777" w:rsidR="000078E5" w:rsidRDefault="000078E5" w:rsidP="00CC2237">
                      <w:pPr>
                        <w:spacing w:line="360" w:lineRule="auto"/>
                        <w:ind w:left="1440" w:firstLine="720"/>
                      </w:pPr>
                      <w:proofErr w:type="spellStart"/>
                      <w:r>
                        <w:t>Robynne</w:t>
                      </w:r>
                      <w:proofErr w:type="spellEnd"/>
                      <w:r>
                        <w:t xml:space="preserve"> </w:t>
                      </w:r>
                      <w:proofErr w:type="spellStart"/>
                      <w:r>
                        <w:t>Lawley</w:t>
                      </w:r>
                      <w:proofErr w:type="spellEnd"/>
                      <w:r>
                        <w:t xml:space="preserve"> (Reception)</w:t>
                      </w:r>
                    </w:p>
                  </w:txbxContent>
                </v:textbox>
                <w10:wrap type="through" anchorx="page" anchory="page"/>
              </v:shape>
            </w:pict>
          </mc:Fallback>
        </mc:AlternateContent>
      </w:r>
      <w:r w:rsidR="00CC2237">
        <w:rPr>
          <w:noProof/>
        </w:rPr>
        <w:drawing>
          <wp:anchor distT="0" distB="0" distL="118745" distR="118745" simplePos="0" relativeHeight="251658369" behindDoc="0" locked="0" layoutInCell="0" allowOverlap="1" wp14:anchorId="1B35A37F" wp14:editId="73CDF6CE">
            <wp:simplePos x="0" y="0"/>
            <wp:positionH relativeFrom="page">
              <wp:posOffset>4911090</wp:posOffset>
            </wp:positionH>
            <wp:positionV relativeFrom="page">
              <wp:posOffset>7698740</wp:posOffset>
            </wp:positionV>
            <wp:extent cx="2389505" cy="1791970"/>
            <wp:effectExtent l="355600" t="381000" r="302895" b="443230"/>
            <wp:wrapTight wrapText="bothSides">
              <wp:wrapPolygon edited="0">
                <wp:start x="20835" y="-1837"/>
                <wp:lineTo x="5540" y="-6062"/>
                <wp:lineTo x="4690" y="-1297"/>
                <wp:lineTo x="-1118" y="-3140"/>
                <wp:lineTo x="-2372" y="6533"/>
                <wp:lineTo x="-1479" y="6816"/>
                <wp:lineTo x="-2329" y="11582"/>
                <wp:lineTo x="-1436" y="11866"/>
                <wp:lineTo x="-2287" y="16631"/>
                <wp:lineTo x="-1393" y="16915"/>
                <wp:lineTo x="-1350" y="21964"/>
                <wp:lineTo x="-1116" y="23297"/>
                <wp:lineTo x="-223" y="23580"/>
                <wp:lineTo x="2224" y="23098"/>
                <wp:lineTo x="18040" y="23082"/>
                <wp:lineTo x="22858" y="19890"/>
                <wp:lineTo x="22911" y="19593"/>
                <wp:lineTo x="22645" y="14473"/>
                <wp:lineTo x="22846" y="-1199"/>
                <wp:lineTo x="20835" y="-1837"/>
              </wp:wrapPolygon>
            </wp:wrapTight>
            <wp:docPr id="1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31" descr=":nfc 13 - fall p 2 through 6:42-17983533.jpg"/>
                    <pic:cNvPicPr>
                      <a:picLocks noChangeAspect="1" noChangeArrowheads="1"/>
                    </pic:cNvPicPr>
                  </pic:nvPicPr>
                  <pic:blipFill>
                    <a:blip r:embed="rId15" cstate="email">
                      <a:extLst>
                        <a:ext uri="{28A0092B-C50C-407E-A947-70E740481C1C}">
                          <a14:useLocalDpi xmlns:a14="http://schemas.microsoft.com/office/drawing/2010/main"/>
                        </a:ext>
                      </a:extLst>
                    </a:blip>
                    <a:stretch>
                      <a:fillRect/>
                    </a:stretch>
                  </pic:blipFill>
                  <pic:spPr bwMode="auto">
                    <a:xfrm rot="20796725">
                      <a:off x="0" y="0"/>
                      <a:ext cx="2389505" cy="1791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C2237">
        <w:rPr>
          <w:noProof/>
        </w:rPr>
        <w:drawing>
          <wp:anchor distT="0" distB="0" distL="118745" distR="118745" simplePos="0" relativeHeight="251658370" behindDoc="0" locked="0" layoutInCell="0" allowOverlap="1" wp14:anchorId="3F823B77" wp14:editId="02301D2D">
            <wp:simplePos x="0" y="0"/>
            <wp:positionH relativeFrom="page">
              <wp:posOffset>4672330</wp:posOffset>
            </wp:positionH>
            <wp:positionV relativeFrom="page">
              <wp:posOffset>5835015</wp:posOffset>
            </wp:positionV>
            <wp:extent cx="2594610" cy="1729740"/>
            <wp:effectExtent l="228600" t="228600" r="224790" b="276860"/>
            <wp:wrapTight wrapText="bothSides">
              <wp:wrapPolygon edited="0">
                <wp:start x="-1089" y="-1521"/>
                <wp:lineTo x="-1380" y="9329"/>
                <wp:lineTo x="-1460" y="20154"/>
                <wp:lineTo x="12260" y="23022"/>
                <wp:lineTo x="20531" y="23020"/>
                <wp:lineTo x="20775" y="23628"/>
                <wp:lineTo x="22251" y="23458"/>
                <wp:lineTo x="22429" y="22801"/>
                <wp:lineTo x="22542" y="16744"/>
                <wp:lineTo x="22589" y="-2985"/>
                <wp:lineTo x="2495" y="-1935"/>
                <wp:lineTo x="-1089" y="-1521"/>
              </wp:wrapPolygon>
            </wp:wrapTight>
            <wp:docPr id="1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2" descr=":nfc 13 - fall p 2 through 6:42-18021285.jpg"/>
                    <pic:cNvPicPr>
                      <a:picLocks noChangeAspect="1" noChangeArrowheads="1"/>
                    </pic:cNvPicPr>
                  </pic:nvPicPr>
                  <pic:blipFill>
                    <a:blip r:embed="rId16" cstate="email">
                      <a:extLst>
                        <a:ext uri="{28A0092B-C50C-407E-A947-70E740481C1C}">
                          <a14:useLocalDpi xmlns:a14="http://schemas.microsoft.com/office/drawing/2010/main"/>
                        </a:ext>
                      </a:extLst>
                    </a:blip>
                    <a:stretch>
                      <a:fillRect/>
                    </a:stretch>
                  </pic:blipFill>
                  <pic:spPr bwMode="auto">
                    <a:xfrm rot="264413">
                      <a:off x="0" y="0"/>
                      <a:ext cx="2594610" cy="17297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E5161">
        <w:rPr>
          <w:noProof/>
        </w:rPr>
        <mc:AlternateContent>
          <mc:Choice Requires="wps">
            <w:drawing>
              <wp:anchor distT="0" distB="0" distL="114300" distR="114300" simplePos="0" relativeHeight="251671696" behindDoc="0" locked="0" layoutInCell="1" allowOverlap="1" wp14:anchorId="0ADBEBC4" wp14:editId="31F07C52">
                <wp:simplePos x="0" y="0"/>
                <wp:positionH relativeFrom="page">
                  <wp:posOffset>4028440</wp:posOffset>
                </wp:positionH>
                <wp:positionV relativeFrom="page">
                  <wp:posOffset>1403350</wp:posOffset>
                </wp:positionV>
                <wp:extent cx="3302000" cy="4171950"/>
                <wp:effectExtent l="0" t="0" r="0" b="0"/>
                <wp:wrapThrough wrapText="bothSides">
                  <wp:wrapPolygon edited="0">
                    <wp:start x="166" y="0"/>
                    <wp:lineTo x="166" y="21436"/>
                    <wp:lineTo x="21268" y="21436"/>
                    <wp:lineTo x="21268" y="0"/>
                    <wp:lineTo x="166" y="0"/>
                  </wp:wrapPolygon>
                </wp:wrapThrough>
                <wp:docPr id="166" name="Text Box 166"/>
                <wp:cNvGraphicFramePr/>
                <a:graphic xmlns:a="http://schemas.openxmlformats.org/drawingml/2006/main">
                  <a:graphicData uri="http://schemas.microsoft.com/office/word/2010/wordprocessingShape">
                    <wps:wsp>
                      <wps:cNvSpPr txBox="1"/>
                      <wps:spPr>
                        <a:xfrm>
                          <a:off x="0" y="0"/>
                          <a:ext cx="3302000" cy="4171950"/>
                        </a:xfrm>
                        <a:prstGeom prst="rect">
                          <a:avLst/>
                        </a:prstGeom>
                        <a:noFill/>
                        <a:ln>
                          <a:noFill/>
                        </a:ln>
                        <a:effectLst/>
                        <a:extLst>
                          <a:ext uri="{C572A759-6A51-4108-AA02-DFA0A04FC94B}">
                            <ma14:wrappingTextBoxFlag xmlns:ma14="http://schemas.microsoft.com/office/mac/drawingml/2011/main" val="1"/>
                          </a:ext>
                        </a:extLst>
                      </wps:spPr>
                      <wps:txbx>
                        <w:txbxContent>
                          <w:p w14:paraId="3059DEA3" w14:textId="77777777" w:rsidR="000078E5" w:rsidRDefault="000078E5" w:rsidP="000E5161">
                            <w:pPr>
                              <w:spacing w:line="276" w:lineRule="auto"/>
                            </w:pPr>
                            <w:proofErr w:type="gramStart"/>
                            <w:r>
                              <w:t>Staff are</w:t>
                            </w:r>
                            <w:proofErr w:type="gramEnd"/>
                            <w:r>
                              <w:t xml:space="preserve"> easily contactable. Email is often best. </w:t>
                            </w:r>
                          </w:p>
                          <w:p w14:paraId="02BEEA23" w14:textId="77777777" w:rsidR="000078E5" w:rsidRDefault="000078E5" w:rsidP="000E5161">
                            <w:pPr>
                              <w:spacing w:line="276" w:lineRule="auto"/>
                            </w:pPr>
                          </w:p>
                          <w:p w14:paraId="7128E8CC" w14:textId="77777777" w:rsidR="000078E5" w:rsidRDefault="000078E5" w:rsidP="000E5161">
                            <w:pPr>
                              <w:spacing w:line="276" w:lineRule="auto"/>
                              <w:jc w:val="center"/>
                            </w:pPr>
                            <w:r w:rsidRPr="003B6FAD">
                              <w:rPr>
                                <w:b/>
                              </w:rPr>
                              <w:t>Head of Boarding:</w:t>
                            </w:r>
                            <w:r>
                              <w:t xml:space="preserve"> Jo Coventry</w:t>
                            </w:r>
                          </w:p>
                          <w:p w14:paraId="4977E122" w14:textId="77777777" w:rsidR="000078E5" w:rsidRDefault="000078E5" w:rsidP="000E5161">
                            <w:pPr>
                              <w:spacing w:line="276" w:lineRule="auto"/>
                              <w:jc w:val="center"/>
                            </w:pPr>
                          </w:p>
                          <w:p w14:paraId="1704AC0C" w14:textId="77777777" w:rsidR="000078E5" w:rsidRDefault="000078E5" w:rsidP="000E5161">
                            <w:pPr>
                              <w:spacing w:line="276" w:lineRule="auto"/>
                              <w:jc w:val="center"/>
                            </w:pPr>
                            <w:r>
                              <w:t>(</w:t>
                            </w:r>
                            <w:hyperlink r:id="rId17" w:history="1">
                              <w:r w:rsidRPr="003A5059">
                                <w:rPr>
                                  <w:rStyle w:val="Hyperlink"/>
                                </w:rPr>
                                <w:t>jocoventry@orwellpark.org</w:t>
                              </w:r>
                            </w:hyperlink>
                            <w:r>
                              <w:t>)</w:t>
                            </w:r>
                          </w:p>
                          <w:p w14:paraId="294901E8" w14:textId="77777777" w:rsidR="000078E5" w:rsidRDefault="000078E5" w:rsidP="000E5161">
                            <w:pPr>
                              <w:spacing w:line="276" w:lineRule="auto"/>
                              <w:jc w:val="center"/>
                            </w:pPr>
                          </w:p>
                          <w:p w14:paraId="70DAE7F0" w14:textId="77777777" w:rsidR="000078E5" w:rsidRDefault="000078E5" w:rsidP="000E5161">
                            <w:pPr>
                              <w:spacing w:line="276" w:lineRule="auto"/>
                              <w:jc w:val="center"/>
                            </w:pPr>
                            <w:r w:rsidRPr="003B6FAD">
                              <w:rPr>
                                <w:b/>
                              </w:rPr>
                              <w:t>Head of Boys’ Boarding</w:t>
                            </w:r>
                            <w:r>
                              <w:t>: Martin O’Brien</w:t>
                            </w:r>
                          </w:p>
                          <w:p w14:paraId="1900C70B" w14:textId="77777777" w:rsidR="000078E5" w:rsidRDefault="000078E5" w:rsidP="000E5161">
                            <w:pPr>
                              <w:spacing w:line="276" w:lineRule="auto"/>
                              <w:jc w:val="center"/>
                            </w:pPr>
                          </w:p>
                          <w:p w14:paraId="4DE0B75A" w14:textId="77777777" w:rsidR="000078E5" w:rsidRDefault="000078E5" w:rsidP="000E5161">
                            <w:pPr>
                              <w:spacing w:line="276" w:lineRule="auto"/>
                              <w:jc w:val="center"/>
                            </w:pPr>
                            <w:r>
                              <w:t>(</w:t>
                            </w:r>
                            <w:hyperlink r:id="rId18" w:history="1">
                              <w:r w:rsidRPr="003A5059">
                                <w:rPr>
                                  <w:rStyle w:val="Hyperlink"/>
                                </w:rPr>
                                <w:t>martinobrien@orwellpark.org</w:t>
                              </w:r>
                            </w:hyperlink>
                            <w:r>
                              <w:t>)</w:t>
                            </w:r>
                          </w:p>
                          <w:p w14:paraId="40E6E70A" w14:textId="77777777" w:rsidR="000078E5" w:rsidRDefault="000078E5" w:rsidP="000E5161">
                            <w:pPr>
                              <w:spacing w:line="276" w:lineRule="auto"/>
                              <w:jc w:val="center"/>
                            </w:pPr>
                          </w:p>
                          <w:p w14:paraId="753A4152" w14:textId="0969E772" w:rsidR="000078E5" w:rsidRDefault="009E7966" w:rsidP="000E5161">
                            <w:pPr>
                              <w:spacing w:line="276" w:lineRule="auto"/>
                              <w:jc w:val="center"/>
                            </w:pPr>
                            <w:r>
                              <w:rPr>
                                <w:b/>
                              </w:rPr>
                              <w:t>School Nurse</w:t>
                            </w:r>
                            <w:r w:rsidR="00FB733A">
                              <w:rPr>
                                <w:b/>
                              </w:rPr>
                              <w:t xml:space="preserve">: </w:t>
                            </w:r>
                            <w:bookmarkStart w:id="0" w:name="_GoBack"/>
                            <w:r w:rsidR="00FB733A" w:rsidRPr="00FB733A">
                              <w:t>Mary Rawson</w:t>
                            </w:r>
                            <w:bookmarkEnd w:id="0"/>
                          </w:p>
                          <w:p w14:paraId="56E8ED0F" w14:textId="77777777" w:rsidR="000078E5" w:rsidRDefault="000078E5" w:rsidP="000E5161">
                            <w:pPr>
                              <w:spacing w:line="276" w:lineRule="auto"/>
                              <w:jc w:val="center"/>
                            </w:pPr>
                          </w:p>
                          <w:p w14:paraId="40DB4578" w14:textId="29E49D04" w:rsidR="000078E5" w:rsidRDefault="000078E5" w:rsidP="000E5161">
                            <w:pPr>
                              <w:spacing w:line="276" w:lineRule="auto"/>
                              <w:jc w:val="center"/>
                            </w:pPr>
                            <w:r>
                              <w:t>(</w:t>
                            </w:r>
                            <w:proofErr w:type="gramStart"/>
                            <w:r w:rsidR="009E7966">
                              <w:t>schoolnurse@orwellpark.org</w:t>
                            </w:r>
                            <w:proofErr w:type="gramEnd"/>
                            <w:r w:rsidR="009E7966">
                              <w:t>)</w:t>
                            </w:r>
                          </w:p>
                          <w:p w14:paraId="3704F173" w14:textId="77777777" w:rsidR="000078E5" w:rsidRDefault="000078E5" w:rsidP="000E5161">
                            <w:pPr>
                              <w:spacing w:line="276" w:lineRule="auto"/>
                              <w:jc w:val="center"/>
                            </w:pPr>
                          </w:p>
                          <w:p w14:paraId="53AF8EFC" w14:textId="3CCE626B" w:rsidR="000078E5" w:rsidRDefault="009E7966" w:rsidP="000E5161">
                            <w:pPr>
                              <w:spacing w:line="276" w:lineRule="auto"/>
                              <w:jc w:val="center"/>
                            </w:pPr>
                            <w:r>
                              <w:rPr>
                                <w:b/>
                              </w:rPr>
                              <w:t>Matrons</w:t>
                            </w:r>
                            <w:r w:rsidR="000078E5" w:rsidRPr="003B6FAD">
                              <w:rPr>
                                <w:b/>
                              </w:rPr>
                              <w:t>:</w:t>
                            </w:r>
                          </w:p>
                          <w:p w14:paraId="110D3AF5" w14:textId="18132988" w:rsidR="000078E5" w:rsidRDefault="000078E5" w:rsidP="000E5161">
                            <w:pPr>
                              <w:spacing w:line="276" w:lineRule="auto"/>
                              <w:jc w:val="center"/>
                            </w:pPr>
                            <w:r>
                              <w:t xml:space="preserve">Angie Robertson / Rosita </w:t>
                            </w:r>
                            <w:proofErr w:type="spellStart"/>
                            <w:r>
                              <w:t>Nicolls</w:t>
                            </w:r>
                            <w:proofErr w:type="spellEnd"/>
                            <w:r w:rsidR="009E7966">
                              <w:t xml:space="preserve"> / Sally Dunlop</w:t>
                            </w:r>
                          </w:p>
                          <w:p w14:paraId="439B8193" w14:textId="77777777" w:rsidR="000078E5" w:rsidRDefault="000078E5" w:rsidP="000E5161">
                            <w:pPr>
                              <w:spacing w:line="276" w:lineRule="auto"/>
                              <w:jc w:val="center"/>
                            </w:pPr>
                          </w:p>
                          <w:p w14:paraId="3FC6C390" w14:textId="77777777" w:rsidR="000078E5" w:rsidRDefault="000078E5" w:rsidP="000E5161">
                            <w:pPr>
                              <w:spacing w:line="276" w:lineRule="auto"/>
                              <w:jc w:val="center"/>
                            </w:pPr>
                            <w:r>
                              <w:t>(</w:t>
                            </w:r>
                            <w:hyperlink r:id="rId19" w:history="1">
                              <w:r w:rsidRPr="003A5059">
                                <w:rPr>
                                  <w:rStyle w:val="Hyperlink"/>
                                </w:rPr>
                                <w:t>laundry@orwellpark.org</w:t>
                              </w:r>
                            </w:hyperlink>
                            <w:r>
                              <w:t>)</w:t>
                            </w:r>
                          </w:p>
                          <w:p w14:paraId="47493903" w14:textId="77777777" w:rsidR="000078E5" w:rsidRDefault="000078E5" w:rsidP="000E5161">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6" o:spid="_x0000_s1036" type="#_x0000_t202" style="position:absolute;margin-left:317.2pt;margin-top:110.5pt;width:260pt;height:328.5pt;z-index:25167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" mv:complextextbox="1" filled="f" stroked="f">
                <v:textbox>
                  <w:txbxContent>
                    <w:p w14:paraId="3059DEA3" w14:textId="77777777" w:rsidR="000078E5" w:rsidRDefault="000078E5" w:rsidP="000E5161">
                      <w:pPr>
                        <w:spacing w:line="276" w:lineRule="auto"/>
                      </w:pPr>
                      <w:proofErr w:type="gramStart"/>
                      <w:r>
                        <w:t>Staff are</w:t>
                      </w:r>
                      <w:proofErr w:type="gramEnd"/>
                      <w:r>
                        <w:t xml:space="preserve"> easily contactable. Email is often best. </w:t>
                      </w:r>
                    </w:p>
                    <w:p w14:paraId="02BEEA23" w14:textId="77777777" w:rsidR="000078E5" w:rsidRDefault="000078E5" w:rsidP="000E5161">
                      <w:pPr>
                        <w:spacing w:line="276" w:lineRule="auto"/>
                      </w:pPr>
                    </w:p>
                    <w:p w14:paraId="7128E8CC" w14:textId="77777777" w:rsidR="000078E5" w:rsidRDefault="000078E5" w:rsidP="000E5161">
                      <w:pPr>
                        <w:spacing w:line="276" w:lineRule="auto"/>
                        <w:jc w:val="center"/>
                      </w:pPr>
                      <w:r w:rsidRPr="003B6FAD">
                        <w:rPr>
                          <w:b/>
                        </w:rPr>
                        <w:t>Head of Boarding:</w:t>
                      </w:r>
                      <w:r>
                        <w:t xml:space="preserve"> Jo Coventry</w:t>
                      </w:r>
                    </w:p>
                    <w:p w14:paraId="4977E122" w14:textId="77777777" w:rsidR="000078E5" w:rsidRDefault="000078E5" w:rsidP="000E5161">
                      <w:pPr>
                        <w:spacing w:line="276" w:lineRule="auto"/>
                        <w:jc w:val="center"/>
                      </w:pPr>
                    </w:p>
                    <w:p w14:paraId="1704AC0C" w14:textId="77777777" w:rsidR="000078E5" w:rsidRDefault="000078E5" w:rsidP="000E5161">
                      <w:pPr>
                        <w:spacing w:line="276" w:lineRule="auto"/>
                        <w:jc w:val="center"/>
                      </w:pPr>
                      <w:r>
                        <w:t>(</w:t>
                      </w:r>
                      <w:hyperlink r:id="rId20" w:history="1">
                        <w:r w:rsidRPr="003A5059">
                          <w:rPr>
                            <w:rStyle w:val="Hyperlink"/>
                          </w:rPr>
                          <w:t>jocoventry@orwellpark.org</w:t>
                        </w:r>
                      </w:hyperlink>
                      <w:r>
                        <w:t>)</w:t>
                      </w:r>
                    </w:p>
                    <w:p w14:paraId="294901E8" w14:textId="77777777" w:rsidR="000078E5" w:rsidRDefault="000078E5" w:rsidP="000E5161">
                      <w:pPr>
                        <w:spacing w:line="276" w:lineRule="auto"/>
                        <w:jc w:val="center"/>
                      </w:pPr>
                    </w:p>
                    <w:p w14:paraId="70DAE7F0" w14:textId="77777777" w:rsidR="000078E5" w:rsidRDefault="000078E5" w:rsidP="000E5161">
                      <w:pPr>
                        <w:spacing w:line="276" w:lineRule="auto"/>
                        <w:jc w:val="center"/>
                      </w:pPr>
                      <w:r w:rsidRPr="003B6FAD">
                        <w:rPr>
                          <w:b/>
                        </w:rPr>
                        <w:t>Head of Boys’ Boarding</w:t>
                      </w:r>
                      <w:r>
                        <w:t>: Martin O’Brien</w:t>
                      </w:r>
                    </w:p>
                    <w:p w14:paraId="1900C70B" w14:textId="77777777" w:rsidR="000078E5" w:rsidRDefault="000078E5" w:rsidP="000E5161">
                      <w:pPr>
                        <w:spacing w:line="276" w:lineRule="auto"/>
                        <w:jc w:val="center"/>
                      </w:pPr>
                    </w:p>
                    <w:p w14:paraId="4DE0B75A" w14:textId="77777777" w:rsidR="000078E5" w:rsidRDefault="000078E5" w:rsidP="000E5161">
                      <w:pPr>
                        <w:spacing w:line="276" w:lineRule="auto"/>
                        <w:jc w:val="center"/>
                      </w:pPr>
                      <w:r>
                        <w:t>(</w:t>
                      </w:r>
                      <w:hyperlink r:id="rId21" w:history="1">
                        <w:r w:rsidRPr="003A5059">
                          <w:rPr>
                            <w:rStyle w:val="Hyperlink"/>
                          </w:rPr>
                          <w:t>martinobrien@orwellpark.org</w:t>
                        </w:r>
                      </w:hyperlink>
                      <w:r>
                        <w:t>)</w:t>
                      </w:r>
                    </w:p>
                    <w:p w14:paraId="40E6E70A" w14:textId="77777777" w:rsidR="000078E5" w:rsidRDefault="000078E5" w:rsidP="000E5161">
                      <w:pPr>
                        <w:spacing w:line="276" w:lineRule="auto"/>
                        <w:jc w:val="center"/>
                      </w:pPr>
                    </w:p>
                    <w:p w14:paraId="753A4152" w14:textId="0969E772" w:rsidR="000078E5" w:rsidRDefault="009E7966" w:rsidP="000E5161">
                      <w:pPr>
                        <w:spacing w:line="276" w:lineRule="auto"/>
                        <w:jc w:val="center"/>
                      </w:pPr>
                      <w:r>
                        <w:rPr>
                          <w:b/>
                        </w:rPr>
                        <w:t>School Nurse</w:t>
                      </w:r>
                      <w:r w:rsidR="00FB733A">
                        <w:rPr>
                          <w:b/>
                        </w:rPr>
                        <w:t xml:space="preserve">: </w:t>
                      </w:r>
                      <w:bookmarkStart w:id="1" w:name="_GoBack"/>
                      <w:r w:rsidR="00FB733A" w:rsidRPr="00FB733A">
                        <w:t>Mary Rawson</w:t>
                      </w:r>
                      <w:bookmarkEnd w:id="1"/>
                    </w:p>
                    <w:p w14:paraId="56E8ED0F" w14:textId="77777777" w:rsidR="000078E5" w:rsidRDefault="000078E5" w:rsidP="000E5161">
                      <w:pPr>
                        <w:spacing w:line="276" w:lineRule="auto"/>
                        <w:jc w:val="center"/>
                      </w:pPr>
                    </w:p>
                    <w:p w14:paraId="40DB4578" w14:textId="29E49D04" w:rsidR="000078E5" w:rsidRDefault="000078E5" w:rsidP="000E5161">
                      <w:pPr>
                        <w:spacing w:line="276" w:lineRule="auto"/>
                        <w:jc w:val="center"/>
                      </w:pPr>
                      <w:r>
                        <w:t>(</w:t>
                      </w:r>
                      <w:proofErr w:type="gramStart"/>
                      <w:r w:rsidR="009E7966">
                        <w:t>schoolnurse@orwellpark.org</w:t>
                      </w:r>
                      <w:proofErr w:type="gramEnd"/>
                      <w:r w:rsidR="009E7966">
                        <w:t>)</w:t>
                      </w:r>
                    </w:p>
                    <w:p w14:paraId="3704F173" w14:textId="77777777" w:rsidR="000078E5" w:rsidRDefault="000078E5" w:rsidP="000E5161">
                      <w:pPr>
                        <w:spacing w:line="276" w:lineRule="auto"/>
                        <w:jc w:val="center"/>
                      </w:pPr>
                    </w:p>
                    <w:p w14:paraId="53AF8EFC" w14:textId="3CCE626B" w:rsidR="000078E5" w:rsidRDefault="009E7966" w:rsidP="000E5161">
                      <w:pPr>
                        <w:spacing w:line="276" w:lineRule="auto"/>
                        <w:jc w:val="center"/>
                      </w:pPr>
                      <w:r>
                        <w:rPr>
                          <w:b/>
                        </w:rPr>
                        <w:t>Matrons</w:t>
                      </w:r>
                      <w:r w:rsidR="000078E5" w:rsidRPr="003B6FAD">
                        <w:rPr>
                          <w:b/>
                        </w:rPr>
                        <w:t>:</w:t>
                      </w:r>
                    </w:p>
                    <w:p w14:paraId="110D3AF5" w14:textId="18132988" w:rsidR="000078E5" w:rsidRDefault="000078E5" w:rsidP="000E5161">
                      <w:pPr>
                        <w:spacing w:line="276" w:lineRule="auto"/>
                        <w:jc w:val="center"/>
                      </w:pPr>
                      <w:r>
                        <w:t xml:space="preserve">Angie Robertson / Rosita </w:t>
                      </w:r>
                      <w:proofErr w:type="spellStart"/>
                      <w:r>
                        <w:t>Nicolls</w:t>
                      </w:r>
                      <w:proofErr w:type="spellEnd"/>
                      <w:r w:rsidR="009E7966">
                        <w:t xml:space="preserve"> / Sally Dunlop</w:t>
                      </w:r>
                    </w:p>
                    <w:p w14:paraId="439B8193" w14:textId="77777777" w:rsidR="000078E5" w:rsidRDefault="000078E5" w:rsidP="000E5161">
                      <w:pPr>
                        <w:spacing w:line="276" w:lineRule="auto"/>
                        <w:jc w:val="center"/>
                      </w:pPr>
                    </w:p>
                    <w:p w14:paraId="3FC6C390" w14:textId="77777777" w:rsidR="000078E5" w:rsidRDefault="000078E5" w:rsidP="000E5161">
                      <w:pPr>
                        <w:spacing w:line="276" w:lineRule="auto"/>
                        <w:jc w:val="center"/>
                      </w:pPr>
                      <w:r>
                        <w:t>(</w:t>
                      </w:r>
                      <w:hyperlink r:id="rId22" w:history="1">
                        <w:r w:rsidRPr="003A5059">
                          <w:rPr>
                            <w:rStyle w:val="Hyperlink"/>
                          </w:rPr>
                          <w:t>laundry@orwellpark.org</w:t>
                        </w:r>
                      </w:hyperlink>
                      <w:r>
                        <w:t>)</w:t>
                      </w:r>
                    </w:p>
                    <w:p w14:paraId="47493903" w14:textId="77777777" w:rsidR="000078E5" w:rsidRDefault="000078E5" w:rsidP="000E5161">
                      <w:pPr>
                        <w:spacing w:line="276" w:lineRule="auto"/>
                      </w:pPr>
                    </w:p>
                  </w:txbxContent>
                </v:textbox>
                <w10:wrap type="through" anchorx="page" anchory="page"/>
              </v:shape>
            </w:pict>
          </mc:Fallback>
        </mc:AlternateContent>
      </w:r>
      <w:r w:rsidR="000E5161">
        <w:rPr>
          <w:noProof/>
        </w:rPr>
        <w:drawing>
          <wp:anchor distT="0" distB="0" distL="118745" distR="118745" simplePos="0" relativeHeight="251658372" behindDoc="0" locked="0" layoutInCell="0" allowOverlap="1" wp14:anchorId="71DE3682" wp14:editId="74DE1D49">
            <wp:simplePos x="0" y="0"/>
            <wp:positionH relativeFrom="page">
              <wp:posOffset>413385</wp:posOffset>
            </wp:positionH>
            <wp:positionV relativeFrom="page">
              <wp:posOffset>3242310</wp:posOffset>
            </wp:positionV>
            <wp:extent cx="3276600" cy="2188210"/>
            <wp:effectExtent l="254000" t="330200" r="304800" b="377190"/>
            <wp:wrapTight wrapText="bothSides">
              <wp:wrapPolygon edited="0">
                <wp:start x="-1099" y="-1106"/>
                <wp:lineTo x="-1211" y="7509"/>
                <wp:lineTo x="-1006" y="19854"/>
                <wp:lineTo x="3630" y="22762"/>
                <wp:lineTo x="3796" y="22731"/>
                <wp:lineTo x="21013" y="22736"/>
                <wp:lineTo x="21222" y="23202"/>
                <wp:lineTo x="22218" y="23012"/>
                <wp:lineTo x="22587" y="19403"/>
                <wp:lineTo x="22542" y="2983"/>
                <wp:lineTo x="22261" y="-4293"/>
                <wp:lineTo x="1061" y="-1517"/>
                <wp:lineTo x="-1099" y="-1106"/>
              </wp:wrapPolygon>
            </wp:wrapTight>
            <wp:docPr id="1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0" descr=":nfc 13 - fall p 2 through 6:42-17193310.jpg"/>
                    <pic:cNvPicPr>
                      <a:picLocks noChangeAspect="1" noChangeArrowheads="1"/>
                    </pic:cNvPicPr>
                  </pic:nvPicPr>
                  <pic:blipFill>
                    <a:blip r:embed="rId23" cstate="email">
                      <a:extLst>
                        <a:ext uri="{28A0092B-C50C-407E-A947-70E740481C1C}">
                          <a14:useLocalDpi xmlns:a14="http://schemas.microsoft.com/office/drawing/2010/main"/>
                        </a:ext>
                      </a:extLst>
                    </a:blip>
                    <a:stretch>
                      <a:fillRect/>
                    </a:stretch>
                  </pic:blipFill>
                  <pic:spPr bwMode="auto">
                    <a:xfrm rot="435077">
                      <a:off x="0" y="0"/>
                      <a:ext cx="3276600" cy="21882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E5161">
        <w:rPr>
          <w:noProof/>
        </w:rPr>
        <w:drawing>
          <wp:anchor distT="0" distB="0" distL="118745" distR="118745" simplePos="0" relativeHeight="251658371" behindDoc="0" locked="0" layoutInCell="0" allowOverlap="1" wp14:anchorId="08166C17" wp14:editId="5F3D577D">
            <wp:simplePos x="0" y="0"/>
            <wp:positionH relativeFrom="page">
              <wp:posOffset>388620</wp:posOffset>
            </wp:positionH>
            <wp:positionV relativeFrom="page">
              <wp:posOffset>819785</wp:posOffset>
            </wp:positionV>
            <wp:extent cx="3234055" cy="2153920"/>
            <wp:effectExtent l="279400" t="304800" r="245745" b="360680"/>
            <wp:wrapTight wrapText="bothSides">
              <wp:wrapPolygon edited="0">
                <wp:start x="20186" y="-1502"/>
                <wp:lineTo x="-579" y="-4637"/>
                <wp:lineTo x="-1378" y="3429"/>
                <wp:lineTo x="-1401" y="19069"/>
                <wp:lineTo x="-854" y="23012"/>
                <wp:lineTo x="325" y="23219"/>
                <wp:lineTo x="533" y="22742"/>
                <wp:lineTo x="14884" y="22699"/>
                <wp:lineTo x="15052" y="22728"/>
                <wp:lineTo x="22444" y="19924"/>
                <wp:lineTo x="22376" y="-1118"/>
                <wp:lineTo x="20186" y="-1502"/>
              </wp:wrapPolygon>
            </wp:wrapTight>
            <wp:docPr id="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3" descr=":nfc 13 - fall p 2 through 6:42-18150376.jpg"/>
                    <pic:cNvPicPr>
                      <a:picLocks noChangeAspect="1" noChangeArrowheads="1"/>
                    </pic:cNvPicPr>
                  </pic:nvPicPr>
                  <pic:blipFill>
                    <a:blip r:embed="rId24" cstate="email">
                      <a:extLst>
                        <a:ext uri="{28A0092B-C50C-407E-A947-70E740481C1C}">
                          <a14:useLocalDpi xmlns:a14="http://schemas.microsoft.com/office/drawing/2010/main"/>
                        </a:ext>
                      </a:extLst>
                    </a:blip>
                    <a:stretch>
                      <a:fillRect/>
                    </a:stretch>
                  </pic:blipFill>
                  <pic:spPr bwMode="auto">
                    <a:xfrm rot="21199621">
                      <a:off x="0" y="0"/>
                      <a:ext cx="3234055" cy="2153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E5161">
        <w:rPr>
          <w:noProof/>
        </w:rPr>
        <mc:AlternateContent>
          <mc:Choice Requires="wps">
            <w:drawing>
              <wp:anchor distT="0" distB="0" distL="114300" distR="114300" simplePos="0" relativeHeight="251658314" behindDoc="0" locked="0" layoutInCell="1" allowOverlap="1" wp14:anchorId="4F524BE6" wp14:editId="23368934">
                <wp:simplePos x="0" y="0"/>
                <wp:positionH relativeFrom="page">
                  <wp:posOffset>3952240</wp:posOffset>
                </wp:positionH>
                <wp:positionV relativeFrom="page">
                  <wp:posOffset>969010</wp:posOffset>
                </wp:positionV>
                <wp:extent cx="3454400" cy="381000"/>
                <wp:effectExtent l="0" t="0" r="0" b="0"/>
                <wp:wrapTight wrapText="bothSides">
                  <wp:wrapPolygon edited="0">
                    <wp:start x="159" y="0"/>
                    <wp:lineTo x="159" y="20160"/>
                    <wp:lineTo x="21282" y="20160"/>
                    <wp:lineTo x="21282" y="0"/>
                    <wp:lineTo x="159" y="0"/>
                  </wp:wrapPolygon>
                </wp:wrapTight>
                <wp:docPr id="1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8F3A134" w14:textId="77777777" w:rsidR="000078E5" w:rsidRPr="00CA47DA" w:rsidRDefault="000078E5" w:rsidP="007C1373">
                            <w:pPr>
                              <w:pStyle w:val="Heading1"/>
                            </w:pPr>
                            <w:r>
                              <w:t>BOARDING STAFF</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311.2pt;margin-top:76.3pt;width:272pt;height:30pt;z-index:251658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" filled="f" stroked="f">
                <v:textbox inset=",0,,0">
                  <w:txbxContent>
                    <w:p w14:paraId="78F3A134" w14:textId="77777777" w:rsidR="000078E5" w:rsidRPr="00CA47DA" w:rsidRDefault="000078E5" w:rsidP="007C1373">
                      <w:pPr>
                        <w:pStyle w:val="Heading1"/>
                      </w:pPr>
                      <w:r>
                        <w:t>BOARDING STAFF</w:t>
                      </w:r>
                    </w:p>
                  </w:txbxContent>
                </v:textbox>
                <w10:wrap type="tight" anchorx="page" anchory="page"/>
              </v:shape>
            </w:pict>
          </mc:Fallback>
        </mc:AlternateContent>
      </w:r>
      <w:r w:rsidR="00696EB4">
        <w:br w:type="page"/>
      </w:r>
      <w:r w:rsidR="000342E9">
        <w:rPr>
          <w:noProof/>
        </w:rPr>
        <w:lastRenderedPageBreak/>
        <w:drawing>
          <wp:anchor distT="0" distB="0" distL="118745" distR="118745" simplePos="0" relativeHeight="251658376" behindDoc="0" locked="0" layoutInCell="0" allowOverlap="1" wp14:anchorId="238F484A" wp14:editId="1787C906">
            <wp:simplePos x="0" y="0"/>
            <wp:positionH relativeFrom="page">
              <wp:posOffset>4725670</wp:posOffset>
            </wp:positionH>
            <wp:positionV relativeFrom="page">
              <wp:posOffset>5575300</wp:posOffset>
            </wp:positionV>
            <wp:extent cx="2555240" cy="1696085"/>
            <wp:effectExtent l="254000" t="304800" r="289560" b="386715"/>
            <wp:wrapTight wrapText="bothSides">
              <wp:wrapPolygon edited="0">
                <wp:start x="-1169" y="-1229"/>
                <wp:lineTo x="-1304" y="20414"/>
                <wp:lineTo x="8562" y="23318"/>
                <wp:lineTo x="8775" y="23268"/>
                <wp:lineTo x="20953" y="23333"/>
                <wp:lineTo x="21231" y="23922"/>
                <wp:lineTo x="22504" y="23621"/>
                <wp:lineTo x="22774" y="19955"/>
                <wp:lineTo x="22768" y="9478"/>
                <wp:lineTo x="22551" y="-948"/>
                <wp:lineTo x="22363" y="-4833"/>
                <wp:lineTo x="16503" y="-4756"/>
                <wp:lineTo x="1164" y="-1781"/>
                <wp:lineTo x="-1169" y="-1229"/>
              </wp:wrapPolygon>
            </wp:wrapTight>
            <wp:docPr id="2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4" descr=":nfc 13 - fall p 2 through 6:42-16471737.jpg"/>
                    <pic:cNvPicPr>
                      <a:picLocks noChangeAspect="1" noChangeArrowheads="1"/>
                    </pic:cNvPicPr>
                  </pic:nvPicPr>
                  <pic:blipFill>
                    <a:blip r:embed="rId25" cstate="email">
                      <a:extLst>
                        <a:ext uri="{28A0092B-C50C-407E-A947-70E740481C1C}">
                          <a14:useLocalDpi xmlns:a14="http://schemas.microsoft.com/office/drawing/2010/main"/>
                        </a:ext>
                      </a:extLst>
                    </a:blip>
                    <a:stretch>
                      <a:fillRect/>
                    </a:stretch>
                  </pic:blipFill>
                  <pic:spPr bwMode="auto">
                    <a:xfrm rot="535603">
                      <a:off x="0" y="0"/>
                      <a:ext cx="2555240" cy="16960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C2493">
        <w:rPr>
          <w:noProof/>
        </w:rPr>
        <mc:AlternateContent>
          <mc:Choice Requires="wps">
            <w:drawing>
              <wp:anchor distT="0" distB="0" distL="114300" distR="114300" simplePos="0" relativeHeight="251658324" behindDoc="0" locked="0" layoutInCell="1" allowOverlap="1" wp14:anchorId="7E3A50C6" wp14:editId="1E39C7AC">
                <wp:simplePos x="0" y="0"/>
                <wp:positionH relativeFrom="page">
                  <wp:posOffset>502920</wp:posOffset>
                </wp:positionH>
                <wp:positionV relativeFrom="page">
                  <wp:posOffset>2805430</wp:posOffset>
                </wp:positionV>
                <wp:extent cx="6766560" cy="445770"/>
                <wp:effectExtent l="0" t="0" r="0" b="11430"/>
                <wp:wrapTight wrapText="bothSides">
                  <wp:wrapPolygon edited="0">
                    <wp:start x="81" y="0"/>
                    <wp:lineTo x="81" y="20923"/>
                    <wp:lineTo x="21405" y="20923"/>
                    <wp:lineTo x="21405" y="0"/>
                    <wp:lineTo x="81" y="0"/>
                  </wp:wrapPolygon>
                </wp:wrapTight>
                <wp:docPr id="12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C902AE8" w14:textId="77777777" w:rsidR="000078E5" w:rsidRPr="00CA47DA" w:rsidRDefault="000078E5" w:rsidP="007C1373">
                            <w:pPr>
                              <w:pStyle w:val="Heading1"/>
                            </w:pPr>
                            <w:r>
                              <w:t>WHAT TO BRING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8" type="#_x0000_t202" style="position:absolute;margin-left:39.6pt;margin-top:220.9pt;width:532.8pt;height:35.1pt;z-index:2516583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" filled="f" stroked="f">
                <v:textbox inset=",0,,0">
                  <w:txbxContent>
                    <w:p w14:paraId="7C902AE8" w14:textId="77777777" w:rsidR="000078E5" w:rsidRPr="00CA47DA" w:rsidRDefault="000078E5" w:rsidP="007C1373">
                      <w:pPr>
                        <w:pStyle w:val="Heading1"/>
                      </w:pPr>
                      <w:r>
                        <w:t>WHAT TO BRING</w:t>
                      </w:r>
                    </w:p>
                  </w:txbxContent>
                </v:textbox>
                <w10:wrap type="tight" anchorx="page" anchory="page"/>
              </v:shape>
            </w:pict>
          </mc:Fallback>
        </mc:AlternateContent>
      </w:r>
      <w:r w:rsidR="003C2493">
        <w:rPr>
          <w:noProof/>
        </w:rPr>
        <w:drawing>
          <wp:anchor distT="0" distB="0" distL="118745" distR="118745" simplePos="0" relativeHeight="251658373" behindDoc="0" locked="0" layoutInCell="0" allowOverlap="1" wp14:anchorId="29ADE22F" wp14:editId="0ECAF09B">
            <wp:simplePos x="0" y="0"/>
            <wp:positionH relativeFrom="page">
              <wp:posOffset>5015865</wp:posOffset>
            </wp:positionH>
            <wp:positionV relativeFrom="page">
              <wp:posOffset>805180</wp:posOffset>
            </wp:positionV>
            <wp:extent cx="2421255" cy="1612900"/>
            <wp:effectExtent l="203200" t="203200" r="194945" b="241300"/>
            <wp:wrapTight wrapText="bothSides">
              <wp:wrapPolygon edited="0">
                <wp:start x="-867" y="-1906"/>
                <wp:lineTo x="-1525" y="-1178"/>
                <wp:lineTo x="-1506" y="20956"/>
                <wp:lineTo x="20362" y="23826"/>
                <wp:lineTo x="22399" y="23681"/>
                <wp:lineTo x="22702" y="18892"/>
                <wp:lineTo x="22704" y="-2563"/>
                <wp:lineTo x="264" y="-1986"/>
                <wp:lineTo x="-867" y="-1906"/>
              </wp:wrapPolygon>
            </wp:wrapTight>
            <wp:docPr id="3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5" descr=":nfc 13 - fall p 2 through 6:42-16792237.jpg"/>
                    <pic:cNvPicPr>
                      <a:picLocks noChangeAspect="1" noChangeArrowheads="1"/>
                    </pic:cNvPicPr>
                  </pic:nvPicPr>
                  <pic:blipFill>
                    <a:blip r:embed="rId26" cstate="email">
                      <a:extLst>
                        <a:ext uri="{28A0092B-C50C-407E-A947-70E740481C1C}">
                          <a14:useLocalDpi xmlns:a14="http://schemas.microsoft.com/office/drawing/2010/main"/>
                        </a:ext>
                      </a:extLst>
                    </a:blip>
                    <a:stretch>
                      <a:fillRect/>
                    </a:stretch>
                  </pic:blipFill>
                  <pic:spPr bwMode="auto">
                    <a:xfrm rot="162958">
                      <a:off x="0" y="0"/>
                      <a:ext cx="2421255" cy="161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C2493">
        <w:rPr>
          <w:noProof/>
        </w:rPr>
        <w:drawing>
          <wp:anchor distT="0" distB="0" distL="118745" distR="118745" simplePos="0" relativeHeight="251658375" behindDoc="0" locked="0" layoutInCell="0" allowOverlap="1" wp14:anchorId="1A7D2162" wp14:editId="4D76737C">
            <wp:simplePos x="0" y="0"/>
            <wp:positionH relativeFrom="page">
              <wp:posOffset>2699385</wp:posOffset>
            </wp:positionH>
            <wp:positionV relativeFrom="page">
              <wp:posOffset>933450</wp:posOffset>
            </wp:positionV>
            <wp:extent cx="2421255" cy="1612900"/>
            <wp:effectExtent l="228600" t="228600" r="194945" b="266700"/>
            <wp:wrapTight wrapText="bothSides">
              <wp:wrapPolygon edited="0">
                <wp:start x="21014" y="-2023"/>
                <wp:lineTo x="-1396" y="-3693"/>
                <wp:lineTo x="-1304" y="23595"/>
                <wp:lineTo x="505" y="23785"/>
                <wp:lineTo x="762" y="23130"/>
                <wp:lineTo x="22683" y="20657"/>
                <wp:lineTo x="22764" y="4298"/>
                <wp:lineTo x="22370" y="-1881"/>
                <wp:lineTo x="21014" y="-2023"/>
              </wp:wrapPolygon>
            </wp:wrapTight>
            <wp:docPr id="3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6" descr=":nfc 13 - fall p 2 through 6:42-16946464.jpg"/>
                    <pic:cNvPicPr>
                      <a:picLocks noChangeAspect="1" noChangeArrowheads="1"/>
                    </pic:cNvPicPr>
                  </pic:nvPicPr>
                  <pic:blipFill>
                    <a:blip r:embed="rId27" cstate="email">
                      <a:extLst>
                        <a:ext uri="{28A0092B-C50C-407E-A947-70E740481C1C}">
                          <a14:useLocalDpi xmlns:a14="http://schemas.microsoft.com/office/drawing/2010/main"/>
                        </a:ext>
                      </a:extLst>
                    </a:blip>
                    <a:stretch>
                      <a:fillRect/>
                    </a:stretch>
                  </pic:blipFill>
                  <pic:spPr bwMode="auto">
                    <a:xfrm rot="21360000">
                      <a:off x="0" y="0"/>
                      <a:ext cx="2421255" cy="161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C2493">
        <w:rPr>
          <w:noProof/>
        </w:rPr>
        <w:drawing>
          <wp:anchor distT="0" distB="0" distL="118745" distR="118745" simplePos="0" relativeHeight="251658374" behindDoc="0" locked="0" layoutInCell="0" allowOverlap="1" wp14:anchorId="54392F71" wp14:editId="30DDE243">
            <wp:simplePos x="0" y="0"/>
            <wp:positionH relativeFrom="page">
              <wp:posOffset>337185</wp:posOffset>
            </wp:positionH>
            <wp:positionV relativeFrom="page">
              <wp:posOffset>851535</wp:posOffset>
            </wp:positionV>
            <wp:extent cx="2421255" cy="1612900"/>
            <wp:effectExtent l="177800" t="203200" r="194945" b="241300"/>
            <wp:wrapTight wrapText="bothSides">
              <wp:wrapPolygon edited="0">
                <wp:start x="-909" y="-1819"/>
                <wp:lineTo x="-1564" y="-1086"/>
                <wp:lineTo x="-1246" y="21030"/>
                <wp:lineTo x="19024" y="23182"/>
                <wp:lineTo x="19952" y="23790"/>
                <wp:lineTo x="22442" y="23594"/>
                <wp:lineTo x="22660" y="-2651"/>
                <wp:lineTo x="449" y="-1925"/>
                <wp:lineTo x="-909" y="-1819"/>
              </wp:wrapPolygon>
            </wp:wrapTight>
            <wp:docPr id="3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 descr=":nfc 13 - fall p 2 through 6:42-18162380.jpg"/>
                    <pic:cNvPicPr>
                      <a:picLocks noChangeAspect="1" noChangeArrowheads="1"/>
                    </pic:cNvPicPr>
                  </pic:nvPicPr>
                  <pic:blipFill>
                    <a:blip r:embed="rId28" cstate="email">
                      <a:extLst>
                        <a:ext uri="{28A0092B-C50C-407E-A947-70E740481C1C}">
                          <a14:useLocalDpi xmlns:a14="http://schemas.microsoft.com/office/drawing/2010/main"/>
                        </a:ext>
                      </a:extLst>
                    </a:blip>
                    <a:stretch>
                      <a:fillRect/>
                    </a:stretch>
                  </pic:blipFill>
                  <pic:spPr bwMode="auto">
                    <a:xfrm rot="180000">
                      <a:off x="0" y="0"/>
                      <a:ext cx="2421255" cy="161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96B5E">
        <w:rPr>
          <w:noProof/>
        </w:rPr>
        <mc:AlternateContent>
          <mc:Choice Requires="wps">
            <w:drawing>
              <wp:anchor distT="0" distB="0" distL="114300" distR="114300" simplePos="0" relativeHeight="251679888" behindDoc="0" locked="0" layoutInCell="1" allowOverlap="1" wp14:anchorId="4B3DE082" wp14:editId="15FFF5DC">
                <wp:simplePos x="0" y="0"/>
                <wp:positionH relativeFrom="page">
                  <wp:posOffset>365760</wp:posOffset>
                </wp:positionH>
                <wp:positionV relativeFrom="page">
                  <wp:posOffset>3251200</wp:posOffset>
                </wp:positionV>
                <wp:extent cx="3662680" cy="3798570"/>
                <wp:effectExtent l="0" t="0" r="0" b="11430"/>
                <wp:wrapThrough wrapText="bothSides">
                  <wp:wrapPolygon edited="0">
                    <wp:start x="150" y="0"/>
                    <wp:lineTo x="150" y="21521"/>
                    <wp:lineTo x="21270" y="21521"/>
                    <wp:lineTo x="21270" y="0"/>
                    <wp:lineTo x="150" y="0"/>
                  </wp:wrapPolygon>
                </wp:wrapThrough>
                <wp:docPr id="170" name="Text Box 170"/>
                <wp:cNvGraphicFramePr/>
                <a:graphic xmlns:a="http://schemas.openxmlformats.org/drawingml/2006/main">
                  <a:graphicData uri="http://schemas.microsoft.com/office/word/2010/wordprocessingShape">
                    <wps:wsp>
                      <wps:cNvSpPr txBox="1"/>
                      <wps:spPr>
                        <a:xfrm>
                          <a:off x="0" y="0"/>
                          <a:ext cx="3662680" cy="3798570"/>
                        </a:xfrm>
                        <a:prstGeom prst="rect">
                          <a:avLst/>
                        </a:prstGeom>
                        <a:noFill/>
                        <a:ln>
                          <a:noFill/>
                        </a:ln>
                        <a:effectLst/>
                        <a:extLst>
                          <a:ext uri="{C572A759-6A51-4108-AA02-DFA0A04FC94B}">
                            <ma14:wrappingTextBoxFlag xmlns:ma14="http://schemas.microsoft.com/office/mac/drawingml/2011/main" val="1"/>
                          </a:ext>
                        </a:extLst>
                      </wps:spPr>
                      <wps:txbx>
                        <w:txbxContent>
                          <w:p w14:paraId="24D8B3F7" w14:textId="6184B8CD" w:rsidR="000078E5" w:rsidRDefault="000078E5" w:rsidP="003C2493">
                            <w:pPr>
                              <w:pStyle w:val="ListParagraph"/>
                              <w:numPr>
                                <w:ilvl w:val="0"/>
                                <w:numId w:val="4"/>
                              </w:numPr>
                              <w:jc w:val="both"/>
                            </w:pPr>
                            <w:r>
                              <w:t>N</w:t>
                            </w:r>
                            <w:r w:rsidR="00AC7AF1">
                              <w:t>ight wear (</w:t>
                            </w:r>
                            <w:proofErr w:type="spellStart"/>
                            <w:r w:rsidR="00AC7AF1">
                              <w:t>py</w:t>
                            </w:r>
                            <w:r>
                              <w:t>jamas</w:t>
                            </w:r>
                            <w:proofErr w:type="spellEnd"/>
                            <w:r>
                              <w:t xml:space="preserve"> / nightie </w:t>
                            </w:r>
                            <w:proofErr w:type="spellStart"/>
                            <w:r>
                              <w:t>etc</w:t>
                            </w:r>
                            <w:proofErr w:type="spellEnd"/>
                            <w:r>
                              <w:t xml:space="preserve">) </w:t>
                            </w:r>
                            <w:proofErr w:type="gramStart"/>
                            <w:r>
                              <w:t>These</w:t>
                            </w:r>
                            <w:proofErr w:type="gramEnd"/>
                            <w:r>
                              <w:t xml:space="preserve"> must be appropriate! The children need to be able to wear these in front of other children and boarding staff.</w:t>
                            </w:r>
                          </w:p>
                          <w:p w14:paraId="287CD536" w14:textId="77777777" w:rsidR="000078E5" w:rsidRDefault="000078E5" w:rsidP="003C2493">
                            <w:pPr>
                              <w:pStyle w:val="ListParagraph"/>
                              <w:numPr>
                                <w:ilvl w:val="0"/>
                                <w:numId w:val="4"/>
                              </w:numPr>
                              <w:jc w:val="both"/>
                            </w:pPr>
                            <w:r>
                              <w:t>Towel</w:t>
                            </w:r>
                          </w:p>
                          <w:p w14:paraId="580C4139" w14:textId="77777777" w:rsidR="000078E5" w:rsidRDefault="000078E5" w:rsidP="003C2493">
                            <w:pPr>
                              <w:pStyle w:val="ListParagraph"/>
                              <w:numPr>
                                <w:ilvl w:val="0"/>
                                <w:numId w:val="4"/>
                              </w:numPr>
                              <w:jc w:val="both"/>
                            </w:pPr>
                            <w:proofErr w:type="spellStart"/>
                            <w:r>
                              <w:t>Washbag</w:t>
                            </w:r>
                            <w:proofErr w:type="spellEnd"/>
                            <w:r>
                              <w:t xml:space="preserve"> with toothpaste, toothbrush </w:t>
                            </w:r>
                            <w:proofErr w:type="spellStart"/>
                            <w:r>
                              <w:t>etc</w:t>
                            </w:r>
                            <w:proofErr w:type="spellEnd"/>
                          </w:p>
                          <w:p w14:paraId="692F01EB" w14:textId="77777777" w:rsidR="000078E5" w:rsidRDefault="000078E5" w:rsidP="003C2493">
                            <w:pPr>
                              <w:pStyle w:val="ListParagraph"/>
                              <w:numPr>
                                <w:ilvl w:val="0"/>
                                <w:numId w:val="4"/>
                              </w:numPr>
                              <w:jc w:val="both"/>
                            </w:pPr>
                            <w:r>
                              <w:t>Slippers</w:t>
                            </w:r>
                          </w:p>
                          <w:p w14:paraId="4B6988E2" w14:textId="77777777" w:rsidR="000078E5" w:rsidRDefault="000078E5" w:rsidP="003C2493">
                            <w:pPr>
                              <w:pStyle w:val="ListParagraph"/>
                              <w:numPr>
                                <w:ilvl w:val="0"/>
                                <w:numId w:val="4"/>
                              </w:numPr>
                              <w:jc w:val="both"/>
                            </w:pPr>
                            <w:r>
                              <w:t>Dressing gowns</w:t>
                            </w:r>
                          </w:p>
                          <w:p w14:paraId="2AB53140" w14:textId="77777777" w:rsidR="000078E5" w:rsidRDefault="000078E5" w:rsidP="003C2493">
                            <w:pPr>
                              <w:pStyle w:val="ListParagraph"/>
                              <w:numPr>
                                <w:ilvl w:val="0"/>
                                <w:numId w:val="4"/>
                              </w:numPr>
                              <w:jc w:val="both"/>
                            </w:pPr>
                            <w:r>
                              <w:t xml:space="preserve">Shampoo, conditioner, shower gel. (The school also has these products but children often prefer to have their own. The children shower every evening.) </w:t>
                            </w:r>
                          </w:p>
                          <w:p w14:paraId="042F345A" w14:textId="77777777" w:rsidR="000078E5" w:rsidRDefault="000078E5" w:rsidP="003C2493">
                            <w:pPr>
                              <w:pStyle w:val="ListParagraph"/>
                              <w:numPr>
                                <w:ilvl w:val="0"/>
                                <w:numId w:val="4"/>
                              </w:numPr>
                              <w:jc w:val="both"/>
                            </w:pPr>
                            <w:r>
                              <w:t>A reading book</w:t>
                            </w:r>
                          </w:p>
                          <w:p w14:paraId="21F81AD8" w14:textId="77777777" w:rsidR="000078E5" w:rsidRDefault="000078E5" w:rsidP="003C2493">
                            <w:pPr>
                              <w:pStyle w:val="ListParagraph"/>
                              <w:numPr>
                                <w:ilvl w:val="0"/>
                                <w:numId w:val="4"/>
                              </w:numPr>
                              <w:jc w:val="both"/>
                            </w:pPr>
                            <w:r>
                              <w:t xml:space="preserve">Teddy bears </w:t>
                            </w:r>
                            <w:proofErr w:type="spellStart"/>
                            <w:r>
                              <w:t>etc</w:t>
                            </w:r>
                            <w:proofErr w:type="spellEnd"/>
                          </w:p>
                          <w:p w14:paraId="462A8225" w14:textId="77777777" w:rsidR="000078E5" w:rsidRDefault="000078E5" w:rsidP="003C2493">
                            <w:pPr>
                              <w:pStyle w:val="ListParagraph"/>
                              <w:numPr>
                                <w:ilvl w:val="0"/>
                                <w:numId w:val="4"/>
                              </w:numPr>
                              <w:jc w:val="both"/>
                            </w:pPr>
                            <w:r>
                              <w:t xml:space="preserve">A change of uniform, if needed. </w:t>
                            </w:r>
                          </w:p>
                          <w:p w14:paraId="67CFAFB0" w14:textId="77777777" w:rsidR="000078E5" w:rsidRDefault="000078E5" w:rsidP="003C2493">
                            <w:pPr>
                              <w:pStyle w:val="ListParagraph"/>
                              <w:numPr>
                                <w:ilvl w:val="0"/>
                                <w:numId w:val="4"/>
                              </w:numPr>
                              <w:jc w:val="both"/>
                            </w:pPr>
                            <w:r>
                              <w:t>A change of underwear.</w:t>
                            </w:r>
                          </w:p>
                          <w:p w14:paraId="2593E282" w14:textId="77777777" w:rsidR="000078E5" w:rsidRDefault="000078E5" w:rsidP="003C2493">
                            <w:pPr>
                              <w:pStyle w:val="ListParagraph"/>
                              <w:numPr>
                                <w:ilvl w:val="0"/>
                                <w:numId w:val="4"/>
                              </w:numPr>
                              <w:jc w:val="both"/>
                            </w:pPr>
                            <w:r>
                              <w:t>Any necessary medication</w:t>
                            </w:r>
                          </w:p>
                          <w:p w14:paraId="35655A76" w14:textId="77777777" w:rsidR="000078E5" w:rsidRDefault="000078E5" w:rsidP="003C2493">
                            <w:pPr>
                              <w:pStyle w:val="ListParagraph"/>
                              <w:numPr>
                                <w:ilvl w:val="0"/>
                                <w:numId w:val="4"/>
                              </w:numPr>
                              <w:jc w:val="both"/>
                            </w:pPr>
                            <w:r>
                              <w:t xml:space="preserve">Deodorants – roll-on or similar only. Spray deodorants are NOT allowed as they can cause issues with our fire alarm system.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0" o:spid="_x0000_s1039" type="#_x0000_t202" style="position:absolute;margin-left:28.8pt;margin-top:256pt;width:288.4pt;height:299.1pt;z-index:25167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" mv:complextextbox="1" filled="f" stroked="f">
                <v:textbox>
                  <w:txbxContent>
                    <w:p w14:paraId="24D8B3F7" w14:textId="6184B8CD" w:rsidR="000078E5" w:rsidRDefault="000078E5" w:rsidP="003C2493">
                      <w:pPr>
                        <w:pStyle w:val="ListParagraph"/>
                        <w:numPr>
                          <w:ilvl w:val="0"/>
                          <w:numId w:val="4"/>
                        </w:numPr>
                        <w:jc w:val="both"/>
                      </w:pPr>
                      <w:r>
                        <w:t>N</w:t>
                      </w:r>
                      <w:r w:rsidR="00AC7AF1">
                        <w:t>ight wear (</w:t>
                      </w:r>
                      <w:proofErr w:type="spellStart"/>
                      <w:r w:rsidR="00AC7AF1">
                        <w:t>py</w:t>
                      </w:r>
                      <w:r>
                        <w:t>jamas</w:t>
                      </w:r>
                      <w:proofErr w:type="spellEnd"/>
                      <w:r>
                        <w:t xml:space="preserve"> / nightie </w:t>
                      </w:r>
                      <w:proofErr w:type="spellStart"/>
                      <w:r>
                        <w:t>etc</w:t>
                      </w:r>
                      <w:proofErr w:type="spellEnd"/>
                      <w:r>
                        <w:t xml:space="preserve">) </w:t>
                      </w:r>
                      <w:proofErr w:type="gramStart"/>
                      <w:r>
                        <w:t>These</w:t>
                      </w:r>
                      <w:proofErr w:type="gramEnd"/>
                      <w:r>
                        <w:t xml:space="preserve"> must be appropriate! The children need to be able to wear these in front of other children and boarding staff.</w:t>
                      </w:r>
                    </w:p>
                    <w:p w14:paraId="287CD536" w14:textId="77777777" w:rsidR="000078E5" w:rsidRDefault="000078E5" w:rsidP="003C2493">
                      <w:pPr>
                        <w:pStyle w:val="ListParagraph"/>
                        <w:numPr>
                          <w:ilvl w:val="0"/>
                          <w:numId w:val="4"/>
                        </w:numPr>
                        <w:jc w:val="both"/>
                      </w:pPr>
                      <w:r>
                        <w:t>Towel</w:t>
                      </w:r>
                    </w:p>
                    <w:p w14:paraId="580C4139" w14:textId="77777777" w:rsidR="000078E5" w:rsidRDefault="000078E5" w:rsidP="003C2493">
                      <w:pPr>
                        <w:pStyle w:val="ListParagraph"/>
                        <w:numPr>
                          <w:ilvl w:val="0"/>
                          <w:numId w:val="4"/>
                        </w:numPr>
                        <w:jc w:val="both"/>
                      </w:pPr>
                      <w:proofErr w:type="spellStart"/>
                      <w:r>
                        <w:t>Washbag</w:t>
                      </w:r>
                      <w:proofErr w:type="spellEnd"/>
                      <w:r>
                        <w:t xml:space="preserve"> with toothpaste, toothbrush </w:t>
                      </w:r>
                      <w:proofErr w:type="spellStart"/>
                      <w:r>
                        <w:t>etc</w:t>
                      </w:r>
                      <w:proofErr w:type="spellEnd"/>
                    </w:p>
                    <w:p w14:paraId="692F01EB" w14:textId="77777777" w:rsidR="000078E5" w:rsidRDefault="000078E5" w:rsidP="003C2493">
                      <w:pPr>
                        <w:pStyle w:val="ListParagraph"/>
                        <w:numPr>
                          <w:ilvl w:val="0"/>
                          <w:numId w:val="4"/>
                        </w:numPr>
                        <w:jc w:val="both"/>
                      </w:pPr>
                      <w:r>
                        <w:t>Slippers</w:t>
                      </w:r>
                    </w:p>
                    <w:p w14:paraId="4B6988E2" w14:textId="77777777" w:rsidR="000078E5" w:rsidRDefault="000078E5" w:rsidP="003C2493">
                      <w:pPr>
                        <w:pStyle w:val="ListParagraph"/>
                        <w:numPr>
                          <w:ilvl w:val="0"/>
                          <w:numId w:val="4"/>
                        </w:numPr>
                        <w:jc w:val="both"/>
                      </w:pPr>
                      <w:r>
                        <w:t>Dressing gowns</w:t>
                      </w:r>
                    </w:p>
                    <w:p w14:paraId="2AB53140" w14:textId="77777777" w:rsidR="000078E5" w:rsidRDefault="000078E5" w:rsidP="003C2493">
                      <w:pPr>
                        <w:pStyle w:val="ListParagraph"/>
                        <w:numPr>
                          <w:ilvl w:val="0"/>
                          <w:numId w:val="4"/>
                        </w:numPr>
                        <w:jc w:val="both"/>
                      </w:pPr>
                      <w:r>
                        <w:t xml:space="preserve">Shampoo, conditioner, shower gel. (The school also has these products but children often prefer to have their own. The children shower every evening.) </w:t>
                      </w:r>
                    </w:p>
                    <w:p w14:paraId="042F345A" w14:textId="77777777" w:rsidR="000078E5" w:rsidRDefault="000078E5" w:rsidP="003C2493">
                      <w:pPr>
                        <w:pStyle w:val="ListParagraph"/>
                        <w:numPr>
                          <w:ilvl w:val="0"/>
                          <w:numId w:val="4"/>
                        </w:numPr>
                        <w:jc w:val="both"/>
                      </w:pPr>
                      <w:r>
                        <w:t>A reading book</w:t>
                      </w:r>
                    </w:p>
                    <w:p w14:paraId="21F81AD8" w14:textId="77777777" w:rsidR="000078E5" w:rsidRDefault="000078E5" w:rsidP="003C2493">
                      <w:pPr>
                        <w:pStyle w:val="ListParagraph"/>
                        <w:numPr>
                          <w:ilvl w:val="0"/>
                          <w:numId w:val="4"/>
                        </w:numPr>
                        <w:jc w:val="both"/>
                      </w:pPr>
                      <w:r>
                        <w:t xml:space="preserve">Teddy bears </w:t>
                      </w:r>
                      <w:proofErr w:type="spellStart"/>
                      <w:r>
                        <w:t>etc</w:t>
                      </w:r>
                      <w:proofErr w:type="spellEnd"/>
                    </w:p>
                    <w:p w14:paraId="462A8225" w14:textId="77777777" w:rsidR="000078E5" w:rsidRDefault="000078E5" w:rsidP="003C2493">
                      <w:pPr>
                        <w:pStyle w:val="ListParagraph"/>
                        <w:numPr>
                          <w:ilvl w:val="0"/>
                          <w:numId w:val="4"/>
                        </w:numPr>
                        <w:jc w:val="both"/>
                      </w:pPr>
                      <w:r>
                        <w:t xml:space="preserve">A change of uniform, if needed. </w:t>
                      </w:r>
                    </w:p>
                    <w:p w14:paraId="67CFAFB0" w14:textId="77777777" w:rsidR="000078E5" w:rsidRDefault="000078E5" w:rsidP="003C2493">
                      <w:pPr>
                        <w:pStyle w:val="ListParagraph"/>
                        <w:numPr>
                          <w:ilvl w:val="0"/>
                          <w:numId w:val="4"/>
                        </w:numPr>
                        <w:jc w:val="both"/>
                      </w:pPr>
                      <w:r>
                        <w:t>A change of underwear.</w:t>
                      </w:r>
                    </w:p>
                    <w:p w14:paraId="2593E282" w14:textId="77777777" w:rsidR="000078E5" w:rsidRDefault="000078E5" w:rsidP="003C2493">
                      <w:pPr>
                        <w:pStyle w:val="ListParagraph"/>
                        <w:numPr>
                          <w:ilvl w:val="0"/>
                          <w:numId w:val="4"/>
                        </w:numPr>
                        <w:jc w:val="both"/>
                      </w:pPr>
                      <w:r>
                        <w:t>Any necessary medication</w:t>
                      </w:r>
                    </w:p>
                    <w:p w14:paraId="35655A76" w14:textId="77777777" w:rsidR="000078E5" w:rsidRDefault="000078E5" w:rsidP="003C2493">
                      <w:pPr>
                        <w:pStyle w:val="ListParagraph"/>
                        <w:numPr>
                          <w:ilvl w:val="0"/>
                          <w:numId w:val="4"/>
                        </w:numPr>
                        <w:jc w:val="both"/>
                      </w:pPr>
                      <w:r>
                        <w:t xml:space="preserve">Deodorants – roll-on or similar only. Spray deodorants are NOT allowed as they can cause issues with our fire alarm system. </w:t>
                      </w:r>
                    </w:p>
                  </w:txbxContent>
                </v:textbox>
                <w10:wrap type="through" anchorx="page" anchory="page"/>
              </v:shape>
            </w:pict>
          </mc:Fallback>
        </mc:AlternateContent>
      </w:r>
      <w:r w:rsidR="00B96B5E">
        <w:rPr>
          <w:noProof/>
        </w:rPr>
        <mc:AlternateContent>
          <mc:Choice Requires="wps">
            <w:drawing>
              <wp:anchor distT="0" distB="0" distL="114300" distR="114300" simplePos="0" relativeHeight="251677840" behindDoc="0" locked="0" layoutInCell="1" allowOverlap="1" wp14:anchorId="6B282E21" wp14:editId="7F7E8EA3">
                <wp:simplePos x="0" y="0"/>
                <wp:positionH relativeFrom="page">
                  <wp:posOffset>4018915</wp:posOffset>
                </wp:positionH>
                <wp:positionV relativeFrom="page">
                  <wp:posOffset>3251200</wp:posOffset>
                </wp:positionV>
                <wp:extent cx="3378200" cy="2273935"/>
                <wp:effectExtent l="0" t="0" r="0" b="12065"/>
                <wp:wrapThrough wrapText="bothSides">
                  <wp:wrapPolygon edited="0">
                    <wp:start x="162" y="0"/>
                    <wp:lineTo x="162" y="21473"/>
                    <wp:lineTo x="21275" y="21473"/>
                    <wp:lineTo x="21275" y="0"/>
                    <wp:lineTo x="162" y="0"/>
                  </wp:wrapPolygon>
                </wp:wrapThrough>
                <wp:docPr id="169" name="Text Box 169"/>
                <wp:cNvGraphicFramePr/>
                <a:graphic xmlns:a="http://schemas.openxmlformats.org/drawingml/2006/main">
                  <a:graphicData uri="http://schemas.microsoft.com/office/word/2010/wordprocessingShape">
                    <wps:wsp>
                      <wps:cNvSpPr txBox="1"/>
                      <wps:spPr>
                        <a:xfrm>
                          <a:off x="0" y="0"/>
                          <a:ext cx="3378200" cy="2273935"/>
                        </a:xfrm>
                        <a:prstGeom prst="rect">
                          <a:avLst/>
                        </a:prstGeom>
                        <a:noFill/>
                        <a:ln>
                          <a:noFill/>
                        </a:ln>
                        <a:effectLst/>
                        <a:extLst>
                          <a:ext uri="{C572A759-6A51-4108-AA02-DFA0A04FC94B}">
                            <ma14:wrappingTextBoxFlag xmlns:ma14="http://schemas.microsoft.com/office/mac/drawingml/2011/main" val="1"/>
                          </a:ext>
                        </a:extLst>
                      </wps:spPr>
                      <wps:txbx>
                        <w:txbxContent>
                          <w:p w14:paraId="62838E4A" w14:textId="77777777" w:rsidR="000078E5" w:rsidRPr="00AB12CB" w:rsidRDefault="000078E5" w:rsidP="003C2493">
                            <w:pPr>
                              <w:jc w:val="both"/>
                              <w:rPr>
                                <w:b/>
                                <w:i/>
                              </w:rPr>
                            </w:pPr>
                            <w:r w:rsidRPr="00AB12CB">
                              <w:rPr>
                                <w:b/>
                                <w:i/>
                              </w:rPr>
                              <w:t>Everything should be clearly labe</w:t>
                            </w:r>
                            <w:r>
                              <w:rPr>
                                <w:b/>
                                <w:i/>
                              </w:rPr>
                              <w:t>l</w:t>
                            </w:r>
                            <w:r w:rsidRPr="00AB12CB">
                              <w:rPr>
                                <w:b/>
                                <w:i/>
                              </w:rPr>
                              <w:t>ed!</w:t>
                            </w:r>
                          </w:p>
                          <w:p w14:paraId="6BF6872B" w14:textId="77777777" w:rsidR="000078E5" w:rsidRDefault="000078E5" w:rsidP="003C2493">
                            <w:pPr>
                              <w:jc w:val="both"/>
                            </w:pPr>
                          </w:p>
                          <w:p w14:paraId="6BAC781A" w14:textId="77777777" w:rsidR="000078E5" w:rsidRDefault="000078E5" w:rsidP="003C2493">
                            <w:pPr>
                              <w:jc w:val="both"/>
                            </w:pPr>
                            <w:r>
                              <w:t xml:space="preserve">Flexi-boarders tend to have a boarding bag that they bring in to school the morning of their boarding nights. It is suggested that they leave most things at school at the beginning of term (slippers, dressing gown, towel, bedding, book, </w:t>
                            </w:r>
                            <w:proofErr w:type="spellStart"/>
                            <w:r>
                              <w:t>washbag</w:t>
                            </w:r>
                            <w:proofErr w:type="spellEnd"/>
                            <w:r>
                              <w:t xml:space="preserve"> </w:t>
                            </w:r>
                            <w:proofErr w:type="spellStart"/>
                            <w:r>
                              <w:t>etc</w:t>
                            </w:r>
                            <w:proofErr w:type="spellEnd"/>
                            <w:r>
                              <w:t xml:space="preserve">) for ease. </w:t>
                            </w:r>
                          </w:p>
                          <w:p w14:paraId="52886479" w14:textId="77777777" w:rsidR="000078E5" w:rsidRDefault="000078E5" w:rsidP="003C2493">
                            <w:pPr>
                              <w:jc w:val="both"/>
                            </w:pPr>
                          </w:p>
                          <w:p w14:paraId="55834681" w14:textId="77777777" w:rsidR="000078E5" w:rsidRDefault="000078E5" w:rsidP="003C2493">
                            <w:pPr>
                              <w:jc w:val="both"/>
                            </w:pPr>
                            <w:r>
                              <w:t xml:space="preserve">Full and weekly boarders should have everything they need at school. They have their own storage areas by their beds for their belongings. </w:t>
                            </w:r>
                          </w:p>
                          <w:p w14:paraId="2834A6D2" w14:textId="77777777" w:rsidR="000078E5" w:rsidRDefault="000078E5" w:rsidP="003C2493">
                            <w:pPr>
                              <w:jc w:val="both"/>
                            </w:pPr>
                          </w:p>
                          <w:p w14:paraId="06F0859B" w14:textId="77777777" w:rsidR="000078E5" w:rsidRDefault="000078E5" w:rsidP="003C2493">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9" o:spid="_x0000_s1040" type="#_x0000_t202" style="position:absolute;margin-left:316.45pt;margin-top:256pt;width:266pt;height:179.05pt;z-index:25167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" mv:complextextbox="1" filled="f" stroked="f">
                <v:textbox>
                  <w:txbxContent>
                    <w:p w14:paraId="62838E4A" w14:textId="77777777" w:rsidR="000078E5" w:rsidRPr="00AB12CB" w:rsidRDefault="000078E5" w:rsidP="003C2493">
                      <w:pPr>
                        <w:jc w:val="both"/>
                        <w:rPr>
                          <w:b/>
                          <w:i/>
                        </w:rPr>
                      </w:pPr>
                      <w:r w:rsidRPr="00AB12CB">
                        <w:rPr>
                          <w:b/>
                          <w:i/>
                        </w:rPr>
                        <w:t>Everything should be clearly labe</w:t>
                      </w:r>
                      <w:r>
                        <w:rPr>
                          <w:b/>
                          <w:i/>
                        </w:rPr>
                        <w:t>l</w:t>
                      </w:r>
                      <w:r w:rsidRPr="00AB12CB">
                        <w:rPr>
                          <w:b/>
                          <w:i/>
                        </w:rPr>
                        <w:t>ed!</w:t>
                      </w:r>
                    </w:p>
                    <w:p w14:paraId="6BF6872B" w14:textId="77777777" w:rsidR="000078E5" w:rsidRDefault="000078E5" w:rsidP="003C2493">
                      <w:pPr>
                        <w:jc w:val="both"/>
                      </w:pPr>
                    </w:p>
                    <w:p w14:paraId="6BAC781A" w14:textId="77777777" w:rsidR="000078E5" w:rsidRDefault="000078E5" w:rsidP="003C2493">
                      <w:pPr>
                        <w:jc w:val="both"/>
                      </w:pPr>
                      <w:r>
                        <w:t xml:space="preserve">Flexi-boarders tend to have a boarding bag that they bring in to school the morning of their boarding nights. It is suggested that they leave most things at school at the beginning of term (slippers, dressing gown, towel, bedding, book, </w:t>
                      </w:r>
                      <w:proofErr w:type="spellStart"/>
                      <w:r>
                        <w:t>washbag</w:t>
                      </w:r>
                      <w:proofErr w:type="spellEnd"/>
                      <w:r>
                        <w:t xml:space="preserve"> </w:t>
                      </w:r>
                      <w:proofErr w:type="spellStart"/>
                      <w:r>
                        <w:t>etc</w:t>
                      </w:r>
                      <w:proofErr w:type="spellEnd"/>
                      <w:r>
                        <w:t xml:space="preserve">) for ease. </w:t>
                      </w:r>
                    </w:p>
                    <w:p w14:paraId="52886479" w14:textId="77777777" w:rsidR="000078E5" w:rsidRDefault="000078E5" w:rsidP="003C2493">
                      <w:pPr>
                        <w:jc w:val="both"/>
                      </w:pPr>
                    </w:p>
                    <w:p w14:paraId="55834681" w14:textId="77777777" w:rsidR="000078E5" w:rsidRDefault="000078E5" w:rsidP="003C2493">
                      <w:pPr>
                        <w:jc w:val="both"/>
                      </w:pPr>
                      <w:r>
                        <w:t xml:space="preserve">Full and weekly boarders should have everything they need at school. They have their own storage areas by their beds for their belongings. </w:t>
                      </w:r>
                    </w:p>
                    <w:p w14:paraId="2834A6D2" w14:textId="77777777" w:rsidR="000078E5" w:rsidRDefault="000078E5" w:rsidP="003C2493">
                      <w:pPr>
                        <w:jc w:val="both"/>
                      </w:pPr>
                    </w:p>
                    <w:p w14:paraId="06F0859B" w14:textId="77777777" w:rsidR="000078E5" w:rsidRDefault="000078E5" w:rsidP="003C2493">
                      <w:pPr>
                        <w:jc w:val="both"/>
                      </w:pPr>
                    </w:p>
                  </w:txbxContent>
                </v:textbox>
                <w10:wrap type="through" anchorx="page" anchory="page"/>
              </v:shape>
            </w:pict>
          </mc:Fallback>
        </mc:AlternateContent>
      </w:r>
      <w:r w:rsidR="00B96B5E">
        <w:rPr>
          <w:noProof/>
        </w:rPr>
        <mc:AlternateContent>
          <mc:Choice Requires="wps">
            <w:drawing>
              <wp:anchor distT="0" distB="0" distL="114300" distR="114300" simplePos="0" relativeHeight="251658327" behindDoc="0" locked="0" layoutInCell="1" allowOverlap="1" wp14:anchorId="3532FDB9" wp14:editId="003C7B73">
                <wp:simplePos x="0" y="0"/>
                <wp:positionH relativeFrom="page">
                  <wp:posOffset>377825</wp:posOffset>
                </wp:positionH>
                <wp:positionV relativeFrom="page">
                  <wp:posOffset>7188200</wp:posOffset>
                </wp:positionV>
                <wp:extent cx="7019290" cy="393700"/>
                <wp:effectExtent l="0" t="0" r="0" b="12700"/>
                <wp:wrapTight wrapText="bothSides">
                  <wp:wrapPolygon edited="0">
                    <wp:start x="78" y="0"/>
                    <wp:lineTo x="78" y="20903"/>
                    <wp:lineTo x="21416" y="20903"/>
                    <wp:lineTo x="21416" y="0"/>
                    <wp:lineTo x="78" y="0"/>
                  </wp:wrapPolygon>
                </wp:wrapTight>
                <wp:docPr id="13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29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F3B367E" w14:textId="77777777" w:rsidR="000078E5" w:rsidRPr="00CA47DA" w:rsidRDefault="000078E5" w:rsidP="007C1373">
                            <w:pPr>
                              <w:pStyle w:val="Heading1"/>
                            </w:pPr>
                            <w:r>
                              <w:t>HOME COMFORTS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1" type="#_x0000_t202" style="position:absolute;margin-left:29.75pt;margin-top:566pt;width:552.7pt;height:31pt;z-index:2516583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" filled="f" stroked="f">
                <v:textbox inset=",0,,0">
                  <w:txbxContent>
                    <w:p w14:paraId="0F3B367E" w14:textId="77777777" w:rsidR="000078E5" w:rsidRPr="00CA47DA" w:rsidRDefault="000078E5" w:rsidP="007C1373">
                      <w:pPr>
                        <w:pStyle w:val="Heading1"/>
                      </w:pPr>
                      <w:r>
                        <w:t>HOME COMFORTS</w:t>
                      </w:r>
                    </w:p>
                  </w:txbxContent>
                </v:textbox>
                <w10:wrap type="tight" anchorx="page" anchory="page"/>
              </v:shape>
            </w:pict>
          </mc:Fallback>
        </mc:AlternateContent>
      </w:r>
      <w:r w:rsidR="00B96B5E">
        <w:rPr>
          <w:noProof/>
        </w:rPr>
        <mc:AlternateContent>
          <mc:Choice Requires="wps">
            <w:drawing>
              <wp:anchor distT="0" distB="0" distL="114300" distR="114300" simplePos="0" relativeHeight="251681936" behindDoc="0" locked="0" layoutInCell="1" allowOverlap="1" wp14:anchorId="2B58AB11" wp14:editId="03A77F2D">
                <wp:simplePos x="0" y="0"/>
                <wp:positionH relativeFrom="page">
                  <wp:posOffset>377825</wp:posOffset>
                </wp:positionH>
                <wp:positionV relativeFrom="page">
                  <wp:posOffset>7581900</wp:posOffset>
                </wp:positionV>
                <wp:extent cx="7028815" cy="2110740"/>
                <wp:effectExtent l="0" t="0" r="0" b="0"/>
                <wp:wrapThrough wrapText="bothSides">
                  <wp:wrapPolygon edited="0">
                    <wp:start x="78" y="0"/>
                    <wp:lineTo x="78" y="21314"/>
                    <wp:lineTo x="21465" y="21314"/>
                    <wp:lineTo x="21465" y="0"/>
                    <wp:lineTo x="78" y="0"/>
                  </wp:wrapPolygon>
                </wp:wrapThrough>
                <wp:docPr id="172" name="Text Box 172"/>
                <wp:cNvGraphicFramePr/>
                <a:graphic xmlns:a="http://schemas.openxmlformats.org/drawingml/2006/main">
                  <a:graphicData uri="http://schemas.microsoft.com/office/word/2010/wordprocessingShape">
                    <wps:wsp>
                      <wps:cNvSpPr txBox="1"/>
                      <wps:spPr>
                        <a:xfrm>
                          <a:off x="0" y="0"/>
                          <a:ext cx="7028815" cy="2110740"/>
                        </a:xfrm>
                        <a:prstGeom prst="rect">
                          <a:avLst/>
                        </a:prstGeom>
                        <a:noFill/>
                        <a:ln>
                          <a:noFill/>
                        </a:ln>
                        <a:effectLst/>
                        <a:extLst>
                          <a:ext uri="{C572A759-6A51-4108-AA02-DFA0A04FC94B}">
                            <ma14:wrappingTextBoxFlag xmlns:ma14="http://schemas.microsoft.com/office/mac/drawingml/2011/main" val="1"/>
                          </a:ext>
                        </a:extLst>
                      </wps:spPr>
                      <wps:txbx>
                        <w:txbxContent>
                          <w:p w14:paraId="1D6A8004" w14:textId="77777777" w:rsidR="000078E5" w:rsidRPr="00247629" w:rsidRDefault="000078E5" w:rsidP="009D00D8">
                            <w:pPr>
                              <w:jc w:val="both"/>
                              <w:rPr>
                                <w:b/>
                              </w:rPr>
                            </w:pPr>
                            <w:r w:rsidRPr="00247629">
                              <w:rPr>
                                <w:b/>
                              </w:rPr>
                              <w:t>BEDDING</w:t>
                            </w:r>
                          </w:p>
                          <w:p w14:paraId="19BDEAC1" w14:textId="77777777" w:rsidR="000078E5" w:rsidRDefault="000078E5" w:rsidP="009D00D8">
                            <w:pPr>
                              <w:jc w:val="both"/>
                            </w:pPr>
                          </w:p>
                          <w:p w14:paraId="25E3A4AA" w14:textId="77777777" w:rsidR="000078E5" w:rsidRDefault="000078E5" w:rsidP="009D00D8">
                            <w:pPr>
                              <w:jc w:val="both"/>
                            </w:pPr>
                            <w:proofErr w:type="gramStart"/>
                            <w:r>
                              <w:t>Bedding is provided by the school</w:t>
                            </w:r>
                            <w:proofErr w:type="gramEnd"/>
                            <w:r>
                              <w:t xml:space="preserve"> but we are more than happy for children to bring their own bedding (as long as it’s named!). If this is the case, two sets are preferable for when bed changes occur. Having their own bedding often helps the children feel that their bed is their special area. </w:t>
                            </w:r>
                          </w:p>
                          <w:p w14:paraId="2930CA3A" w14:textId="77777777" w:rsidR="000078E5" w:rsidRDefault="000078E5" w:rsidP="009D00D8">
                            <w:pPr>
                              <w:jc w:val="both"/>
                            </w:pPr>
                          </w:p>
                          <w:p w14:paraId="4FCADCF3" w14:textId="77777777" w:rsidR="000078E5" w:rsidRPr="00AB12CB" w:rsidRDefault="000078E5" w:rsidP="009D00D8">
                            <w:pPr>
                              <w:jc w:val="both"/>
                              <w:rPr>
                                <w:b/>
                              </w:rPr>
                            </w:pPr>
                            <w:r w:rsidRPr="00AB12CB">
                              <w:rPr>
                                <w:b/>
                              </w:rPr>
                              <w:t>POSTERS / PHOTOS</w:t>
                            </w:r>
                          </w:p>
                          <w:p w14:paraId="348B33DD" w14:textId="77777777" w:rsidR="000078E5" w:rsidRDefault="000078E5" w:rsidP="009D00D8">
                            <w:pPr>
                              <w:jc w:val="both"/>
                            </w:pPr>
                          </w:p>
                          <w:p w14:paraId="5B517A1A" w14:textId="77777777" w:rsidR="000078E5" w:rsidRDefault="000078E5" w:rsidP="009D00D8">
                            <w:pPr>
                              <w:jc w:val="both"/>
                            </w:pPr>
                            <w:r>
                              <w:t>We really encourage the children to bring in a couple of posters or photos to decorate their area. Again this makes their area more homely!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2" o:spid="_x0000_s1042" type="#_x0000_t202" style="position:absolute;margin-left:29.75pt;margin-top:597pt;width:553.45pt;height:166.2pt;z-index:25168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" mv:complextextbox="1" filled="f" stroked="f">
                <v:textbox>
                  <w:txbxContent>
                    <w:p w14:paraId="1D6A8004" w14:textId="77777777" w:rsidR="000078E5" w:rsidRPr="00247629" w:rsidRDefault="000078E5" w:rsidP="009D00D8">
                      <w:pPr>
                        <w:jc w:val="both"/>
                        <w:rPr>
                          <w:b/>
                        </w:rPr>
                      </w:pPr>
                      <w:r w:rsidRPr="00247629">
                        <w:rPr>
                          <w:b/>
                        </w:rPr>
                        <w:t>BEDDING</w:t>
                      </w:r>
                    </w:p>
                    <w:p w14:paraId="19BDEAC1" w14:textId="77777777" w:rsidR="000078E5" w:rsidRDefault="000078E5" w:rsidP="009D00D8">
                      <w:pPr>
                        <w:jc w:val="both"/>
                      </w:pPr>
                    </w:p>
                    <w:p w14:paraId="25E3A4AA" w14:textId="77777777" w:rsidR="000078E5" w:rsidRDefault="000078E5" w:rsidP="009D00D8">
                      <w:pPr>
                        <w:jc w:val="both"/>
                      </w:pPr>
                      <w:proofErr w:type="gramStart"/>
                      <w:r>
                        <w:t>Bedding is provided by the school</w:t>
                      </w:r>
                      <w:proofErr w:type="gramEnd"/>
                      <w:r>
                        <w:t xml:space="preserve"> but we are more than happy for children to bring their own bedding (as long as it’s named!). If this is the case, two sets are preferable for when bed changes occur. Having their own bedding often helps the children feel that their bed is their special area. </w:t>
                      </w:r>
                    </w:p>
                    <w:p w14:paraId="2930CA3A" w14:textId="77777777" w:rsidR="000078E5" w:rsidRDefault="000078E5" w:rsidP="009D00D8">
                      <w:pPr>
                        <w:jc w:val="both"/>
                      </w:pPr>
                    </w:p>
                    <w:p w14:paraId="4FCADCF3" w14:textId="77777777" w:rsidR="000078E5" w:rsidRPr="00AB12CB" w:rsidRDefault="000078E5" w:rsidP="009D00D8">
                      <w:pPr>
                        <w:jc w:val="both"/>
                        <w:rPr>
                          <w:b/>
                        </w:rPr>
                      </w:pPr>
                      <w:r w:rsidRPr="00AB12CB">
                        <w:rPr>
                          <w:b/>
                        </w:rPr>
                        <w:t>POSTERS / PHOTOS</w:t>
                      </w:r>
                    </w:p>
                    <w:p w14:paraId="348B33DD" w14:textId="77777777" w:rsidR="000078E5" w:rsidRDefault="000078E5" w:rsidP="009D00D8">
                      <w:pPr>
                        <w:jc w:val="both"/>
                      </w:pPr>
                    </w:p>
                    <w:p w14:paraId="5B517A1A" w14:textId="77777777" w:rsidR="000078E5" w:rsidRDefault="000078E5" w:rsidP="009D00D8">
                      <w:pPr>
                        <w:jc w:val="both"/>
                      </w:pPr>
                      <w:r>
                        <w:t>We really encourage the children to bring in a couple of posters or photos to decorate their area. Again this makes their area more homely!</w:t>
                      </w:r>
                    </w:p>
                  </w:txbxContent>
                </v:textbox>
                <w10:wrap type="through" anchorx="page" anchory="page"/>
              </v:shape>
            </w:pict>
          </mc:Fallback>
        </mc:AlternateContent>
      </w:r>
      <w:r w:rsidR="006F2081">
        <w:rPr>
          <w:noProof/>
        </w:rPr>
        <mc:AlternateContent>
          <mc:Choice Requires="wps">
            <w:drawing>
              <wp:anchor distT="0" distB="0" distL="114300" distR="114300" simplePos="0" relativeHeight="251658311" behindDoc="0" locked="0" layoutInCell="1" allowOverlap="1" wp14:anchorId="4BC69499" wp14:editId="1C3F94B7">
                <wp:simplePos x="0" y="0"/>
                <wp:positionH relativeFrom="page">
                  <wp:posOffset>546100</wp:posOffset>
                </wp:positionH>
                <wp:positionV relativeFrom="page">
                  <wp:posOffset>7049770</wp:posOffset>
                </wp:positionV>
                <wp:extent cx="6680200" cy="0"/>
                <wp:effectExtent l="12700" t="13970" r="25400" b="24130"/>
                <wp:wrapNone/>
                <wp:docPr id="63"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0" cy="0"/>
                        </a:xfrm>
                        <a:prstGeom prst="line">
                          <a:avLst/>
                        </a:prstGeom>
                        <a:noFill/>
                        <a:ln w="12700">
                          <a:solidFill>
                            <a:schemeClr val="bg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583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555.1pt" to="569pt,555.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" strokecolor="#8ec73b [3214]" strokeweight="1pt">
                <v:shadow opacity="22938f" mv:blur="38100f" offset="0,2pt"/>
                <w10:wrap anchorx="page" anchory="page"/>
              </v:line>
            </w:pict>
          </mc:Fallback>
        </mc:AlternateContent>
      </w:r>
      <w:r w:rsidR="006F2081">
        <w:rPr>
          <w:noProof/>
        </w:rPr>
        <mc:AlternateContent>
          <mc:Choice Requires="wps">
            <w:drawing>
              <wp:anchor distT="0" distB="0" distL="114300" distR="114300" simplePos="0" relativeHeight="251658238" behindDoc="0" locked="0" layoutInCell="1" allowOverlap="1" wp14:anchorId="4E38EFDF" wp14:editId="79570B1C">
                <wp:simplePos x="0" y="0"/>
                <wp:positionH relativeFrom="page">
                  <wp:posOffset>374650</wp:posOffset>
                </wp:positionH>
                <wp:positionV relativeFrom="page">
                  <wp:posOffset>7049770</wp:posOffset>
                </wp:positionV>
                <wp:extent cx="7022465" cy="2644140"/>
                <wp:effectExtent l="6350" t="1270" r="0" b="0"/>
                <wp:wrapNone/>
                <wp:docPr id="6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2465" cy="2644140"/>
                        </a:xfrm>
                        <a:prstGeom prst="rect">
                          <a:avLst/>
                        </a:prstGeom>
                        <a:gradFill rotWithShape="0">
                          <a:gsLst>
                            <a:gs pos="0">
                              <a:schemeClr val="bg1">
                                <a:lumMod val="100000"/>
                                <a:lumOff val="0"/>
                              </a:schemeClr>
                            </a:gs>
                            <a:gs pos="100000">
                              <a:schemeClr val="bg2">
                                <a:lumMod val="20000"/>
                                <a:lumOff val="8000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29.5pt;margin-top:555.1pt;width:552.95pt;height:208.2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" fillcolor="white [3212]" stroked="f" strokecolor="#4a7ebb" strokeweight="1.5pt">
                <v:fill color2="#e8f3d7 [670]" focus="100%" type="gradient"/>
                <v:shadow opacity="22938f" mv:blur="38100f" offset="0,2pt"/>
                <v:textbox inset=",7.2pt,,7.2pt"/>
                <w10:wrap anchorx="page" anchory="page"/>
              </v:rect>
            </w:pict>
          </mc:Fallback>
        </mc:AlternateContent>
      </w:r>
      <w:r w:rsidR="008F1A2C">
        <w:br w:type="page"/>
      </w:r>
      <w:r w:rsidR="00DD0C0C">
        <w:rPr>
          <w:noProof/>
        </w:rPr>
        <w:lastRenderedPageBreak/>
        <w:drawing>
          <wp:anchor distT="0" distB="0" distL="114300" distR="114300" simplePos="0" relativeHeight="251739280" behindDoc="0" locked="0" layoutInCell="1" allowOverlap="1" wp14:anchorId="1B522DDB" wp14:editId="3AB5E7A0">
            <wp:simplePos x="0" y="0"/>
            <wp:positionH relativeFrom="page">
              <wp:posOffset>4715510</wp:posOffset>
            </wp:positionH>
            <wp:positionV relativeFrom="page">
              <wp:posOffset>7264400</wp:posOffset>
            </wp:positionV>
            <wp:extent cx="2333625" cy="1752600"/>
            <wp:effectExtent l="152400" t="152400" r="155575" b="177800"/>
            <wp:wrapTight wrapText="bothSides">
              <wp:wrapPolygon edited="0">
                <wp:start x="-940" y="-1878"/>
                <wp:lineTo x="-1411" y="-1252"/>
                <wp:lineTo x="-1411" y="18783"/>
                <wp:lineTo x="-940" y="23478"/>
                <wp:lineTo x="22335" y="23478"/>
                <wp:lineTo x="22805" y="18783"/>
                <wp:lineTo x="22805" y="3757"/>
                <wp:lineTo x="22335" y="-939"/>
                <wp:lineTo x="22335" y="-1878"/>
                <wp:lineTo x="-940" y="-1878"/>
              </wp:wrapPolygon>
            </wp:wrapTight>
            <wp:docPr id="189" name="Picture 189" descr="Macintosh HD:Users:joannacoventry:Pictures:iPhoto Library.photolibrary:Masters:2014:02:17:20140217-155612:IMG_5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 descr="Macintosh HD:Users:joannacoventry:Pictures:iPhoto Library.photolibrary:Masters:2014:02:17:20140217-155612:IMG_5449.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333625" cy="1752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D0C0C">
        <w:rPr>
          <w:noProof/>
        </w:rPr>
        <w:drawing>
          <wp:anchor distT="0" distB="0" distL="114300" distR="114300" simplePos="0" relativeHeight="251736208" behindDoc="0" locked="0" layoutInCell="1" allowOverlap="1" wp14:anchorId="6F83C063" wp14:editId="2C7878F2">
            <wp:simplePos x="0" y="0"/>
            <wp:positionH relativeFrom="page">
              <wp:posOffset>4715510</wp:posOffset>
            </wp:positionH>
            <wp:positionV relativeFrom="page">
              <wp:posOffset>1874520</wp:posOffset>
            </wp:positionV>
            <wp:extent cx="2211070" cy="1658620"/>
            <wp:effectExtent l="152400" t="152400" r="151130" b="170180"/>
            <wp:wrapThrough wrapText="bothSides">
              <wp:wrapPolygon edited="0">
                <wp:start x="-744" y="-1985"/>
                <wp:lineTo x="-1489" y="-1323"/>
                <wp:lineTo x="-1489" y="19847"/>
                <wp:lineTo x="-993" y="23485"/>
                <wp:lineTo x="22332" y="23485"/>
                <wp:lineTo x="22828" y="19847"/>
                <wp:lineTo x="22828" y="3969"/>
                <wp:lineTo x="22332" y="-1985"/>
                <wp:lineTo x="-744" y="-1985"/>
              </wp:wrapPolygon>
            </wp:wrapThrough>
            <wp:docPr id="227" name="Picture 227" descr="Macintosh HD:Users:joannacoventry:Pictures:iPhoto Library.photolibrary:Masters:2014:05:22:20140522-204544: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1" descr="Macintosh HD:Users:joannacoventry:Pictures:iPhoto Library.photolibrary:Masters:2014:05:22:20140522-204544:photo 1.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211070" cy="1658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D49AA">
        <w:rPr>
          <w:noProof/>
        </w:rPr>
        <mc:AlternateContent>
          <mc:Choice Requires="wps">
            <w:drawing>
              <wp:anchor distT="0" distB="0" distL="114300" distR="114300" simplePos="0" relativeHeight="251726992" behindDoc="0" locked="0" layoutInCell="1" allowOverlap="1" wp14:anchorId="24C4B3CF" wp14:editId="2932C226">
                <wp:simplePos x="0" y="0"/>
                <wp:positionH relativeFrom="page">
                  <wp:posOffset>712470</wp:posOffset>
                </wp:positionH>
                <wp:positionV relativeFrom="page">
                  <wp:posOffset>6494780</wp:posOffset>
                </wp:positionV>
                <wp:extent cx="3616960" cy="355600"/>
                <wp:effectExtent l="0" t="0" r="0" b="0"/>
                <wp:wrapTight wrapText="bothSides">
                  <wp:wrapPolygon edited="0">
                    <wp:start x="152" y="0"/>
                    <wp:lineTo x="152" y="20057"/>
                    <wp:lineTo x="21236" y="20057"/>
                    <wp:lineTo x="21236" y="0"/>
                    <wp:lineTo x="152" y="0"/>
                  </wp:wrapPolygon>
                </wp:wrapTight>
                <wp:docPr id="22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696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01E4653" w14:textId="77777777" w:rsidR="000078E5" w:rsidRPr="00F35C97" w:rsidRDefault="000078E5" w:rsidP="00F35C97">
                            <w:pPr>
                              <w:pStyle w:val="Heading1"/>
                              <w:rPr>
                                <w:sz w:val="32"/>
                              </w:rPr>
                            </w:pPr>
                            <w:r w:rsidRPr="00F35C97">
                              <w:rPr>
                                <w:sz w:val="32"/>
                              </w:rPr>
                              <w:t>Y</w:t>
                            </w:r>
                            <w:r>
                              <w:rPr>
                                <w:sz w:val="32"/>
                              </w:rPr>
                              <w:t>EAR 7 AND 8</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56.1pt;margin-top:511.4pt;width:284.8pt;height:28pt;z-index:25172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" filled="f" stroked="f">
                <v:textbox inset=",0,,0">
                  <w:txbxContent>
                    <w:p w14:paraId="501E4653" w14:textId="77777777" w:rsidR="000078E5" w:rsidRPr="00F35C97" w:rsidRDefault="000078E5" w:rsidP="00F35C97">
                      <w:pPr>
                        <w:pStyle w:val="Heading1"/>
                        <w:rPr>
                          <w:sz w:val="32"/>
                        </w:rPr>
                      </w:pPr>
                      <w:r w:rsidRPr="00F35C97">
                        <w:rPr>
                          <w:sz w:val="32"/>
                        </w:rPr>
                        <w:t>Y</w:t>
                      </w:r>
                      <w:r>
                        <w:rPr>
                          <w:sz w:val="32"/>
                        </w:rPr>
                        <w:t>EAR 7 AND 8</w:t>
                      </w:r>
                    </w:p>
                  </w:txbxContent>
                </v:textbox>
                <w10:wrap type="tight" anchorx="page" anchory="page"/>
              </v:shape>
            </w:pict>
          </mc:Fallback>
        </mc:AlternateContent>
      </w:r>
      <w:r w:rsidR="000B1F83">
        <w:rPr>
          <w:noProof/>
        </w:rPr>
        <mc:AlternateContent>
          <mc:Choice Requires="wps">
            <w:drawing>
              <wp:anchor distT="0" distB="0" distL="114300" distR="114300" simplePos="0" relativeHeight="251720848" behindDoc="0" locked="0" layoutInCell="1" allowOverlap="1" wp14:anchorId="1B4EFD41" wp14:editId="40566B19">
                <wp:simplePos x="0" y="0"/>
                <wp:positionH relativeFrom="page">
                  <wp:posOffset>365760</wp:posOffset>
                </wp:positionH>
                <wp:positionV relativeFrom="page">
                  <wp:posOffset>882650</wp:posOffset>
                </wp:positionV>
                <wp:extent cx="7019290" cy="393700"/>
                <wp:effectExtent l="0" t="0" r="0" b="12700"/>
                <wp:wrapTight wrapText="bothSides">
                  <wp:wrapPolygon edited="0">
                    <wp:start x="78" y="0"/>
                    <wp:lineTo x="78" y="20903"/>
                    <wp:lineTo x="21416" y="20903"/>
                    <wp:lineTo x="21416" y="0"/>
                    <wp:lineTo x="78" y="0"/>
                  </wp:wrapPolygon>
                </wp:wrapTight>
                <wp:docPr id="21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29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FEA9A1A" w14:textId="77777777" w:rsidR="000078E5" w:rsidRPr="00CA47DA" w:rsidRDefault="000078E5" w:rsidP="008F1A2C">
                            <w:pPr>
                              <w:pStyle w:val="Heading1"/>
                            </w:pPr>
                            <w:r>
                              <w:t>EVENING ROUTINE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28.8pt;margin-top:69.5pt;width:552.7pt;height:31pt;z-index:25172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" filled="f" stroked="f">
                <v:textbox inset=",0,,0">
                  <w:txbxContent>
                    <w:p w14:paraId="2FEA9A1A" w14:textId="77777777" w:rsidR="000078E5" w:rsidRPr="00CA47DA" w:rsidRDefault="000078E5" w:rsidP="008F1A2C">
                      <w:pPr>
                        <w:pStyle w:val="Heading1"/>
                      </w:pPr>
                      <w:r>
                        <w:t>EVENING ROUTINE</w:t>
                      </w:r>
                    </w:p>
                  </w:txbxContent>
                </v:textbox>
                <w10:wrap type="tight" anchorx="page" anchory="page"/>
              </v:shape>
            </w:pict>
          </mc:Fallback>
        </mc:AlternateContent>
      </w:r>
      <w:r w:rsidR="000B1F83">
        <w:rPr>
          <w:noProof/>
        </w:rPr>
        <w:drawing>
          <wp:anchor distT="0" distB="0" distL="114300" distR="114300" simplePos="0" relativeHeight="251734160" behindDoc="0" locked="0" layoutInCell="1" allowOverlap="1" wp14:anchorId="4E5778AB" wp14:editId="0CBD291E">
            <wp:simplePos x="0" y="0"/>
            <wp:positionH relativeFrom="page">
              <wp:posOffset>1144270</wp:posOffset>
            </wp:positionH>
            <wp:positionV relativeFrom="page">
              <wp:posOffset>3865880</wp:posOffset>
            </wp:positionV>
            <wp:extent cx="1827530" cy="2212975"/>
            <wp:effectExtent l="152400" t="127000" r="153670" b="174625"/>
            <wp:wrapThrough wrapText="bothSides">
              <wp:wrapPolygon edited="0">
                <wp:start x="-1501" y="-1240"/>
                <wp:lineTo x="-1801" y="21321"/>
                <wp:lineTo x="-1201" y="23057"/>
                <wp:lineTo x="22516" y="23057"/>
                <wp:lineTo x="23116" y="19338"/>
                <wp:lineTo x="22816" y="-1240"/>
                <wp:lineTo x="-1501" y="-1240"/>
              </wp:wrapPolygon>
            </wp:wrapThrough>
            <wp:docPr id="225" name="Picture 225" descr="Macintosh HD:Users:joannacoventry:Pictures:iPhoto Library.photolibrary:Previews:2014:03:02:20140302-130035:vCCSY3MiTlWoATrOkQIvkA:IMG_8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9" descr="Macintosh HD:Users:joannacoventry:Pictures:iPhoto Library.photolibrary:Previews:2014:03:02:20140302-130035:vCCSY3MiTlWoATrOkQIvkA:IMG_8265.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827530" cy="2212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B1F83">
        <w:rPr>
          <w:noProof/>
        </w:rPr>
        <mc:AlternateContent>
          <mc:Choice Requires="wps">
            <w:drawing>
              <wp:anchor distT="0" distB="0" distL="114300" distR="114300" simplePos="0" relativeHeight="251733136" behindDoc="0" locked="0" layoutInCell="1" allowOverlap="1" wp14:anchorId="4FDF1414" wp14:editId="3C12153D">
                <wp:simplePos x="0" y="0"/>
                <wp:positionH relativeFrom="page">
                  <wp:posOffset>712470</wp:posOffset>
                </wp:positionH>
                <wp:positionV relativeFrom="page">
                  <wp:posOffset>6850380</wp:posOffset>
                </wp:positionV>
                <wp:extent cx="114935" cy="2290445"/>
                <wp:effectExtent l="0" t="0" r="12065" b="20955"/>
                <wp:wrapThrough wrapText="bothSides">
                  <wp:wrapPolygon edited="0">
                    <wp:start x="0" y="0"/>
                    <wp:lineTo x="0" y="21556"/>
                    <wp:lineTo x="19094" y="21556"/>
                    <wp:lineTo x="19094" y="0"/>
                    <wp:lineTo x="0" y="0"/>
                  </wp:wrapPolygon>
                </wp:wrapThrough>
                <wp:docPr id="224" name="Text Box 224"/>
                <wp:cNvGraphicFramePr/>
                <a:graphic xmlns:a="http://schemas.openxmlformats.org/drawingml/2006/main">
                  <a:graphicData uri="http://schemas.microsoft.com/office/word/2010/wordprocessingShape">
                    <wps:wsp>
                      <wps:cNvSpPr txBox="1"/>
                      <wps:spPr>
                        <a:xfrm>
                          <a:off x="0" y="0"/>
                          <a:ext cx="114935" cy="2290445"/>
                        </a:xfrm>
                        <a:prstGeom prst="rect">
                          <a:avLst/>
                        </a:prstGeom>
                        <a:noFill/>
                        <a:ln>
                          <a:noFill/>
                        </a:ln>
                        <a:effectLst/>
                        <a:extLst>
                          <a:ext uri="{C572A759-6A51-4108-AA02-DFA0A04FC94B}">
                            <ma14:wrappingTextBoxFlag xmlns:ma14="http://schemas.microsoft.com/office/mac/drawingml/2011/main"/>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1808"/>
                              <w:gridCol w:w="3868"/>
                            </w:tblGrid>
                            <w:tr w:rsidR="000078E5" w:rsidRPr="00EC5BCA" w14:paraId="515E9318" w14:textId="77777777" w:rsidTr="000B1F83">
                              <w:trPr>
                                <w:trHeight w:val="525"/>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23442806" w14:textId="77777777" w:rsidR="000078E5" w:rsidRPr="00EC5BCA" w:rsidRDefault="000078E5" w:rsidP="000B1F83">
                                  <w:pPr>
                                    <w:jc w:val="center"/>
                                    <w:rPr>
                                      <w:rFonts w:cs="Times New Roman"/>
                                      <w:sz w:val="22"/>
                                      <w:szCs w:val="22"/>
                                    </w:rPr>
                                  </w:pPr>
                                  <w:r w:rsidRPr="00EC5BCA">
                                    <w:rPr>
                                      <w:b/>
                                      <w:bCs/>
                                      <w:sz w:val="22"/>
                                      <w:szCs w:val="22"/>
                                    </w:rPr>
                                    <w:t>5.15 – 6.15pm</w:t>
                                  </w:r>
                                </w:p>
                              </w:tc>
                              <w:tc>
                                <w:tcPr>
                                  <w:tcW w:w="3868" w:type="dxa"/>
                                  <w:tcBorders>
                                    <w:top w:val="single" w:sz="8" w:space="0" w:color="auto"/>
                                    <w:left w:val="single" w:sz="8" w:space="0" w:color="auto"/>
                                    <w:bottom w:val="single" w:sz="8" w:space="0" w:color="auto"/>
                                    <w:right w:val="single" w:sz="8" w:space="0" w:color="auto"/>
                                  </w:tcBorders>
                                  <w:vAlign w:val="center"/>
                                </w:tcPr>
                                <w:p w14:paraId="08C03930" w14:textId="77777777" w:rsidR="000078E5" w:rsidRPr="00EC5BCA" w:rsidRDefault="000078E5" w:rsidP="000B1F83">
                                  <w:pPr>
                                    <w:jc w:val="center"/>
                                    <w:rPr>
                                      <w:rFonts w:cs="Times New Roman"/>
                                      <w:sz w:val="22"/>
                                      <w:szCs w:val="22"/>
                                    </w:rPr>
                                  </w:pPr>
                                  <w:r w:rsidRPr="00EC5BCA">
                                    <w:rPr>
                                      <w:sz w:val="22"/>
                                      <w:szCs w:val="22"/>
                                    </w:rPr>
                                    <w:t>Prep</w:t>
                                  </w:r>
                                </w:p>
                              </w:tc>
                            </w:tr>
                            <w:tr w:rsidR="000078E5" w:rsidRPr="00EC5BCA" w14:paraId="7D028AB7" w14:textId="77777777" w:rsidTr="000B1F83">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343DE373" w14:textId="77777777" w:rsidR="000078E5" w:rsidRPr="00EC5BCA" w:rsidRDefault="000078E5" w:rsidP="000B1F83">
                                  <w:pPr>
                                    <w:jc w:val="center"/>
                                    <w:rPr>
                                      <w:rFonts w:cs="Times New Roman"/>
                                      <w:sz w:val="22"/>
                                      <w:szCs w:val="22"/>
                                    </w:rPr>
                                  </w:pPr>
                                  <w:r w:rsidRPr="00EC5BCA">
                                    <w:rPr>
                                      <w:b/>
                                      <w:bCs/>
                                      <w:sz w:val="22"/>
                                      <w:szCs w:val="22"/>
                                    </w:rPr>
                                    <w:t>6.15 – 6.45pm</w:t>
                                  </w:r>
                                </w:p>
                              </w:tc>
                              <w:tc>
                                <w:tcPr>
                                  <w:tcW w:w="3868" w:type="dxa"/>
                                  <w:tcBorders>
                                    <w:top w:val="single" w:sz="8" w:space="0" w:color="auto"/>
                                    <w:left w:val="single" w:sz="8" w:space="0" w:color="auto"/>
                                    <w:bottom w:val="single" w:sz="8" w:space="0" w:color="auto"/>
                                    <w:right w:val="single" w:sz="8" w:space="0" w:color="auto"/>
                                  </w:tcBorders>
                                  <w:vAlign w:val="center"/>
                                </w:tcPr>
                                <w:p w14:paraId="454B838D" w14:textId="77777777" w:rsidR="000078E5" w:rsidRPr="00EC5BCA" w:rsidRDefault="000078E5" w:rsidP="000B1F83">
                                  <w:pPr>
                                    <w:jc w:val="center"/>
                                    <w:rPr>
                                      <w:rFonts w:cs="Times New Roman"/>
                                      <w:sz w:val="22"/>
                                      <w:szCs w:val="22"/>
                                    </w:rPr>
                                  </w:pPr>
                                  <w:r w:rsidRPr="00EC5BCA">
                                    <w:rPr>
                                      <w:sz w:val="22"/>
                                      <w:szCs w:val="22"/>
                                    </w:rPr>
                                    <w:t>Tea and Free time</w:t>
                                  </w:r>
                                </w:p>
                              </w:tc>
                            </w:tr>
                            <w:tr w:rsidR="000078E5" w:rsidRPr="00EC5BCA" w14:paraId="294FE20B" w14:textId="77777777" w:rsidTr="000B1F83">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65908E28" w14:textId="77777777" w:rsidR="000078E5" w:rsidRPr="00EC5BCA" w:rsidRDefault="000078E5" w:rsidP="000B1F83">
                                  <w:pPr>
                                    <w:jc w:val="center"/>
                                    <w:rPr>
                                      <w:rFonts w:cs="Times New Roman"/>
                                      <w:sz w:val="22"/>
                                      <w:szCs w:val="22"/>
                                    </w:rPr>
                                  </w:pPr>
                                  <w:r w:rsidRPr="00EC5BCA">
                                    <w:rPr>
                                      <w:b/>
                                      <w:bCs/>
                                      <w:sz w:val="22"/>
                                      <w:szCs w:val="22"/>
                                    </w:rPr>
                                    <w:t>6.45pm</w:t>
                                  </w:r>
                                </w:p>
                              </w:tc>
                              <w:tc>
                                <w:tcPr>
                                  <w:tcW w:w="3868" w:type="dxa"/>
                                  <w:tcBorders>
                                    <w:top w:val="single" w:sz="8" w:space="0" w:color="auto"/>
                                    <w:left w:val="single" w:sz="8" w:space="0" w:color="auto"/>
                                    <w:bottom w:val="single" w:sz="8" w:space="0" w:color="auto"/>
                                    <w:right w:val="single" w:sz="8" w:space="0" w:color="auto"/>
                                  </w:tcBorders>
                                  <w:vAlign w:val="center"/>
                                </w:tcPr>
                                <w:p w14:paraId="75AA8226" w14:textId="77777777" w:rsidR="000078E5" w:rsidRPr="00EC5BCA" w:rsidRDefault="000078E5" w:rsidP="000B1F83">
                                  <w:pPr>
                                    <w:jc w:val="center"/>
                                    <w:rPr>
                                      <w:rFonts w:cs="Times New Roman"/>
                                      <w:sz w:val="22"/>
                                      <w:szCs w:val="22"/>
                                    </w:rPr>
                                  </w:pPr>
                                  <w:r w:rsidRPr="00EC5BCA">
                                    <w:rPr>
                                      <w:sz w:val="22"/>
                                      <w:szCs w:val="22"/>
                                    </w:rPr>
                                    <w:t>Registration in the Orangery</w:t>
                                  </w:r>
                                </w:p>
                              </w:tc>
                            </w:tr>
                            <w:tr w:rsidR="000078E5" w:rsidRPr="00EC5BCA" w14:paraId="58AB909A" w14:textId="77777777" w:rsidTr="000B1F83">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789F8BBF" w14:textId="77777777" w:rsidR="000078E5" w:rsidRPr="00EC5BCA" w:rsidRDefault="000078E5" w:rsidP="000B1F83">
                                  <w:pPr>
                                    <w:jc w:val="center"/>
                                    <w:rPr>
                                      <w:rFonts w:cs="Times New Roman"/>
                                      <w:sz w:val="22"/>
                                      <w:szCs w:val="22"/>
                                    </w:rPr>
                                  </w:pPr>
                                  <w:r w:rsidRPr="00EC5BCA">
                                    <w:rPr>
                                      <w:b/>
                                      <w:bCs/>
                                      <w:sz w:val="22"/>
                                      <w:szCs w:val="22"/>
                                    </w:rPr>
                                    <w:t>7pm</w:t>
                                  </w:r>
                                </w:p>
                              </w:tc>
                              <w:tc>
                                <w:tcPr>
                                  <w:tcW w:w="3868" w:type="dxa"/>
                                  <w:tcBorders>
                                    <w:top w:val="single" w:sz="8" w:space="0" w:color="auto"/>
                                    <w:left w:val="single" w:sz="8" w:space="0" w:color="auto"/>
                                    <w:bottom w:val="single" w:sz="8" w:space="0" w:color="auto"/>
                                    <w:right w:val="single" w:sz="8" w:space="0" w:color="auto"/>
                                  </w:tcBorders>
                                  <w:vAlign w:val="center"/>
                                </w:tcPr>
                                <w:p w14:paraId="1BC110BB" w14:textId="77777777" w:rsidR="000078E5" w:rsidRPr="00EC5BCA" w:rsidRDefault="000078E5" w:rsidP="000B1F83">
                                  <w:pPr>
                                    <w:jc w:val="center"/>
                                    <w:rPr>
                                      <w:rFonts w:cs="Times New Roman"/>
                                      <w:sz w:val="22"/>
                                      <w:szCs w:val="22"/>
                                    </w:rPr>
                                  </w:pPr>
                                  <w:r w:rsidRPr="00EC5BCA">
                                    <w:rPr>
                                      <w:sz w:val="22"/>
                                      <w:szCs w:val="22"/>
                                    </w:rPr>
                                    <w:t>Activities</w:t>
                                  </w:r>
                                </w:p>
                              </w:tc>
                            </w:tr>
                            <w:tr w:rsidR="000078E5" w:rsidRPr="00EC5BCA" w14:paraId="7F0A061D" w14:textId="77777777" w:rsidTr="000B1F83">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48D74667" w14:textId="77777777" w:rsidR="000078E5" w:rsidRPr="00EC5BCA" w:rsidRDefault="000078E5" w:rsidP="000B1F83">
                                  <w:pPr>
                                    <w:jc w:val="center"/>
                                    <w:rPr>
                                      <w:rFonts w:cs="Times New Roman"/>
                                      <w:sz w:val="22"/>
                                      <w:szCs w:val="22"/>
                                    </w:rPr>
                                  </w:pPr>
                                  <w:r w:rsidRPr="00EC5BCA">
                                    <w:rPr>
                                      <w:b/>
                                      <w:bCs/>
                                      <w:sz w:val="22"/>
                                      <w:szCs w:val="22"/>
                                    </w:rPr>
                                    <w:t>7.50pm</w:t>
                                  </w:r>
                                </w:p>
                              </w:tc>
                              <w:tc>
                                <w:tcPr>
                                  <w:tcW w:w="3868" w:type="dxa"/>
                                  <w:tcBorders>
                                    <w:top w:val="single" w:sz="8" w:space="0" w:color="auto"/>
                                    <w:left w:val="single" w:sz="8" w:space="0" w:color="auto"/>
                                    <w:bottom w:val="single" w:sz="8" w:space="0" w:color="auto"/>
                                    <w:right w:val="single" w:sz="8" w:space="0" w:color="auto"/>
                                  </w:tcBorders>
                                  <w:vAlign w:val="center"/>
                                </w:tcPr>
                                <w:p w14:paraId="05B4AAD3" w14:textId="77777777" w:rsidR="000078E5" w:rsidRPr="00EC5BCA" w:rsidRDefault="000078E5" w:rsidP="000B1F83">
                                  <w:pPr>
                                    <w:jc w:val="center"/>
                                    <w:rPr>
                                      <w:rFonts w:cs="Times New Roman"/>
                                      <w:sz w:val="22"/>
                                      <w:szCs w:val="22"/>
                                    </w:rPr>
                                  </w:pPr>
                                  <w:r w:rsidRPr="00EC5BCA">
                                    <w:rPr>
                                      <w:sz w:val="22"/>
                                      <w:szCs w:val="22"/>
                                    </w:rPr>
                                    <w:t>Grub</w:t>
                                  </w:r>
                                </w:p>
                              </w:tc>
                            </w:tr>
                            <w:tr w:rsidR="000078E5" w:rsidRPr="00EC5BCA" w14:paraId="10804455" w14:textId="77777777" w:rsidTr="000B1F83">
                              <w:trPr>
                                <w:trHeight w:val="752"/>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3E997FD8" w14:textId="77777777" w:rsidR="000078E5" w:rsidRPr="00EC5BCA" w:rsidRDefault="000078E5" w:rsidP="000B1F83">
                                  <w:pPr>
                                    <w:jc w:val="center"/>
                                    <w:rPr>
                                      <w:rFonts w:cs="Times New Roman"/>
                                      <w:sz w:val="22"/>
                                      <w:szCs w:val="22"/>
                                    </w:rPr>
                                  </w:pPr>
                                  <w:r w:rsidRPr="00EC5BCA">
                                    <w:rPr>
                                      <w:b/>
                                      <w:bCs/>
                                      <w:sz w:val="22"/>
                                      <w:szCs w:val="22"/>
                                    </w:rPr>
                                    <w:t>8pm</w:t>
                                  </w:r>
                                </w:p>
                              </w:tc>
                              <w:tc>
                                <w:tcPr>
                                  <w:tcW w:w="3868" w:type="dxa"/>
                                  <w:tcBorders>
                                    <w:top w:val="single" w:sz="8" w:space="0" w:color="auto"/>
                                    <w:left w:val="single" w:sz="8" w:space="0" w:color="auto"/>
                                    <w:bottom w:val="single" w:sz="8" w:space="0" w:color="auto"/>
                                    <w:right w:val="single" w:sz="8" w:space="0" w:color="auto"/>
                                  </w:tcBorders>
                                  <w:vAlign w:val="center"/>
                                </w:tcPr>
                                <w:p w14:paraId="21CA5E4F" w14:textId="77777777" w:rsidR="000078E5" w:rsidRDefault="000078E5" w:rsidP="000B1F83">
                                  <w:pPr>
                                    <w:jc w:val="center"/>
                                    <w:rPr>
                                      <w:sz w:val="22"/>
                                      <w:szCs w:val="22"/>
                                    </w:rPr>
                                  </w:pPr>
                                  <w:r w:rsidRPr="00EC5BCA">
                                    <w:rPr>
                                      <w:sz w:val="22"/>
                                      <w:szCs w:val="22"/>
                                    </w:rPr>
                                    <w:t>Go up to the Boarding House</w:t>
                                  </w:r>
                                </w:p>
                                <w:p w14:paraId="6B90B232" w14:textId="77777777" w:rsidR="000078E5" w:rsidRDefault="000078E5" w:rsidP="000B1F83">
                                  <w:pPr>
                                    <w:jc w:val="center"/>
                                    <w:rPr>
                                      <w:sz w:val="22"/>
                                      <w:szCs w:val="22"/>
                                    </w:rPr>
                                  </w:pPr>
                                  <w:r w:rsidRPr="00EC5BCA">
                                    <w:rPr>
                                      <w:sz w:val="22"/>
                                      <w:szCs w:val="22"/>
                                    </w:rPr>
                                    <w:t>Shower and change</w:t>
                                  </w:r>
                                </w:p>
                                <w:p w14:paraId="29111C88" w14:textId="77777777" w:rsidR="000078E5" w:rsidRPr="00EC5BCA" w:rsidRDefault="000078E5" w:rsidP="000B1F83">
                                  <w:pPr>
                                    <w:jc w:val="center"/>
                                    <w:rPr>
                                      <w:rFonts w:cs="Times New Roman"/>
                                      <w:sz w:val="22"/>
                                      <w:szCs w:val="22"/>
                                    </w:rPr>
                                  </w:pPr>
                                  <w:r w:rsidRPr="00EC5BCA">
                                    <w:rPr>
                                      <w:sz w:val="22"/>
                                      <w:szCs w:val="22"/>
                                    </w:rPr>
                                    <w:t>Free</w:t>
                                  </w:r>
                                  <w:r>
                                    <w:rPr>
                                      <w:sz w:val="22"/>
                                      <w:szCs w:val="22"/>
                                    </w:rPr>
                                    <w:t xml:space="preserve"> </w:t>
                                  </w:r>
                                  <w:r w:rsidRPr="00EC5BCA">
                                    <w:rPr>
                                      <w:sz w:val="22"/>
                                      <w:szCs w:val="22"/>
                                    </w:rPr>
                                    <w:t>time in the Common Room</w:t>
                                  </w:r>
                                </w:p>
                              </w:tc>
                            </w:tr>
                            <w:tr w:rsidR="000078E5" w:rsidRPr="00EC5BCA" w14:paraId="055B7958" w14:textId="77777777" w:rsidTr="000B1F83">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23CA29D4" w14:textId="77777777" w:rsidR="000078E5" w:rsidRPr="00EC5BCA" w:rsidRDefault="000078E5" w:rsidP="000B1F83">
                                  <w:pPr>
                                    <w:jc w:val="center"/>
                                    <w:rPr>
                                      <w:rFonts w:cs="Times New Roman"/>
                                      <w:sz w:val="22"/>
                                      <w:szCs w:val="22"/>
                                    </w:rPr>
                                  </w:pPr>
                                  <w:r w:rsidRPr="00EC5BCA">
                                    <w:rPr>
                                      <w:b/>
                                      <w:bCs/>
                                      <w:sz w:val="22"/>
                                      <w:szCs w:val="22"/>
                                    </w:rPr>
                                    <w:t>9pm</w:t>
                                  </w:r>
                                </w:p>
                              </w:tc>
                              <w:tc>
                                <w:tcPr>
                                  <w:tcW w:w="3868" w:type="dxa"/>
                                  <w:tcBorders>
                                    <w:top w:val="single" w:sz="8" w:space="0" w:color="auto"/>
                                    <w:left w:val="single" w:sz="8" w:space="0" w:color="auto"/>
                                    <w:bottom w:val="single" w:sz="8" w:space="0" w:color="auto"/>
                                    <w:right w:val="single" w:sz="8" w:space="0" w:color="auto"/>
                                  </w:tcBorders>
                                  <w:vAlign w:val="center"/>
                                </w:tcPr>
                                <w:p w14:paraId="1DB35F4B" w14:textId="77777777" w:rsidR="000078E5" w:rsidRPr="00EC5BCA" w:rsidRDefault="000078E5" w:rsidP="000B1F83">
                                  <w:pPr>
                                    <w:jc w:val="center"/>
                                    <w:rPr>
                                      <w:rFonts w:cs="Times New Roman"/>
                                      <w:sz w:val="22"/>
                                      <w:szCs w:val="22"/>
                                    </w:rPr>
                                  </w:pPr>
                                  <w:r w:rsidRPr="00EC5BCA">
                                    <w:rPr>
                                      <w:sz w:val="22"/>
                                      <w:szCs w:val="22"/>
                                    </w:rPr>
                                    <w:t>Reading Time</w:t>
                                  </w:r>
                                </w:p>
                              </w:tc>
                            </w:tr>
                            <w:tr w:rsidR="000078E5" w:rsidRPr="00EC5BCA" w14:paraId="6835856B" w14:textId="77777777" w:rsidTr="000B1F83">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214AE82E" w14:textId="77777777" w:rsidR="000078E5" w:rsidRPr="00EC5BCA" w:rsidRDefault="000078E5" w:rsidP="000B1F83">
                                  <w:pPr>
                                    <w:jc w:val="center"/>
                                    <w:rPr>
                                      <w:rFonts w:cs="Times New Roman"/>
                                      <w:sz w:val="22"/>
                                      <w:szCs w:val="22"/>
                                    </w:rPr>
                                  </w:pPr>
                                  <w:r w:rsidRPr="00EC5BCA">
                                    <w:rPr>
                                      <w:b/>
                                      <w:bCs/>
                                      <w:sz w:val="22"/>
                                      <w:szCs w:val="22"/>
                                    </w:rPr>
                                    <w:t>9.15pm</w:t>
                                  </w:r>
                                </w:p>
                              </w:tc>
                              <w:tc>
                                <w:tcPr>
                                  <w:tcW w:w="3868" w:type="dxa"/>
                                  <w:tcBorders>
                                    <w:top w:val="single" w:sz="8" w:space="0" w:color="auto"/>
                                    <w:left w:val="single" w:sz="8" w:space="0" w:color="auto"/>
                                    <w:bottom w:val="single" w:sz="8" w:space="0" w:color="auto"/>
                                    <w:right w:val="single" w:sz="8" w:space="0" w:color="auto"/>
                                  </w:tcBorders>
                                  <w:vAlign w:val="center"/>
                                </w:tcPr>
                                <w:p w14:paraId="51BA03ED" w14:textId="77777777" w:rsidR="000078E5" w:rsidRPr="00EC5BCA" w:rsidRDefault="000078E5" w:rsidP="000B1F83">
                                  <w:pPr>
                                    <w:jc w:val="center"/>
                                    <w:rPr>
                                      <w:rFonts w:cs="Times New Roman"/>
                                      <w:sz w:val="22"/>
                                      <w:szCs w:val="22"/>
                                    </w:rPr>
                                  </w:pPr>
                                  <w:r w:rsidRPr="00EC5BCA">
                                    <w:rPr>
                                      <w:sz w:val="22"/>
                                      <w:szCs w:val="22"/>
                                    </w:rPr>
                                    <w:t>Lights Out</w:t>
                                  </w:r>
                                </w:p>
                              </w:tc>
                            </w:tr>
                          </w:tbl>
                          <w:p w14:paraId="684C5068" w14:textId="77777777" w:rsidR="000078E5" w:rsidRDefault="000078E5"/>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id="Text Box 224" o:spid="_x0000_s1045" type="#_x0000_t202" style="position:absolute;margin-left:56.1pt;margin-top:539.4pt;width:9.05pt;height:180.35pt;z-index:251733136;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" filled="f" stroked="f">
                <v:textbox style="mso-fit-shape-to-text:t" inset="0,0,0,0">
                  <w:txbxContent>
                    <w:tbl>
                      <w:tblPr>
                        <w:tblW w:w="0" w:type="auto"/>
                        <w:tblInd w:w="10" w:type="dxa"/>
                        <w:tblLayout w:type="fixed"/>
                        <w:tblCellMar>
                          <w:left w:w="0" w:type="dxa"/>
                          <w:right w:w="0" w:type="dxa"/>
                        </w:tblCellMar>
                        <w:tblLook w:val="0000" w:firstRow="0" w:lastRow="0" w:firstColumn="0" w:lastColumn="0" w:noHBand="0" w:noVBand="0"/>
                      </w:tblPr>
                      <w:tblGrid>
                        <w:gridCol w:w="1808"/>
                        <w:gridCol w:w="3868"/>
                      </w:tblGrid>
                      <w:tr w:rsidR="000078E5" w:rsidRPr="00EC5BCA" w14:paraId="515E9318" w14:textId="77777777" w:rsidTr="000B1F83">
                        <w:trPr>
                          <w:trHeight w:val="525"/>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23442806" w14:textId="77777777" w:rsidR="000078E5" w:rsidRPr="00EC5BCA" w:rsidRDefault="000078E5" w:rsidP="000B1F83">
                            <w:pPr>
                              <w:jc w:val="center"/>
                              <w:rPr>
                                <w:rFonts w:cs="Times New Roman"/>
                                <w:sz w:val="22"/>
                                <w:szCs w:val="22"/>
                              </w:rPr>
                            </w:pPr>
                            <w:r w:rsidRPr="00EC5BCA">
                              <w:rPr>
                                <w:b/>
                                <w:bCs/>
                                <w:sz w:val="22"/>
                                <w:szCs w:val="22"/>
                              </w:rPr>
                              <w:t>5.15 – 6.15pm</w:t>
                            </w:r>
                          </w:p>
                        </w:tc>
                        <w:tc>
                          <w:tcPr>
                            <w:tcW w:w="3868" w:type="dxa"/>
                            <w:tcBorders>
                              <w:top w:val="single" w:sz="8" w:space="0" w:color="auto"/>
                              <w:left w:val="single" w:sz="8" w:space="0" w:color="auto"/>
                              <w:bottom w:val="single" w:sz="8" w:space="0" w:color="auto"/>
                              <w:right w:val="single" w:sz="8" w:space="0" w:color="auto"/>
                            </w:tcBorders>
                            <w:vAlign w:val="center"/>
                          </w:tcPr>
                          <w:p w14:paraId="08C03930" w14:textId="77777777" w:rsidR="000078E5" w:rsidRPr="00EC5BCA" w:rsidRDefault="000078E5" w:rsidP="000B1F83">
                            <w:pPr>
                              <w:jc w:val="center"/>
                              <w:rPr>
                                <w:rFonts w:cs="Times New Roman"/>
                                <w:sz w:val="22"/>
                                <w:szCs w:val="22"/>
                              </w:rPr>
                            </w:pPr>
                            <w:r w:rsidRPr="00EC5BCA">
                              <w:rPr>
                                <w:sz w:val="22"/>
                                <w:szCs w:val="22"/>
                              </w:rPr>
                              <w:t>Prep</w:t>
                            </w:r>
                          </w:p>
                        </w:tc>
                      </w:tr>
                      <w:tr w:rsidR="000078E5" w:rsidRPr="00EC5BCA" w14:paraId="7D028AB7" w14:textId="77777777" w:rsidTr="000B1F83">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343DE373" w14:textId="77777777" w:rsidR="000078E5" w:rsidRPr="00EC5BCA" w:rsidRDefault="000078E5" w:rsidP="000B1F83">
                            <w:pPr>
                              <w:jc w:val="center"/>
                              <w:rPr>
                                <w:rFonts w:cs="Times New Roman"/>
                                <w:sz w:val="22"/>
                                <w:szCs w:val="22"/>
                              </w:rPr>
                            </w:pPr>
                            <w:r w:rsidRPr="00EC5BCA">
                              <w:rPr>
                                <w:b/>
                                <w:bCs/>
                                <w:sz w:val="22"/>
                                <w:szCs w:val="22"/>
                              </w:rPr>
                              <w:t>6.15 – 6.45pm</w:t>
                            </w:r>
                          </w:p>
                        </w:tc>
                        <w:tc>
                          <w:tcPr>
                            <w:tcW w:w="3868" w:type="dxa"/>
                            <w:tcBorders>
                              <w:top w:val="single" w:sz="8" w:space="0" w:color="auto"/>
                              <w:left w:val="single" w:sz="8" w:space="0" w:color="auto"/>
                              <w:bottom w:val="single" w:sz="8" w:space="0" w:color="auto"/>
                              <w:right w:val="single" w:sz="8" w:space="0" w:color="auto"/>
                            </w:tcBorders>
                            <w:vAlign w:val="center"/>
                          </w:tcPr>
                          <w:p w14:paraId="454B838D" w14:textId="77777777" w:rsidR="000078E5" w:rsidRPr="00EC5BCA" w:rsidRDefault="000078E5" w:rsidP="000B1F83">
                            <w:pPr>
                              <w:jc w:val="center"/>
                              <w:rPr>
                                <w:rFonts w:cs="Times New Roman"/>
                                <w:sz w:val="22"/>
                                <w:szCs w:val="22"/>
                              </w:rPr>
                            </w:pPr>
                            <w:r w:rsidRPr="00EC5BCA">
                              <w:rPr>
                                <w:sz w:val="22"/>
                                <w:szCs w:val="22"/>
                              </w:rPr>
                              <w:t>Tea and Free time</w:t>
                            </w:r>
                          </w:p>
                        </w:tc>
                      </w:tr>
                      <w:tr w:rsidR="000078E5" w:rsidRPr="00EC5BCA" w14:paraId="294FE20B" w14:textId="77777777" w:rsidTr="000B1F83">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65908E28" w14:textId="77777777" w:rsidR="000078E5" w:rsidRPr="00EC5BCA" w:rsidRDefault="000078E5" w:rsidP="000B1F83">
                            <w:pPr>
                              <w:jc w:val="center"/>
                              <w:rPr>
                                <w:rFonts w:cs="Times New Roman"/>
                                <w:sz w:val="22"/>
                                <w:szCs w:val="22"/>
                              </w:rPr>
                            </w:pPr>
                            <w:r w:rsidRPr="00EC5BCA">
                              <w:rPr>
                                <w:b/>
                                <w:bCs/>
                                <w:sz w:val="22"/>
                                <w:szCs w:val="22"/>
                              </w:rPr>
                              <w:t>6.45pm</w:t>
                            </w:r>
                          </w:p>
                        </w:tc>
                        <w:tc>
                          <w:tcPr>
                            <w:tcW w:w="3868" w:type="dxa"/>
                            <w:tcBorders>
                              <w:top w:val="single" w:sz="8" w:space="0" w:color="auto"/>
                              <w:left w:val="single" w:sz="8" w:space="0" w:color="auto"/>
                              <w:bottom w:val="single" w:sz="8" w:space="0" w:color="auto"/>
                              <w:right w:val="single" w:sz="8" w:space="0" w:color="auto"/>
                            </w:tcBorders>
                            <w:vAlign w:val="center"/>
                          </w:tcPr>
                          <w:p w14:paraId="75AA8226" w14:textId="77777777" w:rsidR="000078E5" w:rsidRPr="00EC5BCA" w:rsidRDefault="000078E5" w:rsidP="000B1F83">
                            <w:pPr>
                              <w:jc w:val="center"/>
                              <w:rPr>
                                <w:rFonts w:cs="Times New Roman"/>
                                <w:sz w:val="22"/>
                                <w:szCs w:val="22"/>
                              </w:rPr>
                            </w:pPr>
                            <w:r w:rsidRPr="00EC5BCA">
                              <w:rPr>
                                <w:sz w:val="22"/>
                                <w:szCs w:val="22"/>
                              </w:rPr>
                              <w:t>Registration in the Orangery</w:t>
                            </w:r>
                          </w:p>
                        </w:tc>
                      </w:tr>
                      <w:tr w:rsidR="000078E5" w:rsidRPr="00EC5BCA" w14:paraId="58AB909A" w14:textId="77777777" w:rsidTr="000B1F83">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789F8BBF" w14:textId="77777777" w:rsidR="000078E5" w:rsidRPr="00EC5BCA" w:rsidRDefault="000078E5" w:rsidP="000B1F83">
                            <w:pPr>
                              <w:jc w:val="center"/>
                              <w:rPr>
                                <w:rFonts w:cs="Times New Roman"/>
                                <w:sz w:val="22"/>
                                <w:szCs w:val="22"/>
                              </w:rPr>
                            </w:pPr>
                            <w:r w:rsidRPr="00EC5BCA">
                              <w:rPr>
                                <w:b/>
                                <w:bCs/>
                                <w:sz w:val="22"/>
                                <w:szCs w:val="22"/>
                              </w:rPr>
                              <w:t>7pm</w:t>
                            </w:r>
                          </w:p>
                        </w:tc>
                        <w:tc>
                          <w:tcPr>
                            <w:tcW w:w="3868" w:type="dxa"/>
                            <w:tcBorders>
                              <w:top w:val="single" w:sz="8" w:space="0" w:color="auto"/>
                              <w:left w:val="single" w:sz="8" w:space="0" w:color="auto"/>
                              <w:bottom w:val="single" w:sz="8" w:space="0" w:color="auto"/>
                              <w:right w:val="single" w:sz="8" w:space="0" w:color="auto"/>
                            </w:tcBorders>
                            <w:vAlign w:val="center"/>
                          </w:tcPr>
                          <w:p w14:paraId="1BC110BB" w14:textId="77777777" w:rsidR="000078E5" w:rsidRPr="00EC5BCA" w:rsidRDefault="000078E5" w:rsidP="000B1F83">
                            <w:pPr>
                              <w:jc w:val="center"/>
                              <w:rPr>
                                <w:rFonts w:cs="Times New Roman"/>
                                <w:sz w:val="22"/>
                                <w:szCs w:val="22"/>
                              </w:rPr>
                            </w:pPr>
                            <w:r w:rsidRPr="00EC5BCA">
                              <w:rPr>
                                <w:sz w:val="22"/>
                                <w:szCs w:val="22"/>
                              </w:rPr>
                              <w:t>Activities</w:t>
                            </w:r>
                          </w:p>
                        </w:tc>
                      </w:tr>
                      <w:tr w:rsidR="000078E5" w:rsidRPr="00EC5BCA" w14:paraId="7F0A061D" w14:textId="77777777" w:rsidTr="000B1F83">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48D74667" w14:textId="77777777" w:rsidR="000078E5" w:rsidRPr="00EC5BCA" w:rsidRDefault="000078E5" w:rsidP="000B1F83">
                            <w:pPr>
                              <w:jc w:val="center"/>
                              <w:rPr>
                                <w:rFonts w:cs="Times New Roman"/>
                                <w:sz w:val="22"/>
                                <w:szCs w:val="22"/>
                              </w:rPr>
                            </w:pPr>
                            <w:r w:rsidRPr="00EC5BCA">
                              <w:rPr>
                                <w:b/>
                                <w:bCs/>
                                <w:sz w:val="22"/>
                                <w:szCs w:val="22"/>
                              </w:rPr>
                              <w:t>7.50pm</w:t>
                            </w:r>
                          </w:p>
                        </w:tc>
                        <w:tc>
                          <w:tcPr>
                            <w:tcW w:w="3868" w:type="dxa"/>
                            <w:tcBorders>
                              <w:top w:val="single" w:sz="8" w:space="0" w:color="auto"/>
                              <w:left w:val="single" w:sz="8" w:space="0" w:color="auto"/>
                              <w:bottom w:val="single" w:sz="8" w:space="0" w:color="auto"/>
                              <w:right w:val="single" w:sz="8" w:space="0" w:color="auto"/>
                            </w:tcBorders>
                            <w:vAlign w:val="center"/>
                          </w:tcPr>
                          <w:p w14:paraId="05B4AAD3" w14:textId="77777777" w:rsidR="000078E5" w:rsidRPr="00EC5BCA" w:rsidRDefault="000078E5" w:rsidP="000B1F83">
                            <w:pPr>
                              <w:jc w:val="center"/>
                              <w:rPr>
                                <w:rFonts w:cs="Times New Roman"/>
                                <w:sz w:val="22"/>
                                <w:szCs w:val="22"/>
                              </w:rPr>
                            </w:pPr>
                            <w:r w:rsidRPr="00EC5BCA">
                              <w:rPr>
                                <w:sz w:val="22"/>
                                <w:szCs w:val="22"/>
                              </w:rPr>
                              <w:t>Grub</w:t>
                            </w:r>
                          </w:p>
                        </w:tc>
                      </w:tr>
                      <w:tr w:rsidR="000078E5" w:rsidRPr="00EC5BCA" w14:paraId="10804455" w14:textId="77777777" w:rsidTr="000B1F83">
                        <w:trPr>
                          <w:trHeight w:val="752"/>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3E997FD8" w14:textId="77777777" w:rsidR="000078E5" w:rsidRPr="00EC5BCA" w:rsidRDefault="000078E5" w:rsidP="000B1F83">
                            <w:pPr>
                              <w:jc w:val="center"/>
                              <w:rPr>
                                <w:rFonts w:cs="Times New Roman"/>
                                <w:sz w:val="22"/>
                                <w:szCs w:val="22"/>
                              </w:rPr>
                            </w:pPr>
                            <w:r w:rsidRPr="00EC5BCA">
                              <w:rPr>
                                <w:b/>
                                <w:bCs/>
                                <w:sz w:val="22"/>
                                <w:szCs w:val="22"/>
                              </w:rPr>
                              <w:t>8pm</w:t>
                            </w:r>
                          </w:p>
                        </w:tc>
                        <w:tc>
                          <w:tcPr>
                            <w:tcW w:w="3868" w:type="dxa"/>
                            <w:tcBorders>
                              <w:top w:val="single" w:sz="8" w:space="0" w:color="auto"/>
                              <w:left w:val="single" w:sz="8" w:space="0" w:color="auto"/>
                              <w:bottom w:val="single" w:sz="8" w:space="0" w:color="auto"/>
                              <w:right w:val="single" w:sz="8" w:space="0" w:color="auto"/>
                            </w:tcBorders>
                            <w:vAlign w:val="center"/>
                          </w:tcPr>
                          <w:p w14:paraId="21CA5E4F" w14:textId="77777777" w:rsidR="000078E5" w:rsidRDefault="000078E5" w:rsidP="000B1F83">
                            <w:pPr>
                              <w:jc w:val="center"/>
                              <w:rPr>
                                <w:sz w:val="22"/>
                                <w:szCs w:val="22"/>
                              </w:rPr>
                            </w:pPr>
                            <w:r w:rsidRPr="00EC5BCA">
                              <w:rPr>
                                <w:sz w:val="22"/>
                                <w:szCs w:val="22"/>
                              </w:rPr>
                              <w:t>Go up to the Boarding House</w:t>
                            </w:r>
                          </w:p>
                          <w:p w14:paraId="6B90B232" w14:textId="77777777" w:rsidR="000078E5" w:rsidRDefault="000078E5" w:rsidP="000B1F83">
                            <w:pPr>
                              <w:jc w:val="center"/>
                              <w:rPr>
                                <w:sz w:val="22"/>
                                <w:szCs w:val="22"/>
                              </w:rPr>
                            </w:pPr>
                            <w:r w:rsidRPr="00EC5BCA">
                              <w:rPr>
                                <w:sz w:val="22"/>
                                <w:szCs w:val="22"/>
                              </w:rPr>
                              <w:t>Shower and change</w:t>
                            </w:r>
                          </w:p>
                          <w:p w14:paraId="29111C88" w14:textId="77777777" w:rsidR="000078E5" w:rsidRPr="00EC5BCA" w:rsidRDefault="000078E5" w:rsidP="000B1F83">
                            <w:pPr>
                              <w:jc w:val="center"/>
                              <w:rPr>
                                <w:rFonts w:cs="Times New Roman"/>
                                <w:sz w:val="22"/>
                                <w:szCs w:val="22"/>
                              </w:rPr>
                            </w:pPr>
                            <w:r w:rsidRPr="00EC5BCA">
                              <w:rPr>
                                <w:sz w:val="22"/>
                                <w:szCs w:val="22"/>
                              </w:rPr>
                              <w:t>Free</w:t>
                            </w:r>
                            <w:r>
                              <w:rPr>
                                <w:sz w:val="22"/>
                                <w:szCs w:val="22"/>
                              </w:rPr>
                              <w:t xml:space="preserve"> </w:t>
                            </w:r>
                            <w:r w:rsidRPr="00EC5BCA">
                              <w:rPr>
                                <w:sz w:val="22"/>
                                <w:szCs w:val="22"/>
                              </w:rPr>
                              <w:t>time in the Common Room</w:t>
                            </w:r>
                          </w:p>
                        </w:tc>
                      </w:tr>
                      <w:tr w:rsidR="000078E5" w:rsidRPr="00EC5BCA" w14:paraId="055B7958" w14:textId="77777777" w:rsidTr="000B1F83">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23CA29D4" w14:textId="77777777" w:rsidR="000078E5" w:rsidRPr="00EC5BCA" w:rsidRDefault="000078E5" w:rsidP="000B1F83">
                            <w:pPr>
                              <w:jc w:val="center"/>
                              <w:rPr>
                                <w:rFonts w:cs="Times New Roman"/>
                                <w:sz w:val="22"/>
                                <w:szCs w:val="22"/>
                              </w:rPr>
                            </w:pPr>
                            <w:r w:rsidRPr="00EC5BCA">
                              <w:rPr>
                                <w:b/>
                                <w:bCs/>
                                <w:sz w:val="22"/>
                                <w:szCs w:val="22"/>
                              </w:rPr>
                              <w:t>9pm</w:t>
                            </w:r>
                          </w:p>
                        </w:tc>
                        <w:tc>
                          <w:tcPr>
                            <w:tcW w:w="3868" w:type="dxa"/>
                            <w:tcBorders>
                              <w:top w:val="single" w:sz="8" w:space="0" w:color="auto"/>
                              <w:left w:val="single" w:sz="8" w:space="0" w:color="auto"/>
                              <w:bottom w:val="single" w:sz="8" w:space="0" w:color="auto"/>
                              <w:right w:val="single" w:sz="8" w:space="0" w:color="auto"/>
                            </w:tcBorders>
                            <w:vAlign w:val="center"/>
                          </w:tcPr>
                          <w:p w14:paraId="1DB35F4B" w14:textId="77777777" w:rsidR="000078E5" w:rsidRPr="00EC5BCA" w:rsidRDefault="000078E5" w:rsidP="000B1F83">
                            <w:pPr>
                              <w:jc w:val="center"/>
                              <w:rPr>
                                <w:rFonts w:cs="Times New Roman"/>
                                <w:sz w:val="22"/>
                                <w:szCs w:val="22"/>
                              </w:rPr>
                            </w:pPr>
                            <w:r w:rsidRPr="00EC5BCA">
                              <w:rPr>
                                <w:sz w:val="22"/>
                                <w:szCs w:val="22"/>
                              </w:rPr>
                              <w:t>Reading Time</w:t>
                            </w:r>
                          </w:p>
                        </w:tc>
                      </w:tr>
                      <w:tr w:rsidR="000078E5" w:rsidRPr="00EC5BCA" w14:paraId="6835856B" w14:textId="77777777" w:rsidTr="000B1F83">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214AE82E" w14:textId="77777777" w:rsidR="000078E5" w:rsidRPr="00EC5BCA" w:rsidRDefault="000078E5" w:rsidP="000B1F83">
                            <w:pPr>
                              <w:jc w:val="center"/>
                              <w:rPr>
                                <w:rFonts w:cs="Times New Roman"/>
                                <w:sz w:val="22"/>
                                <w:szCs w:val="22"/>
                              </w:rPr>
                            </w:pPr>
                            <w:r w:rsidRPr="00EC5BCA">
                              <w:rPr>
                                <w:b/>
                                <w:bCs/>
                                <w:sz w:val="22"/>
                                <w:szCs w:val="22"/>
                              </w:rPr>
                              <w:t>9.15pm</w:t>
                            </w:r>
                          </w:p>
                        </w:tc>
                        <w:tc>
                          <w:tcPr>
                            <w:tcW w:w="3868" w:type="dxa"/>
                            <w:tcBorders>
                              <w:top w:val="single" w:sz="8" w:space="0" w:color="auto"/>
                              <w:left w:val="single" w:sz="8" w:space="0" w:color="auto"/>
                              <w:bottom w:val="single" w:sz="8" w:space="0" w:color="auto"/>
                              <w:right w:val="single" w:sz="8" w:space="0" w:color="auto"/>
                            </w:tcBorders>
                            <w:vAlign w:val="center"/>
                          </w:tcPr>
                          <w:p w14:paraId="51BA03ED" w14:textId="77777777" w:rsidR="000078E5" w:rsidRPr="00EC5BCA" w:rsidRDefault="000078E5" w:rsidP="000B1F83">
                            <w:pPr>
                              <w:jc w:val="center"/>
                              <w:rPr>
                                <w:rFonts w:cs="Times New Roman"/>
                                <w:sz w:val="22"/>
                                <w:szCs w:val="22"/>
                              </w:rPr>
                            </w:pPr>
                            <w:r w:rsidRPr="00EC5BCA">
                              <w:rPr>
                                <w:sz w:val="22"/>
                                <w:szCs w:val="22"/>
                              </w:rPr>
                              <w:t>Lights Out</w:t>
                            </w:r>
                          </w:p>
                        </w:tc>
                      </w:tr>
                    </w:tbl>
                    <w:p w14:paraId="684C5068" w14:textId="77777777" w:rsidR="000078E5" w:rsidRDefault="000078E5"/>
                  </w:txbxContent>
                </v:textbox>
                <w10:wrap type="through" anchorx="page" anchory="page"/>
              </v:shape>
            </w:pict>
          </mc:Fallback>
        </mc:AlternateContent>
      </w:r>
      <w:r w:rsidR="00F35C97">
        <w:rPr>
          <w:noProof/>
        </w:rPr>
        <mc:AlternateContent>
          <mc:Choice Requires="wps">
            <w:drawing>
              <wp:anchor distT="0" distB="0" distL="114300" distR="114300" simplePos="0" relativeHeight="251731088" behindDoc="0" locked="0" layoutInCell="1" allowOverlap="1" wp14:anchorId="1CC59410" wp14:editId="62CDE78D">
                <wp:simplePos x="0" y="0"/>
                <wp:positionH relativeFrom="page">
                  <wp:posOffset>3624580</wp:posOffset>
                </wp:positionH>
                <wp:positionV relativeFrom="page">
                  <wp:posOffset>4191000</wp:posOffset>
                </wp:positionV>
                <wp:extent cx="114935" cy="2044700"/>
                <wp:effectExtent l="0" t="0" r="12065" b="0"/>
                <wp:wrapThrough wrapText="bothSides">
                  <wp:wrapPolygon edited="0">
                    <wp:start x="0" y="0"/>
                    <wp:lineTo x="0" y="21319"/>
                    <wp:lineTo x="19094" y="21319"/>
                    <wp:lineTo x="19094" y="0"/>
                    <wp:lineTo x="0" y="0"/>
                  </wp:wrapPolygon>
                </wp:wrapThrough>
                <wp:docPr id="223" name="Text Box 223"/>
                <wp:cNvGraphicFramePr/>
                <a:graphic xmlns:a="http://schemas.openxmlformats.org/drawingml/2006/main">
                  <a:graphicData uri="http://schemas.microsoft.com/office/word/2010/wordprocessingShape">
                    <wps:wsp>
                      <wps:cNvSpPr txBox="1"/>
                      <wps:spPr>
                        <a:xfrm>
                          <a:off x="0" y="0"/>
                          <a:ext cx="114935" cy="2044700"/>
                        </a:xfrm>
                        <a:prstGeom prst="rect">
                          <a:avLst/>
                        </a:prstGeom>
                        <a:noFill/>
                        <a:ln>
                          <a:noFill/>
                        </a:ln>
                        <a:effectLst/>
                        <a:extLst>
                          <a:ext uri="{C572A759-6A51-4108-AA02-DFA0A04FC94B}">
                            <ma14:wrappingTextBoxFlag xmlns:ma14="http://schemas.microsoft.com/office/mac/drawingml/2011/main"/>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1808"/>
                              <w:gridCol w:w="3868"/>
                            </w:tblGrid>
                            <w:tr w:rsidR="000078E5" w:rsidRPr="002225A1" w14:paraId="0E9395D1" w14:textId="77777777" w:rsidTr="00F35C97">
                              <w:trPr>
                                <w:trHeight w:val="518"/>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19F8F0E6" w14:textId="77777777" w:rsidR="000078E5" w:rsidRPr="00F21EC1" w:rsidRDefault="000078E5" w:rsidP="00F35C97">
                                  <w:pPr>
                                    <w:jc w:val="center"/>
                                    <w:rPr>
                                      <w:rFonts w:cs="Times New Roman"/>
                                      <w:sz w:val="22"/>
                                      <w:szCs w:val="22"/>
                                    </w:rPr>
                                  </w:pPr>
                                  <w:r>
                                    <w:rPr>
                                      <w:b/>
                                      <w:bCs/>
                                      <w:sz w:val="22"/>
                                      <w:szCs w:val="22"/>
                                    </w:rPr>
                                    <w:t>5.15 – 6</w:t>
                                  </w:r>
                                  <w:r w:rsidRPr="00F21EC1">
                                    <w:rPr>
                                      <w:b/>
                                      <w:bCs/>
                                      <w:sz w:val="22"/>
                                      <w:szCs w:val="22"/>
                                    </w:rPr>
                                    <w:t>pm</w:t>
                                  </w:r>
                                </w:p>
                              </w:tc>
                              <w:tc>
                                <w:tcPr>
                                  <w:tcW w:w="3868" w:type="dxa"/>
                                  <w:tcBorders>
                                    <w:top w:val="single" w:sz="8" w:space="0" w:color="auto"/>
                                    <w:left w:val="single" w:sz="8" w:space="0" w:color="auto"/>
                                    <w:bottom w:val="single" w:sz="8" w:space="0" w:color="auto"/>
                                    <w:right w:val="single" w:sz="8" w:space="0" w:color="auto"/>
                                  </w:tcBorders>
                                  <w:vAlign w:val="center"/>
                                </w:tcPr>
                                <w:p w14:paraId="7E3E6BD0" w14:textId="77777777" w:rsidR="000078E5" w:rsidRPr="00F21EC1" w:rsidRDefault="000078E5" w:rsidP="00F35C97">
                                  <w:pPr>
                                    <w:jc w:val="center"/>
                                    <w:rPr>
                                      <w:sz w:val="22"/>
                                      <w:szCs w:val="22"/>
                                    </w:rPr>
                                  </w:pPr>
                                  <w:r>
                                    <w:rPr>
                                      <w:sz w:val="22"/>
                                      <w:szCs w:val="22"/>
                                    </w:rPr>
                                    <w:t xml:space="preserve">Activities or Prep for </w:t>
                                  </w:r>
                                  <w:r w:rsidRPr="00F21EC1">
                                    <w:rPr>
                                      <w:sz w:val="22"/>
                                      <w:szCs w:val="22"/>
                                    </w:rPr>
                                    <w:t>Year 5</w:t>
                                  </w:r>
                                </w:p>
                                <w:p w14:paraId="3BBAF69C" w14:textId="77777777" w:rsidR="000078E5" w:rsidRPr="00F21EC1" w:rsidRDefault="000078E5" w:rsidP="00F35C97">
                                  <w:pPr>
                                    <w:jc w:val="center"/>
                                    <w:rPr>
                                      <w:rFonts w:cs="Times New Roman"/>
                                      <w:sz w:val="22"/>
                                      <w:szCs w:val="22"/>
                                    </w:rPr>
                                  </w:pPr>
                                  <w:r w:rsidRPr="00F21EC1">
                                    <w:rPr>
                                      <w:sz w:val="22"/>
                                      <w:szCs w:val="22"/>
                                    </w:rPr>
                                    <w:t>Prep for Year 6</w:t>
                                  </w:r>
                                </w:p>
                              </w:tc>
                            </w:tr>
                            <w:tr w:rsidR="000078E5" w:rsidRPr="002225A1" w14:paraId="4F7346DC" w14:textId="77777777" w:rsidTr="00F35C97">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4EE72FEB" w14:textId="77777777" w:rsidR="000078E5" w:rsidRPr="00F21EC1" w:rsidRDefault="000078E5" w:rsidP="00F35C97">
                                  <w:pPr>
                                    <w:jc w:val="center"/>
                                    <w:rPr>
                                      <w:rFonts w:cs="Times New Roman"/>
                                      <w:sz w:val="22"/>
                                      <w:szCs w:val="22"/>
                                    </w:rPr>
                                  </w:pPr>
                                  <w:r>
                                    <w:rPr>
                                      <w:b/>
                                      <w:bCs/>
                                      <w:sz w:val="22"/>
                                      <w:szCs w:val="22"/>
                                    </w:rPr>
                                    <w:t>6</w:t>
                                  </w:r>
                                  <w:r w:rsidRPr="00F21EC1">
                                    <w:rPr>
                                      <w:b/>
                                      <w:bCs/>
                                      <w:sz w:val="22"/>
                                      <w:szCs w:val="22"/>
                                    </w:rPr>
                                    <w:t xml:space="preserve"> – 6.45pm</w:t>
                                  </w:r>
                                </w:p>
                              </w:tc>
                              <w:tc>
                                <w:tcPr>
                                  <w:tcW w:w="3868" w:type="dxa"/>
                                  <w:tcBorders>
                                    <w:top w:val="single" w:sz="8" w:space="0" w:color="auto"/>
                                    <w:left w:val="single" w:sz="8" w:space="0" w:color="auto"/>
                                    <w:bottom w:val="single" w:sz="8" w:space="0" w:color="auto"/>
                                    <w:right w:val="single" w:sz="8" w:space="0" w:color="auto"/>
                                  </w:tcBorders>
                                  <w:vAlign w:val="center"/>
                                </w:tcPr>
                                <w:p w14:paraId="16261EAB" w14:textId="77777777" w:rsidR="000078E5" w:rsidRPr="00F21EC1" w:rsidRDefault="000078E5" w:rsidP="00F35C97">
                                  <w:pPr>
                                    <w:jc w:val="center"/>
                                    <w:rPr>
                                      <w:rFonts w:cs="Times New Roman"/>
                                      <w:sz w:val="22"/>
                                      <w:szCs w:val="22"/>
                                    </w:rPr>
                                  </w:pPr>
                                  <w:r w:rsidRPr="00F21EC1">
                                    <w:rPr>
                                      <w:sz w:val="22"/>
                                      <w:szCs w:val="22"/>
                                    </w:rPr>
                                    <w:t>Tea and free</w:t>
                                  </w:r>
                                  <w:r>
                                    <w:rPr>
                                      <w:sz w:val="22"/>
                                      <w:szCs w:val="22"/>
                                    </w:rPr>
                                    <w:t xml:space="preserve"> </w:t>
                                  </w:r>
                                  <w:r w:rsidRPr="00F21EC1">
                                    <w:rPr>
                                      <w:sz w:val="22"/>
                                      <w:szCs w:val="22"/>
                                    </w:rPr>
                                    <w:t>time</w:t>
                                  </w:r>
                                </w:p>
                              </w:tc>
                            </w:tr>
                            <w:tr w:rsidR="000078E5" w:rsidRPr="002225A1" w14:paraId="554B577A" w14:textId="77777777" w:rsidTr="00F35C97">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14723D5E" w14:textId="77777777" w:rsidR="000078E5" w:rsidRPr="00F21EC1" w:rsidRDefault="000078E5" w:rsidP="00F35C97">
                                  <w:pPr>
                                    <w:jc w:val="center"/>
                                    <w:rPr>
                                      <w:rFonts w:cs="Times New Roman"/>
                                      <w:sz w:val="22"/>
                                      <w:szCs w:val="22"/>
                                    </w:rPr>
                                  </w:pPr>
                                  <w:r w:rsidRPr="00F21EC1">
                                    <w:rPr>
                                      <w:b/>
                                      <w:bCs/>
                                      <w:sz w:val="22"/>
                                      <w:szCs w:val="22"/>
                                    </w:rPr>
                                    <w:t>6.45pm</w:t>
                                  </w:r>
                                </w:p>
                              </w:tc>
                              <w:tc>
                                <w:tcPr>
                                  <w:tcW w:w="3868" w:type="dxa"/>
                                  <w:tcBorders>
                                    <w:top w:val="single" w:sz="8" w:space="0" w:color="auto"/>
                                    <w:left w:val="single" w:sz="8" w:space="0" w:color="auto"/>
                                    <w:bottom w:val="single" w:sz="8" w:space="0" w:color="auto"/>
                                    <w:right w:val="single" w:sz="8" w:space="0" w:color="auto"/>
                                  </w:tcBorders>
                                  <w:vAlign w:val="center"/>
                                </w:tcPr>
                                <w:p w14:paraId="7DA8F1A6" w14:textId="77777777" w:rsidR="000078E5" w:rsidRPr="00F21EC1" w:rsidRDefault="000078E5" w:rsidP="00F35C97">
                                  <w:pPr>
                                    <w:jc w:val="center"/>
                                    <w:rPr>
                                      <w:rFonts w:cs="Times New Roman"/>
                                      <w:sz w:val="22"/>
                                      <w:szCs w:val="22"/>
                                    </w:rPr>
                                  </w:pPr>
                                  <w:r w:rsidRPr="00F21EC1">
                                    <w:rPr>
                                      <w:sz w:val="22"/>
                                      <w:szCs w:val="22"/>
                                    </w:rPr>
                                    <w:t>Registration in the Orangery</w:t>
                                  </w:r>
                                </w:p>
                              </w:tc>
                            </w:tr>
                            <w:tr w:rsidR="000078E5" w:rsidRPr="002225A1" w14:paraId="6CFC3D6A" w14:textId="77777777" w:rsidTr="00F35C97">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4667CBFF" w14:textId="77777777" w:rsidR="000078E5" w:rsidRPr="00F21EC1" w:rsidRDefault="000078E5" w:rsidP="00F35C97">
                                  <w:pPr>
                                    <w:jc w:val="center"/>
                                    <w:rPr>
                                      <w:rFonts w:cs="Times New Roman"/>
                                      <w:sz w:val="22"/>
                                      <w:szCs w:val="22"/>
                                    </w:rPr>
                                  </w:pPr>
                                  <w:r w:rsidRPr="00F21EC1">
                                    <w:rPr>
                                      <w:b/>
                                      <w:bCs/>
                                      <w:sz w:val="22"/>
                                      <w:szCs w:val="22"/>
                                    </w:rPr>
                                    <w:t>7pm</w:t>
                                  </w:r>
                                </w:p>
                              </w:tc>
                              <w:tc>
                                <w:tcPr>
                                  <w:tcW w:w="3868" w:type="dxa"/>
                                  <w:tcBorders>
                                    <w:top w:val="single" w:sz="8" w:space="0" w:color="auto"/>
                                    <w:left w:val="single" w:sz="8" w:space="0" w:color="auto"/>
                                    <w:bottom w:val="single" w:sz="8" w:space="0" w:color="auto"/>
                                    <w:right w:val="single" w:sz="8" w:space="0" w:color="auto"/>
                                  </w:tcBorders>
                                  <w:vAlign w:val="center"/>
                                </w:tcPr>
                                <w:p w14:paraId="1709C5F6" w14:textId="77777777" w:rsidR="000078E5" w:rsidRPr="00F21EC1" w:rsidRDefault="000078E5" w:rsidP="00F35C97">
                                  <w:pPr>
                                    <w:jc w:val="center"/>
                                    <w:rPr>
                                      <w:rFonts w:cs="Times New Roman"/>
                                      <w:sz w:val="22"/>
                                      <w:szCs w:val="22"/>
                                    </w:rPr>
                                  </w:pPr>
                                  <w:r w:rsidRPr="00F21EC1">
                                    <w:rPr>
                                      <w:sz w:val="22"/>
                                      <w:szCs w:val="22"/>
                                    </w:rPr>
                                    <w:t>Activities</w:t>
                                  </w:r>
                                </w:p>
                              </w:tc>
                            </w:tr>
                            <w:tr w:rsidR="000078E5" w:rsidRPr="002225A1" w14:paraId="5E0AB7F3" w14:textId="77777777" w:rsidTr="00F35C97">
                              <w:trPr>
                                <w:trHeight w:val="752"/>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23CCFD8D" w14:textId="77777777" w:rsidR="000078E5" w:rsidRPr="00F21EC1" w:rsidRDefault="000078E5" w:rsidP="00F35C97">
                                  <w:pPr>
                                    <w:jc w:val="center"/>
                                    <w:rPr>
                                      <w:rFonts w:cs="Times New Roman"/>
                                      <w:sz w:val="22"/>
                                      <w:szCs w:val="22"/>
                                    </w:rPr>
                                  </w:pPr>
                                  <w:r w:rsidRPr="00F21EC1">
                                    <w:rPr>
                                      <w:b/>
                                      <w:bCs/>
                                      <w:sz w:val="22"/>
                                      <w:szCs w:val="22"/>
                                    </w:rPr>
                                    <w:t>7.30pm</w:t>
                                  </w:r>
                                </w:p>
                              </w:tc>
                              <w:tc>
                                <w:tcPr>
                                  <w:tcW w:w="3868" w:type="dxa"/>
                                  <w:tcBorders>
                                    <w:top w:val="single" w:sz="8" w:space="0" w:color="auto"/>
                                    <w:left w:val="single" w:sz="8" w:space="0" w:color="auto"/>
                                    <w:bottom w:val="single" w:sz="8" w:space="0" w:color="auto"/>
                                    <w:right w:val="single" w:sz="8" w:space="0" w:color="auto"/>
                                  </w:tcBorders>
                                  <w:vAlign w:val="center"/>
                                </w:tcPr>
                                <w:p w14:paraId="0A27CF63" w14:textId="77777777" w:rsidR="000078E5" w:rsidRDefault="000078E5" w:rsidP="00F35C97">
                                  <w:pPr>
                                    <w:jc w:val="center"/>
                                    <w:rPr>
                                      <w:sz w:val="22"/>
                                      <w:szCs w:val="22"/>
                                    </w:rPr>
                                  </w:pPr>
                                  <w:r w:rsidRPr="00F21EC1">
                                    <w:rPr>
                                      <w:sz w:val="22"/>
                                      <w:szCs w:val="22"/>
                                    </w:rPr>
                                    <w:t>G</w:t>
                                  </w:r>
                                  <w:r>
                                    <w:rPr>
                                      <w:sz w:val="22"/>
                                      <w:szCs w:val="22"/>
                                    </w:rPr>
                                    <w:t>rub, then</w:t>
                                  </w:r>
                                  <w:r w:rsidRPr="00F21EC1">
                                    <w:rPr>
                                      <w:sz w:val="22"/>
                                      <w:szCs w:val="22"/>
                                    </w:rPr>
                                    <w:t xml:space="preserve"> up to the Boarding House</w:t>
                                  </w:r>
                                </w:p>
                                <w:p w14:paraId="344BAF2E" w14:textId="77777777" w:rsidR="000078E5" w:rsidRDefault="000078E5" w:rsidP="00F35C97">
                                  <w:pPr>
                                    <w:jc w:val="center"/>
                                    <w:rPr>
                                      <w:sz w:val="22"/>
                                      <w:szCs w:val="22"/>
                                    </w:rPr>
                                  </w:pPr>
                                  <w:r w:rsidRPr="00F21EC1">
                                    <w:rPr>
                                      <w:sz w:val="22"/>
                                      <w:szCs w:val="22"/>
                                    </w:rPr>
                                    <w:t>Shower and change</w:t>
                                  </w:r>
                                </w:p>
                                <w:p w14:paraId="568C439D" w14:textId="77777777" w:rsidR="000078E5" w:rsidRPr="00F21EC1" w:rsidRDefault="000078E5" w:rsidP="00F35C97">
                                  <w:pPr>
                                    <w:jc w:val="center"/>
                                    <w:rPr>
                                      <w:rFonts w:cs="Times New Roman"/>
                                      <w:sz w:val="22"/>
                                      <w:szCs w:val="22"/>
                                    </w:rPr>
                                  </w:pPr>
                                  <w:r w:rsidRPr="00F21EC1">
                                    <w:rPr>
                                      <w:sz w:val="22"/>
                                      <w:szCs w:val="22"/>
                                    </w:rPr>
                                    <w:t>Free</w:t>
                                  </w:r>
                                  <w:r>
                                    <w:rPr>
                                      <w:sz w:val="22"/>
                                      <w:szCs w:val="22"/>
                                    </w:rPr>
                                    <w:t xml:space="preserve"> </w:t>
                                  </w:r>
                                  <w:r w:rsidRPr="00F21EC1">
                                    <w:rPr>
                                      <w:sz w:val="22"/>
                                      <w:szCs w:val="22"/>
                                    </w:rPr>
                                    <w:t>time in the Common Room</w:t>
                                  </w:r>
                                </w:p>
                              </w:tc>
                            </w:tr>
                            <w:tr w:rsidR="000078E5" w:rsidRPr="002225A1" w14:paraId="1CF6232E" w14:textId="77777777" w:rsidTr="00F35C97">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bottom"/>
                                </w:tcPr>
                                <w:p w14:paraId="5C3FBDEB" w14:textId="77777777" w:rsidR="000078E5" w:rsidRPr="00F21EC1" w:rsidRDefault="000078E5" w:rsidP="00F35C97">
                                  <w:pPr>
                                    <w:jc w:val="center"/>
                                    <w:rPr>
                                      <w:rFonts w:cs="Times New Roman"/>
                                      <w:sz w:val="22"/>
                                      <w:szCs w:val="22"/>
                                    </w:rPr>
                                  </w:pPr>
                                  <w:r w:rsidRPr="00F21EC1">
                                    <w:rPr>
                                      <w:b/>
                                      <w:bCs/>
                                      <w:sz w:val="22"/>
                                      <w:szCs w:val="22"/>
                                    </w:rPr>
                                    <w:t>8.30pm</w:t>
                                  </w:r>
                                </w:p>
                              </w:tc>
                              <w:tc>
                                <w:tcPr>
                                  <w:tcW w:w="3868" w:type="dxa"/>
                                  <w:tcBorders>
                                    <w:top w:val="single" w:sz="8" w:space="0" w:color="auto"/>
                                    <w:left w:val="single" w:sz="8" w:space="0" w:color="auto"/>
                                    <w:bottom w:val="single" w:sz="8" w:space="0" w:color="auto"/>
                                    <w:right w:val="single" w:sz="8" w:space="0" w:color="auto"/>
                                  </w:tcBorders>
                                  <w:vAlign w:val="center"/>
                                </w:tcPr>
                                <w:p w14:paraId="1465B5A4" w14:textId="77777777" w:rsidR="000078E5" w:rsidRPr="00F21EC1" w:rsidRDefault="000078E5" w:rsidP="00F35C97">
                                  <w:pPr>
                                    <w:jc w:val="center"/>
                                    <w:rPr>
                                      <w:rFonts w:cs="Times New Roman"/>
                                      <w:sz w:val="22"/>
                                      <w:szCs w:val="22"/>
                                    </w:rPr>
                                  </w:pPr>
                                  <w:r w:rsidRPr="00F21EC1">
                                    <w:rPr>
                                      <w:sz w:val="22"/>
                                      <w:szCs w:val="22"/>
                                    </w:rPr>
                                    <w:t>Reading Time</w:t>
                                  </w:r>
                                </w:p>
                              </w:tc>
                            </w:tr>
                            <w:tr w:rsidR="000078E5" w:rsidRPr="002225A1" w14:paraId="12B9BD47" w14:textId="77777777" w:rsidTr="00F35C97">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29B063F2" w14:textId="77777777" w:rsidR="000078E5" w:rsidRPr="00F21EC1" w:rsidRDefault="000078E5" w:rsidP="00F35C97">
                                  <w:pPr>
                                    <w:jc w:val="center"/>
                                    <w:rPr>
                                      <w:rFonts w:cs="Times New Roman"/>
                                      <w:sz w:val="22"/>
                                      <w:szCs w:val="22"/>
                                    </w:rPr>
                                  </w:pPr>
                                  <w:r w:rsidRPr="00F21EC1">
                                    <w:rPr>
                                      <w:b/>
                                      <w:bCs/>
                                      <w:sz w:val="22"/>
                                      <w:szCs w:val="22"/>
                                    </w:rPr>
                                    <w:t>8.45pm</w:t>
                                  </w:r>
                                </w:p>
                              </w:tc>
                              <w:tc>
                                <w:tcPr>
                                  <w:tcW w:w="3868" w:type="dxa"/>
                                  <w:tcBorders>
                                    <w:top w:val="single" w:sz="8" w:space="0" w:color="auto"/>
                                    <w:left w:val="single" w:sz="8" w:space="0" w:color="auto"/>
                                    <w:bottom w:val="single" w:sz="8" w:space="0" w:color="auto"/>
                                    <w:right w:val="single" w:sz="8" w:space="0" w:color="auto"/>
                                  </w:tcBorders>
                                  <w:vAlign w:val="center"/>
                                </w:tcPr>
                                <w:p w14:paraId="6EF6F249" w14:textId="77777777" w:rsidR="000078E5" w:rsidRPr="00F21EC1" w:rsidRDefault="000078E5" w:rsidP="00F35C97">
                                  <w:pPr>
                                    <w:jc w:val="center"/>
                                    <w:rPr>
                                      <w:rFonts w:cs="Times New Roman"/>
                                      <w:sz w:val="22"/>
                                      <w:szCs w:val="22"/>
                                    </w:rPr>
                                  </w:pPr>
                                  <w:r w:rsidRPr="00F21EC1">
                                    <w:rPr>
                                      <w:sz w:val="22"/>
                                      <w:szCs w:val="22"/>
                                    </w:rPr>
                                    <w:t>Lights Out</w:t>
                                  </w:r>
                                </w:p>
                              </w:tc>
                            </w:tr>
                          </w:tbl>
                          <w:p w14:paraId="7A9F0FDA" w14:textId="77777777" w:rsidR="000078E5" w:rsidRDefault="000078E5"/>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id="Text Box 223" o:spid="_x0000_s1046" type="#_x0000_t202" style="position:absolute;margin-left:285.4pt;margin-top:330pt;width:9.05pt;height:161pt;z-index:251731088;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" filled="f" stroked="f">
                <v:textbox style="mso-fit-shape-to-text:t" inset="0,0,0,0">
                  <w:txbxContent>
                    <w:tbl>
                      <w:tblPr>
                        <w:tblW w:w="0" w:type="auto"/>
                        <w:tblInd w:w="10" w:type="dxa"/>
                        <w:tblLayout w:type="fixed"/>
                        <w:tblCellMar>
                          <w:left w:w="0" w:type="dxa"/>
                          <w:right w:w="0" w:type="dxa"/>
                        </w:tblCellMar>
                        <w:tblLook w:val="0000" w:firstRow="0" w:lastRow="0" w:firstColumn="0" w:lastColumn="0" w:noHBand="0" w:noVBand="0"/>
                      </w:tblPr>
                      <w:tblGrid>
                        <w:gridCol w:w="1808"/>
                        <w:gridCol w:w="3868"/>
                      </w:tblGrid>
                      <w:tr w:rsidR="000078E5" w:rsidRPr="002225A1" w14:paraId="0E9395D1" w14:textId="77777777" w:rsidTr="00F35C97">
                        <w:trPr>
                          <w:trHeight w:val="518"/>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19F8F0E6" w14:textId="77777777" w:rsidR="000078E5" w:rsidRPr="00F21EC1" w:rsidRDefault="000078E5" w:rsidP="00F35C97">
                            <w:pPr>
                              <w:jc w:val="center"/>
                              <w:rPr>
                                <w:rFonts w:cs="Times New Roman"/>
                                <w:sz w:val="22"/>
                                <w:szCs w:val="22"/>
                              </w:rPr>
                            </w:pPr>
                            <w:r>
                              <w:rPr>
                                <w:b/>
                                <w:bCs/>
                                <w:sz w:val="22"/>
                                <w:szCs w:val="22"/>
                              </w:rPr>
                              <w:t>5.15 – 6</w:t>
                            </w:r>
                            <w:r w:rsidRPr="00F21EC1">
                              <w:rPr>
                                <w:b/>
                                <w:bCs/>
                                <w:sz w:val="22"/>
                                <w:szCs w:val="22"/>
                              </w:rPr>
                              <w:t>pm</w:t>
                            </w:r>
                          </w:p>
                        </w:tc>
                        <w:tc>
                          <w:tcPr>
                            <w:tcW w:w="3868" w:type="dxa"/>
                            <w:tcBorders>
                              <w:top w:val="single" w:sz="8" w:space="0" w:color="auto"/>
                              <w:left w:val="single" w:sz="8" w:space="0" w:color="auto"/>
                              <w:bottom w:val="single" w:sz="8" w:space="0" w:color="auto"/>
                              <w:right w:val="single" w:sz="8" w:space="0" w:color="auto"/>
                            </w:tcBorders>
                            <w:vAlign w:val="center"/>
                          </w:tcPr>
                          <w:p w14:paraId="7E3E6BD0" w14:textId="77777777" w:rsidR="000078E5" w:rsidRPr="00F21EC1" w:rsidRDefault="000078E5" w:rsidP="00F35C97">
                            <w:pPr>
                              <w:jc w:val="center"/>
                              <w:rPr>
                                <w:sz w:val="22"/>
                                <w:szCs w:val="22"/>
                              </w:rPr>
                            </w:pPr>
                            <w:r>
                              <w:rPr>
                                <w:sz w:val="22"/>
                                <w:szCs w:val="22"/>
                              </w:rPr>
                              <w:t xml:space="preserve">Activities or Prep for </w:t>
                            </w:r>
                            <w:r w:rsidRPr="00F21EC1">
                              <w:rPr>
                                <w:sz w:val="22"/>
                                <w:szCs w:val="22"/>
                              </w:rPr>
                              <w:t>Year 5</w:t>
                            </w:r>
                          </w:p>
                          <w:p w14:paraId="3BBAF69C" w14:textId="77777777" w:rsidR="000078E5" w:rsidRPr="00F21EC1" w:rsidRDefault="000078E5" w:rsidP="00F35C97">
                            <w:pPr>
                              <w:jc w:val="center"/>
                              <w:rPr>
                                <w:rFonts w:cs="Times New Roman"/>
                                <w:sz w:val="22"/>
                                <w:szCs w:val="22"/>
                              </w:rPr>
                            </w:pPr>
                            <w:r w:rsidRPr="00F21EC1">
                              <w:rPr>
                                <w:sz w:val="22"/>
                                <w:szCs w:val="22"/>
                              </w:rPr>
                              <w:t>Prep for Year 6</w:t>
                            </w:r>
                          </w:p>
                        </w:tc>
                      </w:tr>
                      <w:tr w:rsidR="000078E5" w:rsidRPr="002225A1" w14:paraId="4F7346DC" w14:textId="77777777" w:rsidTr="00F35C97">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4EE72FEB" w14:textId="77777777" w:rsidR="000078E5" w:rsidRPr="00F21EC1" w:rsidRDefault="000078E5" w:rsidP="00F35C97">
                            <w:pPr>
                              <w:jc w:val="center"/>
                              <w:rPr>
                                <w:rFonts w:cs="Times New Roman"/>
                                <w:sz w:val="22"/>
                                <w:szCs w:val="22"/>
                              </w:rPr>
                            </w:pPr>
                            <w:r>
                              <w:rPr>
                                <w:b/>
                                <w:bCs/>
                                <w:sz w:val="22"/>
                                <w:szCs w:val="22"/>
                              </w:rPr>
                              <w:t>6</w:t>
                            </w:r>
                            <w:r w:rsidRPr="00F21EC1">
                              <w:rPr>
                                <w:b/>
                                <w:bCs/>
                                <w:sz w:val="22"/>
                                <w:szCs w:val="22"/>
                              </w:rPr>
                              <w:t xml:space="preserve"> – 6.45pm</w:t>
                            </w:r>
                          </w:p>
                        </w:tc>
                        <w:tc>
                          <w:tcPr>
                            <w:tcW w:w="3868" w:type="dxa"/>
                            <w:tcBorders>
                              <w:top w:val="single" w:sz="8" w:space="0" w:color="auto"/>
                              <w:left w:val="single" w:sz="8" w:space="0" w:color="auto"/>
                              <w:bottom w:val="single" w:sz="8" w:space="0" w:color="auto"/>
                              <w:right w:val="single" w:sz="8" w:space="0" w:color="auto"/>
                            </w:tcBorders>
                            <w:vAlign w:val="center"/>
                          </w:tcPr>
                          <w:p w14:paraId="16261EAB" w14:textId="77777777" w:rsidR="000078E5" w:rsidRPr="00F21EC1" w:rsidRDefault="000078E5" w:rsidP="00F35C97">
                            <w:pPr>
                              <w:jc w:val="center"/>
                              <w:rPr>
                                <w:rFonts w:cs="Times New Roman"/>
                                <w:sz w:val="22"/>
                                <w:szCs w:val="22"/>
                              </w:rPr>
                            </w:pPr>
                            <w:r w:rsidRPr="00F21EC1">
                              <w:rPr>
                                <w:sz w:val="22"/>
                                <w:szCs w:val="22"/>
                              </w:rPr>
                              <w:t>Tea and free</w:t>
                            </w:r>
                            <w:r>
                              <w:rPr>
                                <w:sz w:val="22"/>
                                <w:szCs w:val="22"/>
                              </w:rPr>
                              <w:t xml:space="preserve"> </w:t>
                            </w:r>
                            <w:r w:rsidRPr="00F21EC1">
                              <w:rPr>
                                <w:sz w:val="22"/>
                                <w:szCs w:val="22"/>
                              </w:rPr>
                              <w:t>time</w:t>
                            </w:r>
                          </w:p>
                        </w:tc>
                      </w:tr>
                      <w:tr w:rsidR="000078E5" w:rsidRPr="002225A1" w14:paraId="554B577A" w14:textId="77777777" w:rsidTr="00F35C97">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14723D5E" w14:textId="77777777" w:rsidR="000078E5" w:rsidRPr="00F21EC1" w:rsidRDefault="000078E5" w:rsidP="00F35C97">
                            <w:pPr>
                              <w:jc w:val="center"/>
                              <w:rPr>
                                <w:rFonts w:cs="Times New Roman"/>
                                <w:sz w:val="22"/>
                                <w:szCs w:val="22"/>
                              </w:rPr>
                            </w:pPr>
                            <w:r w:rsidRPr="00F21EC1">
                              <w:rPr>
                                <w:b/>
                                <w:bCs/>
                                <w:sz w:val="22"/>
                                <w:szCs w:val="22"/>
                              </w:rPr>
                              <w:t>6.45pm</w:t>
                            </w:r>
                          </w:p>
                        </w:tc>
                        <w:tc>
                          <w:tcPr>
                            <w:tcW w:w="3868" w:type="dxa"/>
                            <w:tcBorders>
                              <w:top w:val="single" w:sz="8" w:space="0" w:color="auto"/>
                              <w:left w:val="single" w:sz="8" w:space="0" w:color="auto"/>
                              <w:bottom w:val="single" w:sz="8" w:space="0" w:color="auto"/>
                              <w:right w:val="single" w:sz="8" w:space="0" w:color="auto"/>
                            </w:tcBorders>
                            <w:vAlign w:val="center"/>
                          </w:tcPr>
                          <w:p w14:paraId="7DA8F1A6" w14:textId="77777777" w:rsidR="000078E5" w:rsidRPr="00F21EC1" w:rsidRDefault="000078E5" w:rsidP="00F35C97">
                            <w:pPr>
                              <w:jc w:val="center"/>
                              <w:rPr>
                                <w:rFonts w:cs="Times New Roman"/>
                                <w:sz w:val="22"/>
                                <w:szCs w:val="22"/>
                              </w:rPr>
                            </w:pPr>
                            <w:r w:rsidRPr="00F21EC1">
                              <w:rPr>
                                <w:sz w:val="22"/>
                                <w:szCs w:val="22"/>
                              </w:rPr>
                              <w:t>Registration in the Orangery</w:t>
                            </w:r>
                          </w:p>
                        </w:tc>
                      </w:tr>
                      <w:tr w:rsidR="000078E5" w:rsidRPr="002225A1" w14:paraId="6CFC3D6A" w14:textId="77777777" w:rsidTr="00F35C97">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4667CBFF" w14:textId="77777777" w:rsidR="000078E5" w:rsidRPr="00F21EC1" w:rsidRDefault="000078E5" w:rsidP="00F35C97">
                            <w:pPr>
                              <w:jc w:val="center"/>
                              <w:rPr>
                                <w:rFonts w:cs="Times New Roman"/>
                                <w:sz w:val="22"/>
                                <w:szCs w:val="22"/>
                              </w:rPr>
                            </w:pPr>
                            <w:r w:rsidRPr="00F21EC1">
                              <w:rPr>
                                <w:b/>
                                <w:bCs/>
                                <w:sz w:val="22"/>
                                <w:szCs w:val="22"/>
                              </w:rPr>
                              <w:t>7pm</w:t>
                            </w:r>
                          </w:p>
                        </w:tc>
                        <w:tc>
                          <w:tcPr>
                            <w:tcW w:w="3868" w:type="dxa"/>
                            <w:tcBorders>
                              <w:top w:val="single" w:sz="8" w:space="0" w:color="auto"/>
                              <w:left w:val="single" w:sz="8" w:space="0" w:color="auto"/>
                              <w:bottom w:val="single" w:sz="8" w:space="0" w:color="auto"/>
                              <w:right w:val="single" w:sz="8" w:space="0" w:color="auto"/>
                            </w:tcBorders>
                            <w:vAlign w:val="center"/>
                          </w:tcPr>
                          <w:p w14:paraId="1709C5F6" w14:textId="77777777" w:rsidR="000078E5" w:rsidRPr="00F21EC1" w:rsidRDefault="000078E5" w:rsidP="00F35C97">
                            <w:pPr>
                              <w:jc w:val="center"/>
                              <w:rPr>
                                <w:rFonts w:cs="Times New Roman"/>
                                <w:sz w:val="22"/>
                                <w:szCs w:val="22"/>
                              </w:rPr>
                            </w:pPr>
                            <w:r w:rsidRPr="00F21EC1">
                              <w:rPr>
                                <w:sz w:val="22"/>
                                <w:szCs w:val="22"/>
                              </w:rPr>
                              <w:t>Activities</w:t>
                            </w:r>
                          </w:p>
                        </w:tc>
                      </w:tr>
                      <w:tr w:rsidR="000078E5" w:rsidRPr="002225A1" w14:paraId="5E0AB7F3" w14:textId="77777777" w:rsidTr="00F35C97">
                        <w:trPr>
                          <w:trHeight w:val="752"/>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23CCFD8D" w14:textId="77777777" w:rsidR="000078E5" w:rsidRPr="00F21EC1" w:rsidRDefault="000078E5" w:rsidP="00F35C97">
                            <w:pPr>
                              <w:jc w:val="center"/>
                              <w:rPr>
                                <w:rFonts w:cs="Times New Roman"/>
                                <w:sz w:val="22"/>
                                <w:szCs w:val="22"/>
                              </w:rPr>
                            </w:pPr>
                            <w:r w:rsidRPr="00F21EC1">
                              <w:rPr>
                                <w:b/>
                                <w:bCs/>
                                <w:sz w:val="22"/>
                                <w:szCs w:val="22"/>
                              </w:rPr>
                              <w:t>7.30pm</w:t>
                            </w:r>
                          </w:p>
                        </w:tc>
                        <w:tc>
                          <w:tcPr>
                            <w:tcW w:w="3868" w:type="dxa"/>
                            <w:tcBorders>
                              <w:top w:val="single" w:sz="8" w:space="0" w:color="auto"/>
                              <w:left w:val="single" w:sz="8" w:space="0" w:color="auto"/>
                              <w:bottom w:val="single" w:sz="8" w:space="0" w:color="auto"/>
                              <w:right w:val="single" w:sz="8" w:space="0" w:color="auto"/>
                            </w:tcBorders>
                            <w:vAlign w:val="center"/>
                          </w:tcPr>
                          <w:p w14:paraId="0A27CF63" w14:textId="77777777" w:rsidR="000078E5" w:rsidRDefault="000078E5" w:rsidP="00F35C97">
                            <w:pPr>
                              <w:jc w:val="center"/>
                              <w:rPr>
                                <w:sz w:val="22"/>
                                <w:szCs w:val="22"/>
                              </w:rPr>
                            </w:pPr>
                            <w:r w:rsidRPr="00F21EC1">
                              <w:rPr>
                                <w:sz w:val="22"/>
                                <w:szCs w:val="22"/>
                              </w:rPr>
                              <w:t>G</w:t>
                            </w:r>
                            <w:r>
                              <w:rPr>
                                <w:sz w:val="22"/>
                                <w:szCs w:val="22"/>
                              </w:rPr>
                              <w:t>rub, then</w:t>
                            </w:r>
                            <w:r w:rsidRPr="00F21EC1">
                              <w:rPr>
                                <w:sz w:val="22"/>
                                <w:szCs w:val="22"/>
                              </w:rPr>
                              <w:t xml:space="preserve"> up to the Boarding House</w:t>
                            </w:r>
                          </w:p>
                          <w:p w14:paraId="344BAF2E" w14:textId="77777777" w:rsidR="000078E5" w:rsidRDefault="000078E5" w:rsidP="00F35C97">
                            <w:pPr>
                              <w:jc w:val="center"/>
                              <w:rPr>
                                <w:sz w:val="22"/>
                                <w:szCs w:val="22"/>
                              </w:rPr>
                            </w:pPr>
                            <w:r w:rsidRPr="00F21EC1">
                              <w:rPr>
                                <w:sz w:val="22"/>
                                <w:szCs w:val="22"/>
                              </w:rPr>
                              <w:t>Shower and change</w:t>
                            </w:r>
                          </w:p>
                          <w:p w14:paraId="568C439D" w14:textId="77777777" w:rsidR="000078E5" w:rsidRPr="00F21EC1" w:rsidRDefault="000078E5" w:rsidP="00F35C97">
                            <w:pPr>
                              <w:jc w:val="center"/>
                              <w:rPr>
                                <w:rFonts w:cs="Times New Roman"/>
                                <w:sz w:val="22"/>
                                <w:szCs w:val="22"/>
                              </w:rPr>
                            </w:pPr>
                            <w:r w:rsidRPr="00F21EC1">
                              <w:rPr>
                                <w:sz w:val="22"/>
                                <w:szCs w:val="22"/>
                              </w:rPr>
                              <w:t>Free</w:t>
                            </w:r>
                            <w:r>
                              <w:rPr>
                                <w:sz w:val="22"/>
                                <w:szCs w:val="22"/>
                              </w:rPr>
                              <w:t xml:space="preserve"> </w:t>
                            </w:r>
                            <w:r w:rsidRPr="00F21EC1">
                              <w:rPr>
                                <w:sz w:val="22"/>
                                <w:szCs w:val="22"/>
                              </w:rPr>
                              <w:t>time in the Common Room</w:t>
                            </w:r>
                          </w:p>
                        </w:tc>
                      </w:tr>
                      <w:tr w:rsidR="000078E5" w:rsidRPr="002225A1" w14:paraId="1CF6232E" w14:textId="77777777" w:rsidTr="00F35C97">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bottom"/>
                          </w:tcPr>
                          <w:p w14:paraId="5C3FBDEB" w14:textId="77777777" w:rsidR="000078E5" w:rsidRPr="00F21EC1" w:rsidRDefault="000078E5" w:rsidP="00F35C97">
                            <w:pPr>
                              <w:jc w:val="center"/>
                              <w:rPr>
                                <w:rFonts w:cs="Times New Roman"/>
                                <w:sz w:val="22"/>
                                <w:szCs w:val="22"/>
                              </w:rPr>
                            </w:pPr>
                            <w:r w:rsidRPr="00F21EC1">
                              <w:rPr>
                                <w:b/>
                                <w:bCs/>
                                <w:sz w:val="22"/>
                                <w:szCs w:val="22"/>
                              </w:rPr>
                              <w:t>8.30pm</w:t>
                            </w:r>
                          </w:p>
                        </w:tc>
                        <w:tc>
                          <w:tcPr>
                            <w:tcW w:w="3868" w:type="dxa"/>
                            <w:tcBorders>
                              <w:top w:val="single" w:sz="8" w:space="0" w:color="auto"/>
                              <w:left w:val="single" w:sz="8" w:space="0" w:color="auto"/>
                              <w:bottom w:val="single" w:sz="8" w:space="0" w:color="auto"/>
                              <w:right w:val="single" w:sz="8" w:space="0" w:color="auto"/>
                            </w:tcBorders>
                            <w:vAlign w:val="center"/>
                          </w:tcPr>
                          <w:p w14:paraId="1465B5A4" w14:textId="77777777" w:rsidR="000078E5" w:rsidRPr="00F21EC1" w:rsidRDefault="000078E5" w:rsidP="00F35C97">
                            <w:pPr>
                              <w:jc w:val="center"/>
                              <w:rPr>
                                <w:rFonts w:cs="Times New Roman"/>
                                <w:sz w:val="22"/>
                                <w:szCs w:val="22"/>
                              </w:rPr>
                            </w:pPr>
                            <w:r w:rsidRPr="00F21EC1">
                              <w:rPr>
                                <w:sz w:val="22"/>
                                <w:szCs w:val="22"/>
                              </w:rPr>
                              <w:t>Reading Time</w:t>
                            </w:r>
                          </w:p>
                        </w:tc>
                      </w:tr>
                      <w:tr w:rsidR="000078E5" w:rsidRPr="002225A1" w14:paraId="12B9BD47" w14:textId="77777777" w:rsidTr="00F35C97">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29B063F2" w14:textId="77777777" w:rsidR="000078E5" w:rsidRPr="00F21EC1" w:rsidRDefault="000078E5" w:rsidP="00F35C97">
                            <w:pPr>
                              <w:jc w:val="center"/>
                              <w:rPr>
                                <w:rFonts w:cs="Times New Roman"/>
                                <w:sz w:val="22"/>
                                <w:szCs w:val="22"/>
                              </w:rPr>
                            </w:pPr>
                            <w:r w:rsidRPr="00F21EC1">
                              <w:rPr>
                                <w:b/>
                                <w:bCs/>
                                <w:sz w:val="22"/>
                                <w:szCs w:val="22"/>
                              </w:rPr>
                              <w:t>8.45pm</w:t>
                            </w:r>
                          </w:p>
                        </w:tc>
                        <w:tc>
                          <w:tcPr>
                            <w:tcW w:w="3868" w:type="dxa"/>
                            <w:tcBorders>
                              <w:top w:val="single" w:sz="8" w:space="0" w:color="auto"/>
                              <w:left w:val="single" w:sz="8" w:space="0" w:color="auto"/>
                              <w:bottom w:val="single" w:sz="8" w:space="0" w:color="auto"/>
                              <w:right w:val="single" w:sz="8" w:space="0" w:color="auto"/>
                            </w:tcBorders>
                            <w:vAlign w:val="center"/>
                          </w:tcPr>
                          <w:p w14:paraId="6EF6F249" w14:textId="77777777" w:rsidR="000078E5" w:rsidRPr="00F21EC1" w:rsidRDefault="000078E5" w:rsidP="00F35C97">
                            <w:pPr>
                              <w:jc w:val="center"/>
                              <w:rPr>
                                <w:rFonts w:cs="Times New Roman"/>
                                <w:sz w:val="22"/>
                                <w:szCs w:val="22"/>
                              </w:rPr>
                            </w:pPr>
                            <w:r w:rsidRPr="00F21EC1">
                              <w:rPr>
                                <w:sz w:val="22"/>
                                <w:szCs w:val="22"/>
                              </w:rPr>
                              <w:t>Lights Out</w:t>
                            </w:r>
                          </w:p>
                        </w:tc>
                      </w:tr>
                    </w:tbl>
                    <w:p w14:paraId="7A9F0FDA" w14:textId="77777777" w:rsidR="000078E5" w:rsidRDefault="000078E5"/>
                  </w:txbxContent>
                </v:textbox>
                <w10:wrap type="through" anchorx="page" anchory="page"/>
              </v:shape>
            </w:pict>
          </mc:Fallback>
        </mc:AlternateContent>
      </w:r>
      <w:r w:rsidR="00F35C97">
        <w:rPr>
          <w:noProof/>
        </w:rPr>
        <mc:AlternateContent>
          <mc:Choice Requires="wps">
            <w:drawing>
              <wp:anchor distT="0" distB="0" distL="114300" distR="114300" simplePos="0" relativeHeight="251729040" behindDoc="0" locked="0" layoutInCell="1" allowOverlap="1" wp14:anchorId="1038FFD7" wp14:editId="75BB98FE">
                <wp:simplePos x="0" y="0"/>
                <wp:positionH relativeFrom="page">
                  <wp:posOffset>3606800</wp:posOffset>
                </wp:positionH>
                <wp:positionV relativeFrom="page">
                  <wp:posOffset>3835400</wp:posOffset>
                </wp:positionV>
                <wp:extent cx="3616960" cy="355600"/>
                <wp:effectExtent l="0" t="0" r="0" b="0"/>
                <wp:wrapTight wrapText="bothSides">
                  <wp:wrapPolygon edited="0">
                    <wp:start x="152" y="0"/>
                    <wp:lineTo x="152" y="20057"/>
                    <wp:lineTo x="21236" y="20057"/>
                    <wp:lineTo x="21236" y="0"/>
                    <wp:lineTo x="152" y="0"/>
                  </wp:wrapPolygon>
                </wp:wrapTight>
                <wp:docPr id="22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696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58FBD76" w14:textId="77777777" w:rsidR="000078E5" w:rsidRPr="00F35C97" w:rsidRDefault="000078E5" w:rsidP="00F35C97">
                            <w:pPr>
                              <w:pStyle w:val="Heading1"/>
                              <w:rPr>
                                <w:sz w:val="32"/>
                              </w:rPr>
                            </w:pPr>
                            <w:r w:rsidRPr="00F35C97">
                              <w:rPr>
                                <w:sz w:val="32"/>
                              </w:rPr>
                              <w:t>Y</w:t>
                            </w:r>
                            <w:r>
                              <w:rPr>
                                <w:sz w:val="32"/>
                              </w:rPr>
                              <w:t>EAR 5 AND 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284pt;margin-top:302pt;width:284.8pt;height:28pt;z-index:25172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" filled="f" stroked="f">
                <v:textbox inset=",0,,0">
                  <w:txbxContent>
                    <w:p w14:paraId="258FBD76" w14:textId="77777777" w:rsidR="000078E5" w:rsidRPr="00F35C97" w:rsidRDefault="000078E5" w:rsidP="00F35C97">
                      <w:pPr>
                        <w:pStyle w:val="Heading1"/>
                        <w:rPr>
                          <w:sz w:val="32"/>
                        </w:rPr>
                      </w:pPr>
                      <w:r w:rsidRPr="00F35C97">
                        <w:rPr>
                          <w:sz w:val="32"/>
                        </w:rPr>
                        <w:t>Y</w:t>
                      </w:r>
                      <w:r>
                        <w:rPr>
                          <w:sz w:val="32"/>
                        </w:rPr>
                        <w:t>EAR 5 AND 6</w:t>
                      </w:r>
                    </w:p>
                  </w:txbxContent>
                </v:textbox>
                <w10:wrap type="tight" anchorx="page" anchory="page"/>
              </v:shape>
            </w:pict>
          </mc:Fallback>
        </mc:AlternateContent>
      </w:r>
      <w:r w:rsidR="00F35C97">
        <w:rPr>
          <w:noProof/>
        </w:rPr>
        <mc:AlternateContent>
          <mc:Choice Requires="wps">
            <w:drawing>
              <wp:anchor distT="0" distB="0" distL="114300" distR="114300" simplePos="0" relativeHeight="251724944" behindDoc="0" locked="0" layoutInCell="1" allowOverlap="1" wp14:anchorId="38E949D3" wp14:editId="68C1FFBD">
                <wp:simplePos x="0" y="0"/>
                <wp:positionH relativeFrom="page">
                  <wp:posOffset>548640</wp:posOffset>
                </wp:positionH>
                <wp:positionV relativeFrom="page">
                  <wp:posOffset>1435100</wp:posOffset>
                </wp:positionV>
                <wp:extent cx="3616960" cy="355600"/>
                <wp:effectExtent l="0" t="0" r="0" b="0"/>
                <wp:wrapTight wrapText="bothSides">
                  <wp:wrapPolygon edited="0">
                    <wp:start x="152" y="0"/>
                    <wp:lineTo x="152" y="20057"/>
                    <wp:lineTo x="21236" y="20057"/>
                    <wp:lineTo x="21236" y="0"/>
                    <wp:lineTo x="152" y="0"/>
                  </wp:wrapPolygon>
                </wp:wrapTight>
                <wp:docPr id="22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696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79B1A91" w14:textId="77777777" w:rsidR="000078E5" w:rsidRPr="00F35C97" w:rsidRDefault="000078E5" w:rsidP="00F35C97">
                            <w:pPr>
                              <w:pStyle w:val="Heading1"/>
                              <w:rPr>
                                <w:sz w:val="32"/>
                              </w:rPr>
                            </w:pPr>
                            <w:r w:rsidRPr="00F35C97">
                              <w:rPr>
                                <w:sz w:val="32"/>
                              </w:rPr>
                              <w:t>YEAR 3 AND 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43.2pt;margin-top:113pt;width:284.8pt;height:28pt;z-index:25172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" filled="f" stroked="f">
                <v:textbox inset=",0,,0">
                  <w:txbxContent>
                    <w:p w14:paraId="179B1A91" w14:textId="77777777" w:rsidR="000078E5" w:rsidRPr="00F35C97" w:rsidRDefault="000078E5" w:rsidP="00F35C97">
                      <w:pPr>
                        <w:pStyle w:val="Heading1"/>
                        <w:rPr>
                          <w:sz w:val="32"/>
                        </w:rPr>
                      </w:pPr>
                      <w:r w:rsidRPr="00F35C97">
                        <w:rPr>
                          <w:sz w:val="32"/>
                        </w:rPr>
                        <w:t>YEAR 3 AND 4</w:t>
                      </w:r>
                    </w:p>
                  </w:txbxContent>
                </v:textbox>
                <w10:wrap type="tight" anchorx="page" anchory="page"/>
              </v:shape>
            </w:pict>
          </mc:Fallback>
        </mc:AlternateContent>
      </w:r>
      <w:r w:rsidR="00F35C97">
        <w:rPr>
          <w:noProof/>
        </w:rPr>
        <mc:AlternateContent>
          <mc:Choice Requires="wps">
            <w:drawing>
              <wp:anchor distT="0" distB="0" distL="114300" distR="114300" simplePos="0" relativeHeight="251722896" behindDoc="0" locked="0" layoutInCell="1" allowOverlap="1" wp14:anchorId="757CD890" wp14:editId="518D0386">
                <wp:simplePos x="0" y="0"/>
                <wp:positionH relativeFrom="page">
                  <wp:posOffset>570230</wp:posOffset>
                </wp:positionH>
                <wp:positionV relativeFrom="page">
                  <wp:posOffset>1790700</wp:posOffset>
                </wp:positionV>
                <wp:extent cx="114935" cy="1729740"/>
                <wp:effectExtent l="0" t="0" r="12065" b="10160"/>
                <wp:wrapThrough wrapText="bothSides">
                  <wp:wrapPolygon edited="0">
                    <wp:start x="0" y="0"/>
                    <wp:lineTo x="0" y="21402"/>
                    <wp:lineTo x="19094" y="21402"/>
                    <wp:lineTo x="19094" y="0"/>
                    <wp:lineTo x="0" y="0"/>
                  </wp:wrapPolygon>
                </wp:wrapThrough>
                <wp:docPr id="219" name="Text Box 219"/>
                <wp:cNvGraphicFramePr/>
                <a:graphic xmlns:a="http://schemas.openxmlformats.org/drawingml/2006/main">
                  <a:graphicData uri="http://schemas.microsoft.com/office/word/2010/wordprocessingShape">
                    <wps:wsp>
                      <wps:cNvSpPr txBox="1"/>
                      <wps:spPr>
                        <a:xfrm>
                          <a:off x="0" y="0"/>
                          <a:ext cx="114935" cy="1729740"/>
                        </a:xfrm>
                        <a:prstGeom prst="rect">
                          <a:avLst/>
                        </a:prstGeom>
                        <a:noFill/>
                        <a:ln>
                          <a:noFill/>
                        </a:ln>
                        <a:effectLst/>
                        <a:extLst>
                          <a:ext uri="{C572A759-6A51-4108-AA02-DFA0A04FC94B}">
                            <ma14:wrappingTextBoxFlag xmlns:ma14="http://schemas.microsoft.com/office/mac/drawingml/2011/main"/>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1808"/>
                              <w:gridCol w:w="3868"/>
                            </w:tblGrid>
                            <w:tr w:rsidR="000078E5" w:rsidRPr="002225A1" w14:paraId="68E55E13" w14:textId="77777777" w:rsidTr="00F35C97">
                              <w:trPr>
                                <w:trHeight w:val="274"/>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0388EDDA" w14:textId="77777777" w:rsidR="000078E5" w:rsidRPr="00152ADD" w:rsidRDefault="000078E5" w:rsidP="00F35C97">
                                  <w:pPr>
                                    <w:jc w:val="center"/>
                                    <w:rPr>
                                      <w:rFonts w:cs="Times New Roman"/>
                                      <w:sz w:val="22"/>
                                      <w:szCs w:val="22"/>
                                    </w:rPr>
                                  </w:pPr>
                                  <w:r w:rsidRPr="00152ADD">
                                    <w:rPr>
                                      <w:b/>
                                      <w:bCs/>
                                      <w:sz w:val="22"/>
                                      <w:szCs w:val="22"/>
                                    </w:rPr>
                                    <w:t>5.15 – 5.45pm</w:t>
                                  </w:r>
                                </w:p>
                              </w:tc>
                              <w:tc>
                                <w:tcPr>
                                  <w:tcW w:w="3868" w:type="dxa"/>
                                  <w:tcBorders>
                                    <w:top w:val="single" w:sz="8" w:space="0" w:color="auto"/>
                                    <w:left w:val="single" w:sz="8" w:space="0" w:color="auto"/>
                                    <w:bottom w:val="single" w:sz="8" w:space="0" w:color="auto"/>
                                    <w:right w:val="single" w:sz="8" w:space="0" w:color="auto"/>
                                  </w:tcBorders>
                                  <w:vAlign w:val="center"/>
                                </w:tcPr>
                                <w:p w14:paraId="371983E3" w14:textId="77777777" w:rsidR="000078E5" w:rsidRPr="00152ADD" w:rsidRDefault="000078E5" w:rsidP="00F35C97">
                                  <w:pPr>
                                    <w:jc w:val="center"/>
                                    <w:rPr>
                                      <w:rFonts w:cs="Times New Roman"/>
                                      <w:sz w:val="22"/>
                                      <w:szCs w:val="22"/>
                                    </w:rPr>
                                  </w:pPr>
                                  <w:r w:rsidRPr="00152ADD">
                                    <w:rPr>
                                      <w:sz w:val="22"/>
                                      <w:szCs w:val="22"/>
                                    </w:rPr>
                                    <w:t>Tea</w:t>
                                  </w:r>
                                </w:p>
                              </w:tc>
                            </w:tr>
                            <w:tr w:rsidR="000078E5" w:rsidRPr="002225A1" w14:paraId="7F2E5743" w14:textId="77777777" w:rsidTr="00F35C97">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4256EB19" w14:textId="77777777" w:rsidR="000078E5" w:rsidRPr="00152ADD" w:rsidRDefault="000078E5" w:rsidP="00F35C97">
                                  <w:pPr>
                                    <w:jc w:val="center"/>
                                    <w:rPr>
                                      <w:rFonts w:cs="Times New Roman"/>
                                      <w:sz w:val="22"/>
                                      <w:szCs w:val="22"/>
                                    </w:rPr>
                                  </w:pPr>
                                  <w:r w:rsidRPr="00152ADD">
                                    <w:rPr>
                                      <w:b/>
                                      <w:bCs/>
                                      <w:sz w:val="22"/>
                                      <w:szCs w:val="22"/>
                                    </w:rPr>
                                    <w:t>5.45 – 6.40pm</w:t>
                                  </w:r>
                                </w:p>
                              </w:tc>
                              <w:tc>
                                <w:tcPr>
                                  <w:tcW w:w="3868" w:type="dxa"/>
                                  <w:tcBorders>
                                    <w:top w:val="single" w:sz="8" w:space="0" w:color="auto"/>
                                    <w:left w:val="single" w:sz="8" w:space="0" w:color="auto"/>
                                    <w:bottom w:val="single" w:sz="8" w:space="0" w:color="auto"/>
                                    <w:right w:val="single" w:sz="8" w:space="0" w:color="auto"/>
                                  </w:tcBorders>
                                  <w:vAlign w:val="center"/>
                                </w:tcPr>
                                <w:p w14:paraId="1B860303" w14:textId="77777777" w:rsidR="000078E5" w:rsidRPr="000C3CD2" w:rsidRDefault="000078E5" w:rsidP="00F35C97">
                                  <w:pPr>
                                    <w:jc w:val="center"/>
                                    <w:rPr>
                                      <w:sz w:val="22"/>
                                      <w:szCs w:val="22"/>
                                    </w:rPr>
                                  </w:pPr>
                                  <w:r w:rsidRPr="00152ADD">
                                    <w:rPr>
                                      <w:sz w:val="22"/>
                                      <w:szCs w:val="22"/>
                                    </w:rPr>
                                    <w:t>Activities</w:t>
                                  </w:r>
                                </w:p>
                              </w:tc>
                            </w:tr>
                            <w:tr w:rsidR="000078E5" w:rsidRPr="002225A1" w14:paraId="67F30CDA" w14:textId="77777777" w:rsidTr="00F35C97">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2FD6A8FD" w14:textId="77777777" w:rsidR="000078E5" w:rsidRPr="00152ADD" w:rsidRDefault="000078E5" w:rsidP="00F35C97">
                                  <w:pPr>
                                    <w:jc w:val="center"/>
                                    <w:rPr>
                                      <w:rFonts w:cs="Times New Roman"/>
                                      <w:sz w:val="22"/>
                                      <w:szCs w:val="22"/>
                                    </w:rPr>
                                  </w:pPr>
                                  <w:r w:rsidRPr="00152ADD">
                                    <w:rPr>
                                      <w:b/>
                                      <w:bCs/>
                                      <w:sz w:val="22"/>
                                      <w:szCs w:val="22"/>
                                    </w:rPr>
                                    <w:t>6.45pm</w:t>
                                  </w:r>
                                </w:p>
                              </w:tc>
                              <w:tc>
                                <w:tcPr>
                                  <w:tcW w:w="3868" w:type="dxa"/>
                                  <w:tcBorders>
                                    <w:top w:val="single" w:sz="8" w:space="0" w:color="auto"/>
                                    <w:left w:val="single" w:sz="8" w:space="0" w:color="auto"/>
                                    <w:bottom w:val="single" w:sz="8" w:space="0" w:color="auto"/>
                                    <w:right w:val="single" w:sz="8" w:space="0" w:color="auto"/>
                                  </w:tcBorders>
                                  <w:vAlign w:val="center"/>
                                </w:tcPr>
                                <w:p w14:paraId="591DD14B" w14:textId="77777777" w:rsidR="000078E5" w:rsidRPr="00152ADD" w:rsidRDefault="000078E5" w:rsidP="00F35C97">
                                  <w:pPr>
                                    <w:jc w:val="center"/>
                                    <w:rPr>
                                      <w:rFonts w:cs="Times New Roman"/>
                                      <w:sz w:val="22"/>
                                      <w:szCs w:val="22"/>
                                    </w:rPr>
                                  </w:pPr>
                                  <w:r w:rsidRPr="00152ADD">
                                    <w:rPr>
                                      <w:sz w:val="22"/>
                                      <w:szCs w:val="22"/>
                                    </w:rPr>
                                    <w:t>Registration in the Orangery</w:t>
                                  </w:r>
                                </w:p>
                              </w:tc>
                            </w:tr>
                            <w:tr w:rsidR="000078E5" w:rsidRPr="002225A1" w14:paraId="4B8E03F4" w14:textId="77777777" w:rsidTr="00F35C97">
                              <w:trPr>
                                <w:trHeight w:val="109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7240E288" w14:textId="77777777" w:rsidR="000078E5" w:rsidRPr="00152ADD" w:rsidRDefault="000078E5" w:rsidP="00F35C97">
                                  <w:pPr>
                                    <w:jc w:val="center"/>
                                    <w:rPr>
                                      <w:rFonts w:cs="Times New Roman"/>
                                      <w:sz w:val="22"/>
                                      <w:szCs w:val="22"/>
                                    </w:rPr>
                                  </w:pPr>
                                  <w:r w:rsidRPr="00152ADD">
                                    <w:rPr>
                                      <w:b/>
                                      <w:bCs/>
                                      <w:sz w:val="22"/>
                                      <w:szCs w:val="22"/>
                                    </w:rPr>
                                    <w:t>7pm</w:t>
                                  </w:r>
                                </w:p>
                              </w:tc>
                              <w:tc>
                                <w:tcPr>
                                  <w:tcW w:w="3868" w:type="dxa"/>
                                  <w:tcBorders>
                                    <w:top w:val="single" w:sz="8" w:space="0" w:color="auto"/>
                                    <w:left w:val="single" w:sz="8" w:space="0" w:color="auto"/>
                                    <w:bottom w:val="single" w:sz="8" w:space="0" w:color="auto"/>
                                    <w:right w:val="single" w:sz="8" w:space="0" w:color="auto"/>
                                  </w:tcBorders>
                                  <w:vAlign w:val="center"/>
                                </w:tcPr>
                                <w:p w14:paraId="3E3F655B" w14:textId="77777777" w:rsidR="000078E5" w:rsidRDefault="000078E5" w:rsidP="00F35C97">
                                  <w:pPr>
                                    <w:jc w:val="center"/>
                                    <w:rPr>
                                      <w:sz w:val="22"/>
                                      <w:szCs w:val="22"/>
                                    </w:rPr>
                                  </w:pPr>
                                  <w:r w:rsidRPr="00152ADD">
                                    <w:rPr>
                                      <w:sz w:val="22"/>
                                      <w:szCs w:val="22"/>
                                    </w:rPr>
                                    <w:t>Go up to the Boarding House</w:t>
                                  </w:r>
                                </w:p>
                                <w:p w14:paraId="212027E8" w14:textId="77777777" w:rsidR="000078E5" w:rsidRDefault="000078E5" w:rsidP="00F35C97">
                                  <w:pPr>
                                    <w:jc w:val="center"/>
                                    <w:rPr>
                                      <w:sz w:val="22"/>
                                      <w:szCs w:val="22"/>
                                    </w:rPr>
                                  </w:pPr>
                                  <w:r w:rsidRPr="00152ADD">
                                    <w:rPr>
                                      <w:sz w:val="22"/>
                                      <w:szCs w:val="22"/>
                                    </w:rPr>
                                    <w:t>Shower and change</w:t>
                                  </w:r>
                                </w:p>
                                <w:p w14:paraId="69A7AC92" w14:textId="77777777" w:rsidR="000078E5" w:rsidRDefault="000078E5" w:rsidP="00F35C97">
                                  <w:pPr>
                                    <w:jc w:val="center"/>
                                    <w:rPr>
                                      <w:sz w:val="22"/>
                                      <w:szCs w:val="22"/>
                                    </w:rPr>
                                  </w:pPr>
                                  <w:r w:rsidRPr="00152ADD">
                                    <w:rPr>
                                      <w:sz w:val="22"/>
                                      <w:szCs w:val="22"/>
                                    </w:rPr>
                                    <w:t>Free</w:t>
                                  </w:r>
                                  <w:r>
                                    <w:rPr>
                                      <w:sz w:val="22"/>
                                      <w:szCs w:val="22"/>
                                    </w:rPr>
                                    <w:t xml:space="preserve"> </w:t>
                                  </w:r>
                                  <w:r w:rsidRPr="00152ADD">
                                    <w:rPr>
                                      <w:sz w:val="22"/>
                                      <w:szCs w:val="22"/>
                                    </w:rPr>
                                    <w:t>time in the Common Room</w:t>
                                  </w:r>
                                </w:p>
                                <w:p w14:paraId="60944D34" w14:textId="77777777" w:rsidR="000078E5" w:rsidRDefault="000078E5" w:rsidP="00F35C97">
                                  <w:pPr>
                                    <w:jc w:val="center"/>
                                    <w:rPr>
                                      <w:sz w:val="22"/>
                                      <w:szCs w:val="22"/>
                                    </w:rPr>
                                  </w:pPr>
                                  <w:r>
                                    <w:rPr>
                                      <w:sz w:val="22"/>
                                      <w:szCs w:val="22"/>
                                    </w:rPr>
                                    <w:t>Grub</w:t>
                                  </w:r>
                                </w:p>
                                <w:p w14:paraId="3462C0DF" w14:textId="77777777" w:rsidR="000078E5" w:rsidRPr="00152ADD" w:rsidRDefault="000078E5" w:rsidP="00F35C97">
                                  <w:pPr>
                                    <w:jc w:val="center"/>
                                    <w:rPr>
                                      <w:rFonts w:cs="Times New Roman"/>
                                      <w:sz w:val="22"/>
                                      <w:szCs w:val="22"/>
                                    </w:rPr>
                                  </w:pPr>
                                  <w:r w:rsidRPr="00152ADD">
                                    <w:rPr>
                                      <w:sz w:val="22"/>
                                      <w:szCs w:val="22"/>
                                    </w:rPr>
                                    <w:t>Story Time</w:t>
                                  </w:r>
                                </w:p>
                              </w:tc>
                            </w:tr>
                            <w:tr w:rsidR="000078E5" w:rsidRPr="002225A1" w14:paraId="53D7E16D" w14:textId="77777777" w:rsidTr="00F35C97">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223A726C" w14:textId="77777777" w:rsidR="000078E5" w:rsidRPr="00152ADD" w:rsidRDefault="000078E5" w:rsidP="00F35C97">
                                  <w:pPr>
                                    <w:jc w:val="center"/>
                                    <w:rPr>
                                      <w:rFonts w:cs="Times New Roman"/>
                                      <w:sz w:val="22"/>
                                      <w:szCs w:val="22"/>
                                    </w:rPr>
                                  </w:pPr>
                                  <w:r w:rsidRPr="00152ADD">
                                    <w:rPr>
                                      <w:b/>
                                      <w:bCs/>
                                      <w:sz w:val="22"/>
                                      <w:szCs w:val="22"/>
                                    </w:rPr>
                                    <w:t>8pm</w:t>
                                  </w:r>
                                </w:p>
                              </w:tc>
                              <w:tc>
                                <w:tcPr>
                                  <w:tcW w:w="3868" w:type="dxa"/>
                                  <w:tcBorders>
                                    <w:top w:val="single" w:sz="8" w:space="0" w:color="auto"/>
                                    <w:left w:val="single" w:sz="8" w:space="0" w:color="auto"/>
                                    <w:bottom w:val="single" w:sz="8" w:space="0" w:color="auto"/>
                                    <w:right w:val="single" w:sz="8" w:space="0" w:color="auto"/>
                                  </w:tcBorders>
                                  <w:vAlign w:val="center"/>
                                </w:tcPr>
                                <w:p w14:paraId="3744575A" w14:textId="77777777" w:rsidR="000078E5" w:rsidRPr="00152ADD" w:rsidRDefault="000078E5" w:rsidP="00F35C97">
                                  <w:pPr>
                                    <w:jc w:val="center"/>
                                    <w:rPr>
                                      <w:rFonts w:cs="Times New Roman"/>
                                      <w:sz w:val="22"/>
                                      <w:szCs w:val="22"/>
                                    </w:rPr>
                                  </w:pPr>
                                  <w:r w:rsidRPr="00152ADD">
                                    <w:rPr>
                                      <w:sz w:val="22"/>
                                      <w:szCs w:val="22"/>
                                    </w:rPr>
                                    <w:t>Lights Out</w:t>
                                  </w:r>
                                </w:p>
                              </w:tc>
                            </w:tr>
                          </w:tbl>
                          <w:p w14:paraId="1BEFE240" w14:textId="77777777" w:rsidR="000078E5" w:rsidRDefault="000078E5"/>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id="Text Box 219" o:spid="_x0000_s1049" type="#_x0000_t202" style="position:absolute;margin-left:44.9pt;margin-top:141pt;width:9.05pt;height:136.2pt;z-index:251722896;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" filled="f" stroked="f">
                <v:textbox style="mso-fit-shape-to-text:t" inset="0,0,0,0">
                  <w:txbxContent>
                    <w:tbl>
                      <w:tblPr>
                        <w:tblW w:w="0" w:type="auto"/>
                        <w:tblInd w:w="10" w:type="dxa"/>
                        <w:tblLayout w:type="fixed"/>
                        <w:tblCellMar>
                          <w:left w:w="0" w:type="dxa"/>
                          <w:right w:w="0" w:type="dxa"/>
                        </w:tblCellMar>
                        <w:tblLook w:val="0000" w:firstRow="0" w:lastRow="0" w:firstColumn="0" w:lastColumn="0" w:noHBand="0" w:noVBand="0"/>
                      </w:tblPr>
                      <w:tblGrid>
                        <w:gridCol w:w="1808"/>
                        <w:gridCol w:w="3868"/>
                      </w:tblGrid>
                      <w:tr w:rsidR="000078E5" w:rsidRPr="002225A1" w14:paraId="68E55E13" w14:textId="77777777" w:rsidTr="00F35C97">
                        <w:trPr>
                          <w:trHeight w:val="274"/>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0388EDDA" w14:textId="77777777" w:rsidR="000078E5" w:rsidRPr="00152ADD" w:rsidRDefault="000078E5" w:rsidP="00F35C97">
                            <w:pPr>
                              <w:jc w:val="center"/>
                              <w:rPr>
                                <w:rFonts w:cs="Times New Roman"/>
                                <w:sz w:val="22"/>
                                <w:szCs w:val="22"/>
                              </w:rPr>
                            </w:pPr>
                            <w:r w:rsidRPr="00152ADD">
                              <w:rPr>
                                <w:b/>
                                <w:bCs/>
                                <w:sz w:val="22"/>
                                <w:szCs w:val="22"/>
                              </w:rPr>
                              <w:t>5.15 – 5.45pm</w:t>
                            </w:r>
                          </w:p>
                        </w:tc>
                        <w:tc>
                          <w:tcPr>
                            <w:tcW w:w="3868" w:type="dxa"/>
                            <w:tcBorders>
                              <w:top w:val="single" w:sz="8" w:space="0" w:color="auto"/>
                              <w:left w:val="single" w:sz="8" w:space="0" w:color="auto"/>
                              <w:bottom w:val="single" w:sz="8" w:space="0" w:color="auto"/>
                              <w:right w:val="single" w:sz="8" w:space="0" w:color="auto"/>
                            </w:tcBorders>
                            <w:vAlign w:val="center"/>
                          </w:tcPr>
                          <w:p w14:paraId="371983E3" w14:textId="77777777" w:rsidR="000078E5" w:rsidRPr="00152ADD" w:rsidRDefault="000078E5" w:rsidP="00F35C97">
                            <w:pPr>
                              <w:jc w:val="center"/>
                              <w:rPr>
                                <w:rFonts w:cs="Times New Roman"/>
                                <w:sz w:val="22"/>
                                <w:szCs w:val="22"/>
                              </w:rPr>
                            </w:pPr>
                            <w:r w:rsidRPr="00152ADD">
                              <w:rPr>
                                <w:sz w:val="22"/>
                                <w:szCs w:val="22"/>
                              </w:rPr>
                              <w:t>Tea</w:t>
                            </w:r>
                          </w:p>
                        </w:tc>
                      </w:tr>
                      <w:tr w:rsidR="000078E5" w:rsidRPr="002225A1" w14:paraId="7F2E5743" w14:textId="77777777" w:rsidTr="00F35C97">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4256EB19" w14:textId="77777777" w:rsidR="000078E5" w:rsidRPr="00152ADD" w:rsidRDefault="000078E5" w:rsidP="00F35C97">
                            <w:pPr>
                              <w:jc w:val="center"/>
                              <w:rPr>
                                <w:rFonts w:cs="Times New Roman"/>
                                <w:sz w:val="22"/>
                                <w:szCs w:val="22"/>
                              </w:rPr>
                            </w:pPr>
                            <w:r w:rsidRPr="00152ADD">
                              <w:rPr>
                                <w:b/>
                                <w:bCs/>
                                <w:sz w:val="22"/>
                                <w:szCs w:val="22"/>
                              </w:rPr>
                              <w:t>5.45 – 6.40pm</w:t>
                            </w:r>
                          </w:p>
                        </w:tc>
                        <w:tc>
                          <w:tcPr>
                            <w:tcW w:w="3868" w:type="dxa"/>
                            <w:tcBorders>
                              <w:top w:val="single" w:sz="8" w:space="0" w:color="auto"/>
                              <w:left w:val="single" w:sz="8" w:space="0" w:color="auto"/>
                              <w:bottom w:val="single" w:sz="8" w:space="0" w:color="auto"/>
                              <w:right w:val="single" w:sz="8" w:space="0" w:color="auto"/>
                            </w:tcBorders>
                            <w:vAlign w:val="center"/>
                          </w:tcPr>
                          <w:p w14:paraId="1B860303" w14:textId="77777777" w:rsidR="000078E5" w:rsidRPr="000C3CD2" w:rsidRDefault="000078E5" w:rsidP="00F35C97">
                            <w:pPr>
                              <w:jc w:val="center"/>
                              <w:rPr>
                                <w:sz w:val="22"/>
                                <w:szCs w:val="22"/>
                              </w:rPr>
                            </w:pPr>
                            <w:r w:rsidRPr="00152ADD">
                              <w:rPr>
                                <w:sz w:val="22"/>
                                <w:szCs w:val="22"/>
                              </w:rPr>
                              <w:t>Activities</w:t>
                            </w:r>
                          </w:p>
                        </w:tc>
                      </w:tr>
                      <w:tr w:rsidR="000078E5" w:rsidRPr="002225A1" w14:paraId="67F30CDA" w14:textId="77777777" w:rsidTr="00F35C97">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2FD6A8FD" w14:textId="77777777" w:rsidR="000078E5" w:rsidRPr="00152ADD" w:rsidRDefault="000078E5" w:rsidP="00F35C97">
                            <w:pPr>
                              <w:jc w:val="center"/>
                              <w:rPr>
                                <w:rFonts w:cs="Times New Roman"/>
                                <w:sz w:val="22"/>
                                <w:szCs w:val="22"/>
                              </w:rPr>
                            </w:pPr>
                            <w:r w:rsidRPr="00152ADD">
                              <w:rPr>
                                <w:b/>
                                <w:bCs/>
                                <w:sz w:val="22"/>
                                <w:szCs w:val="22"/>
                              </w:rPr>
                              <w:t>6.45pm</w:t>
                            </w:r>
                          </w:p>
                        </w:tc>
                        <w:tc>
                          <w:tcPr>
                            <w:tcW w:w="3868" w:type="dxa"/>
                            <w:tcBorders>
                              <w:top w:val="single" w:sz="8" w:space="0" w:color="auto"/>
                              <w:left w:val="single" w:sz="8" w:space="0" w:color="auto"/>
                              <w:bottom w:val="single" w:sz="8" w:space="0" w:color="auto"/>
                              <w:right w:val="single" w:sz="8" w:space="0" w:color="auto"/>
                            </w:tcBorders>
                            <w:vAlign w:val="center"/>
                          </w:tcPr>
                          <w:p w14:paraId="591DD14B" w14:textId="77777777" w:rsidR="000078E5" w:rsidRPr="00152ADD" w:rsidRDefault="000078E5" w:rsidP="00F35C97">
                            <w:pPr>
                              <w:jc w:val="center"/>
                              <w:rPr>
                                <w:rFonts w:cs="Times New Roman"/>
                                <w:sz w:val="22"/>
                                <w:szCs w:val="22"/>
                              </w:rPr>
                            </w:pPr>
                            <w:r w:rsidRPr="00152ADD">
                              <w:rPr>
                                <w:sz w:val="22"/>
                                <w:szCs w:val="22"/>
                              </w:rPr>
                              <w:t>Registration in the Orangery</w:t>
                            </w:r>
                          </w:p>
                        </w:tc>
                      </w:tr>
                      <w:tr w:rsidR="000078E5" w:rsidRPr="002225A1" w14:paraId="4B8E03F4" w14:textId="77777777" w:rsidTr="00F35C97">
                        <w:trPr>
                          <w:trHeight w:val="109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7240E288" w14:textId="77777777" w:rsidR="000078E5" w:rsidRPr="00152ADD" w:rsidRDefault="000078E5" w:rsidP="00F35C97">
                            <w:pPr>
                              <w:jc w:val="center"/>
                              <w:rPr>
                                <w:rFonts w:cs="Times New Roman"/>
                                <w:sz w:val="22"/>
                                <w:szCs w:val="22"/>
                              </w:rPr>
                            </w:pPr>
                            <w:r w:rsidRPr="00152ADD">
                              <w:rPr>
                                <w:b/>
                                <w:bCs/>
                                <w:sz w:val="22"/>
                                <w:szCs w:val="22"/>
                              </w:rPr>
                              <w:t>7pm</w:t>
                            </w:r>
                          </w:p>
                        </w:tc>
                        <w:tc>
                          <w:tcPr>
                            <w:tcW w:w="3868" w:type="dxa"/>
                            <w:tcBorders>
                              <w:top w:val="single" w:sz="8" w:space="0" w:color="auto"/>
                              <w:left w:val="single" w:sz="8" w:space="0" w:color="auto"/>
                              <w:bottom w:val="single" w:sz="8" w:space="0" w:color="auto"/>
                              <w:right w:val="single" w:sz="8" w:space="0" w:color="auto"/>
                            </w:tcBorders>
                            <w:vAlign w:val="center"/>
                          </w:tcPr>
                          <w:p w14:paraId="3E3F655B" w14:textId="77777777" w:rsidR="000078E5" w:rsidRDefault="000078E5" w:rsidP="00F35C97">
                            <w:pPr>
                              <w:jc w:val="center"/>
                              <w:rPr>
                                <w:sz w:val="22"/>
                                <w:szCs w:val="22"/>
                              </w:rPr>
                            </w:pPr>
                            <w:r w:rsidRPr="00152ADD">
                              <w:rPr>
                                <w:sz w:val="22"/>
                                <w:szCs w:val="22"/>
                              </w:rPr>
                              <w:t>Go up to the Boarding House</w:t>
                            </w:r>
                          </w:p>
                          <w:p w14:paraId="212027E8" w14:textId="77777777" w:rsidR="000078E5" w:rsidRDefault="000078E5" w:rsidP="00F35C97">
                            <w:pPr>
                              <w:jc w:val="center"/>
                              <w:rPr>
                                <w:sz w:val="22"/>
                                <w:szCs w:val="22"/>
                              </w:rPr>
                            </w:pPr>
                            <w:r w:rsidRPr="00152ADD">
                              <w:rPr>
                                <w:sz w:val="22"/>
                                <w:szCs w:val="22"/>
                              </w:rPr>
                              <w:t>Shower and change</w:t>
                            </w:r>
                          </w:p>
                          <w:p w14:paraId="69A7AC92" w14:textId="77777777" w:rsidR="000078E5" w:rsidRDefault="000078E5" w:rsidP="00F35C97">
                            <w:pPr>
                              <w:jc w:val="center"/>
                              <w:rPr>
                                <w:sz w:val="22"/>
                                <w:szCs w:val="22"/>
                              </w:rPr>
                            </w:pPr>
                            <w:r w:rsidRPr="00152ADD">
                              <w:rPr>
                                <w:sz w:val="22"/>
                                <w:szCs w:val="22"/>
                              </w:rPr>
                              <w:t>Free</w:t>
                            </w:r>
                            <w:r>
                              <w:rPr>
                                <w:sz w:val="22"/>
                                <w:szCs w:val="22"/>
                              </w:rPr>
                              <w:t xml:space="preserve"> </w:t>
                            </w:r>
                            <w:r w:rsidRPr="00152ADD">
                              <w:rPr>
                                <w:sz w:val="22"/>
                                <w:szCs w:val="22"/>
                              </w:rPr>
                              <w:t>time in the Common Room</w:t>
                            </w:r>
                          </w:p>
                          <w:p w14:paraId="60944D34" w14:textId="77777777" w:rsidR="000078E5" w:rsidRDefault="000078E5" w:rsidP="00F35C97">
                            <w:pPr>
                              <w:jc w:val="center"/>
                              <w:rPr>
                                <w:sz w:val="22"/>
                                <w:szCs w:val="22"/>
                              </w:rPr>
                            </w:pPr>
                            <w:r>
                              <w:rPr>
                                <w:sz w:val="22"/>
                                <w:szCs w:val="22"/>
                              </w:rPr>
                              <w:t>Grub</w:t>
                            </w:r>
                          </w:p>
                          <w:p w14:paraId="3462C0DF" w14:textId="77777777" w:rsidR="000078E5" w:rsidRPr="00152ADD" w:rsidRDefault="000078E5" w:rsidP="00F35C97">
                            <w:pPr>
                              <w:jc w:val="center"/>
                              <w:rPr>
                                <w:rFonts w:cs="Times New Roman"/>
                                <w:sz w:val="22"/>
                                <w:szCs w:val="22"/>
                              </w:rPr>
                            </w:pPr>
                            <w:r w:rsidRPr="00152ADD">
                              <w:rPr>
                                <w:sz w:val="22"/>
                                <w:szCs w:val="22"/>
                              </w:rPr>
                              <w:t>Story Time</w:t>
                            </w:r>
                          </w:p>
                        </w:tc>
                      </w:tr>
                      <w:tr w:rsidR="000078E5" w:rsidRPr="002225A1" w14:paraId="53D7E16D" w14:textId="77777777" w:rsidTr="00F35C97">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223A726C" w14:textId="77777777" w:rsidR="000078E5" w:rsidRPr="00152ADD" w:rsidRDefault="000078E5" w:rsidP="00F35C97">
                            <w:pPr>
                              <w:jc w:val="center"/>
                              <w:rPr>
                                <w:rFonts w:cs="Times New Roman"/>
                                <w:sz w:val="22"/>
                                <w:szCs w:val="22"/>
                              </w:rPr>
                            </w:pPr>
                            <w:r w:rsidRPr="00152ADD">
                              <w:rPr>
                                <w:b/>
                                <w:bCs/>
                                <w:sz w:val="22"/>
                                <w:szCs w:val="22"/>
                              </w:rPr>
                              <w:t>8pm</w:t>
                            </w:r>
                          </w:p>
                        </w:tc>
                        <w:tc>
                          <w:tcPr>
                            <w:tcW w:w="3868" w:type="dxa"/>
                            <w:tcBorders>
                              <w:top w:val="single" w:sz="8" w:space="0" w:color="auto"/>
                              <w:left w:val="single" w:sz="8" w:space="0" w:color="auto"/>
                              <w:bottom w:val="single" w:sz="8" w:space="0" w:color="auto"/>
                              <w:right w:val="single" w:sz="8" w:space="0" w:color="auto"/>
                            </w:tcBorders>
                            <w:vAlign w:val="center"/>
                          </w:tcPr>
                          <w:p w14:paraId="3744575A" w14:textId="77777777" w:rsidR="000078E5" w:rsidRPr="00152ADD" w:rsidRDefault="000078E5" w:rsidP="00F35C97">
                            <w:pPr>
                              <w:jc w:val="center"/>
                              <w:rPr>
                                <w:rFonts w:cs="Times New Roman"/>
                                <w:sz w:val="22"/>
                                <w:szCs w:val="22"/>
                              </w:rPr>
                            </w:pPr>
                            <w:r w:rsidRPr="00152ADD">
                              <w:rPr>
                                <w:sz w:val="22"/>
                                <w:szCs w:val="22"/>
                              </w:rPr>
                              <w:t>Lights Out</w:t>
                            </w:r>
                          </w:p>
                        </w:tc>
                      </w:tr>
                    </w:tbl>
                    <w:p w14:paraId="1BEFE240" w14:textId="77777777" w:rsidR="000078E5" w:rsidRDefault="000078E5"/>
                  </w:txbxContent>
                </v:textbox>
                <w10:wrap type="through" anchorx="page" anchory="page"/>
              </v:shape>
            </w:pict>
          </mc:Fallback>
        </mc:AlternateContent>
      </w:r>
      <w:r w:rsidR="0060252F">
        <w:br w:type="page"/>
      </w:r>
      <w:r w:rsidR="004D303B">
        <w:rPr>
          <w:noProof/>
        </w:rPr>
        <w:lastRenderedPageBreak/>
        <mc:AlternateContent>
          <mc:Choice Requires="wps">
            <w:drawing>
              <wp:anchor distT="0" distB="0" distL="114300" distR="114300" simplePos="0" relativeHeight="251757712" behindDoc="0" locked="0" layoutInCell="1" allowOverlap="1" wp14:anchorId="29CD0538" wp14:editId="394E1182">
                <wp:simplePos x="0" y="0"/>
                <wp:positionH relativeFrom="page">
                  <wp:posOffset>546100</wp:posOffset>
                </wp:positionH>
                <wp:positionV relativeFrom="page">
                  <wp:posOffset>4953000</wp:posOffset>
                </wp:positionV>
                <wp:extent cx="2524760" cy="1694180"/>
                <wp:effectExtent l="0" t="0" r="0" b="7620"/>
                <wp:wrapThrough wrapText="bothSides">
                  <wp:wrapPolygon edited="0">
                    <wp:start x="217" y="0"/>
                    <wp:lineTo x="217" y="21373"/>
                    <wp:lineTo x="21078" y="21373"/>
                    <wp:lineTo x="21078" y="0"/>
                    <wp:lineTo x="217" y="0"/>
                  </wp:wrapPolygon>
                </wp:wrapThrough>
                <wp:docPr id="240" name="Text Box 240"/>
                <wp:cNvGraphicFramePr/>
                <a:graphic xmlns:a="http://schemas.openxmlformats.org/drawingml/2006/main">
                  <a:graphicData uri="http://schemas.microsoft.com/office/word/2010/wordprocessingShape">
                    <wps:wsp>
                      <wps:cNvSpPr txBox="1"/>
                      <wps:spPr>
                        <a:xfrm>
                          <a:off x="0" y="0"/>
                          <a:ext cx="2524760" cy="16941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FCA64B2" w14:textId="77777777" w:rsidR="000078E5" w:rsidRDefault="000078E5" w:rsidP="00600FE1">
                            <w:pPr>
                              <w:jc w:val="both"/>
                            </w:pPr>
                            <w:r>
                              <w:t>At the weekends, boarders are allowed to be themselves. They have plenty of time and opportunities for communications home but we always try hard to make sure that they have special activities and trips laid on as something to look forward to during the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0" o:spid="_x0000_s1050" type="#_x0000_t202" style="position:absolute;margin-left:43pt;margin-top:390pt;width:198.8pt;height:133.4pt;z-index:25175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" mv:complextextbox="1" filled="f" stroked="f">
                <v:textbox>
                  <w:txbxContent>
                    <w:p w14:paraId="6FCA64B2" w14:textId="77777777" w:rsidR="000078E5" w:rsidRDefault="000078E5" w:rsidP="00600FE1">
                      <w:pPr>
                        <w:jc w:val="both"/>
                      </w:pPr>
                      <w:r>
                        <w:t>At the weekends, boarders are allowed to be themselves. They have plenty of time and opportunities for communications home but we always try hard to make sure that they have special activities and trips laid on as something to look forward to during the week!</w:t>
                      </w:r>
                    </w:p>
                  </w:txbxContent>
                </v:textbox>
                <w10:wrap type="through" anchorx="page" anchory="page"/>
              </v:shape>
            </w:pict>
          </mc:Fallback>
        </mc:AlternateContent>
      </w:r>
      <w:r w:rsidR="00C14261">
        <w:rPr>
          <w:noProof/>
        </w:rPr>
        <mc:AlternateContent>
          <mc:Choice Requires="wpg">
            <w:drawing>
              <wp:anchor distT="0" distB="0" distL="114300" distR="114300" simplePos="0" relativeHeight="251758736" behindDoc="0" locked="0" layoutInCell="1" allowOverlap="1" wp14:anchorId="4386D80F" wp14:editId="5B9B0C45">
                <wp:simplePos x="0" y="0"/>
                <wp:positionH relativeFrom="page">
                  <wp:posOffset>3171190</wp:posOffset>
                </wp:positionH>
                <wp:positionV relativeFrom="page">
                  <wp:posOffset>4953000</wp:posOffset>
                </wp:positionV>
                <wp:extent cx="4088130" cy="1600200"/>
                <wp:effectExtent l="0" t="0" r="0" b="0"/>
                <wp:wrapThrough wrapText="bothSides">
                  <wp:wrapPolygon edited="0">
                    <wp:start x="134" y="0"/>
                    <wp:lineTo x="134" y="21257"/>
                    <wp:lineTo x="21338" y="21257"/>
                    <wp:lineTo x="21338" y="0"/>
                    <wp:lineTo x="134" y="0"/>
                  </wp:wrapPolygon>
                </wp:wrapThrough>
                <wp:docPr id="61" name="Group 61"/>
                <wp:cNvGraphicFramePr/>
                <a:graphic xmlns:a="http://schemas.openxmlformats.org/drawingml/2006/main">
                  <a:graphicData uri="http://schemas.microsoft.com/office/word/2010/wordprocessingGroup">
                    <wpg:wgp>
                      <wpg:cNvGrpSpPr/>
                      <wpg:grpSpPr>
                        <a:xfrm>
                          <a:off x="0" y="0"/>
                          <a:ext cx="4088130" cy="1600200"/>
                          <a:chOff x="0" y="0"/>
                          <a:chExt cx="4088130" cy="1600200"/>
                        </a:xfrm>
                        <a:extLst>
                          <a:ext uri="{0CCBE362-F206-4b92-989A-16890622DB6E}">
                            <ma14:wrappingTextBoxFlag xmlns:ma14="http://schemas.microsoft.com/office/mac/drawingml/2011/main" val="1"/>
                          </a:ext>
                        </a:extLst>
                      </wpg:grpSpPr>
                      <wps:wsp>
                        <wps:cNvPr id="241" name="Text Box 241"/>
                        <wps:cNvSpPr txBox="1"/>
                        <wps:spPr>
                          <a:xfrm>
                            <a:off x="0" y="0"/>
                            <a:ext cx="4088130" cy="1600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91440" y="45720"/>
                            <a:ext cx="3392805" cy="177165"/>
                          </a:xfrm>
                          <a:prstGeom prst="rect">
                            <a:avLst/>
                          </a:prstGeom>
                          <a:noFill/>
                          <a:ln>
                            <a:noFill/>
                          </a:ln>
                          <a:effectLst/>
                          <a:extLst>
                            <a:ext uri="{C572A759-6A51-4108-AA02-DFA0A04FC94B}">
                              <ma14:wrappingTextBoxFlag xmlns:ma14="http://schemas.microsoft.com/office/mac/drawingml/2011/main"/>
                            </a:ext>
                          </a:extLst>
                        </wps:spPr>
                        <wps:txbx id="26">
                          <w:txbxContent>
                            <w:p w14:paraId="775E8647" w14:textId="24CE3932" w:rsidR="000078E5" w:rsidRDefault="000078E5" w:rsidP="00600FE1">
                              <w:pPr>
                                <w:jc w:val="both"/>
                              </w:pPr>
                              <w:r>
                                <w:t>We ask that boarders know their plans by Wednesday evening when we do ‘INS and OUTS’ so that we can book tickets, prepare catering numbers etc. Full boarders often get invited out too by their friends. Parents can give blanket permission for this to the Head of Boarding. Otherwise the Head of Boarding or Head of Boys’ boarding will contact you</w:t>
                              </w:r>
                              <w:r w:rsidR="000342E9">
                                <w:t xml:space="preserve"> when your child is invited out, </w:t>
                              </w:r>
                              <w:r>
                                <w:t>giving details of the family and asking your permission.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91440" y="221615"/>
                            <a:ext cx="3905250" cy="1232535"/>
                          </a:xfrm>
                          <a:prstGeom prst="rect">
                            <a:avLst/>
                          </a:prstGeom>
                          <a:noFill/>
                          <a:ln>
                            <a:noFill/>
                          </a:ln>
                          <a:effectLst/>
                          <a:extLst>
                            <a:ext uri="{C572A759-6A51-4108-AA02-DFA0A04FC94B}">
                              <ma14:wrappingTextBoxFlag xmlns:ma14="http://schemas.microsoft.com/office/mac/drawingml/2011/main"/>
                            </a:ext>
                          </a:extLst>
                        </wps:spPr>
                        <wps:linkedTxbx id="2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1" o:spid="_x0000_s1051" style="position:absolute;margin-left:249.7pt;margin-top:390pt;width:321.9pt;height:126pt;z-index:251758736;mso-position-horizontal-relative:page;mso-position-vertical-relative:page" coordsize="408813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" mv:complextextbox="1">
                <v:shape id="Text Box 241" o:spid="_x0000_s1052" type="#_x0000_t202" style="position:absolute;width:4088130;height:160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oltYxAAA&#10;ANwAAAAPAAAAZHJzL2Rvd25yZXYueG1sRI9Pi8IwFMTvgt8hPGFvmiqyW6pRdFnFg4t/Dx4fzbMt&#10;Ni+lydrutzeC4HGYmd8w03lrSnGn2hWWFQwHEQji1OqCMwXn06ofg3AeWWNpmRT8k4P5rNuZYqJt&#10;wwe6H30mAoRdggpy76tESpfmZNANbEUcvKutDfog60zqGpsAN6UcRdGnNFhwWMixou+c0tvxzyig&#10;bWtOv/HXj98tr+voEu+brc6U+ui1iwkIT61/h1/tjVYwGg/heSYcATl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aJbWMQAAADcAAAADwAAAAAAAAAAAAAAAACXAgAAZHJzL2Rv&#10;d25yZXYueG1sUEsFBgAAAAAEAAQA9QAAAIgDAAAAAA==&#10;" mv:complextextbox="1" filled="f" stroked="f"/>
                <v:shape id="_x0000_s1053" type="#_x0000_t202" style="position:absolute;left:91440;top:45720;width:339280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bLqwwAA&#10;ANsAAAAPAAAAZHJzL2Rvd25yZXYueG1sRI9Ba8JAFITvBf/D8gre6qaC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abLqwwAAANsAAAAPAAAAAAAAAAAAAAAAAJcCAABkcnMvZG93&#10;bnJldi54bWxQSwUGAAAAAAQABAD1AAAAhwMAAAAA&#10;" filled="f" stroked="f">
                  <v:textbox style="mso-next-textbox:#Text Box 60" inset="0,0,0,0">
                    <w:txbxContent>
                      <w:p w14:paraId="775E8647" w14:textId="24CE3932" w:rsidR="000078E5" w:rsidRDefault="000078E5" w:rsidP="00600FE1">
                        <w:pPr>
                          <w:jc w:val="both"/>
                        </w:pPr>
                        <w:r>
                          <w:t>We ask that boarders know their plans by Wednesday evening when we do ‘INS and OUTS’ so that we can book tickets, prepare catering numbers etc. Full boarders often get invited out too by their friends. Parents can give blanket permission for this to the Head of Boarding. Otherwise the Head of Boarding or Head of Boys’ boarding will contact you</w:t>
                        </w:r>
                        <w:r w:rsidR="000342E9">
                          <w:t xml:space="preserve"> when your child is invited out, </w:t>
                        </w:r>
                        <w:r>
                          <w:t>giving details of the family and asking your permission.</w:t>
                        </w:r>
                      </w:p>
                    </w:txbxContent>
                  </v:textbox>
                </v:shape>
                <v:shape id="Text Box 60" o:spid="_x0000_s1054" type="#_x0000_t202" style="position:absolute;left:91440;top:221615;width:3905250;height:1232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9HKwAAA&#10;ANsAAAAPAAAAZHJzL2Rvd25yZXYueG1sRE9Ni8IwEL0L/ocwwt401UPRahQRBWFh2do97HFsxjbY&#10;TGoTtfvvNwfB4+N9rza9bcSDOm8cK5hOEhDEpdOGKwU/xWE8B+EDssbGMSn4Iw+b9XCwwky7J+f0&#10;OIVKxBD2GSqoQ2gzKX1Zk0U/cS1x5C6usxgi7CqpO3zGcNvIWZKk0qLh2FBjS7uayuvpbhVsfznf&#10;m9vX+Tu/5KYoFgl/plelPkb9dgkiUB/e4pf7qBWkcX3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NP9HKwAAAANsAAAAPAAAAAAAAAAAAAAAAAJcCAABkcnMvZG93bnJl&#10;di54bWxQSwUGAAAAAAQABAD1AAAAhAMAAAAA&#10;" filled="f" stroked="f">
                  <v:textbox inset="0,0,0,0">
                    <w:txbxContent/>
                  </v:textbox>
                </v:shape>
                <w10:wrap type="through" anchorx="page" anchory="page"/>
              </v:group>
            </w:pict>
          </mc:Fallback>
        </mc:AlternateContent>
      </w:r>
      <w:r w:rsidR="00C14261">
        <w:rPr>
          <w:noProof/>
        </w:rPr>
        <mc:AlternateContent>
          <mc:Choice Requires="wpg">
            <w:drawing>
              <wp:anchor distT="0" distB="0" distL="114300" distR="114300" simplePos="0" relativeHeight="251711632" behindDoc="0" locked="0" layoutInCell="1" allowOverlap="1" wp14:anchorId="1BE651D5" wp14:editId="3538949D">
                <wp:simplePos x="0" y="0"/>
                <wp:positionH relativeFrom="page">
                  <wp:posOffset>374650</wp:posOffset>
                </wp:positionH>
                <wp:positionV relativeFrom="page">
                  <wp:posOffset>7137400</wp:posOffset>
                </wp:positionV>
                <wp:extent cx="7028815" cy="2555240"/>
                <wp:effectExtent l="0" t="0" r="0" b="10160"/>
                <wp:wrapThrough wrapText="bothSides">
                  <wp:wrapPolygon edited="0">
                    <wp:start x="78" y="0"/>
                    <wp:lineTo x="78" y="21471"/>
                    <wp:lineTo x="21465" y="21471"/>
                    <wp:lineTo x="21465" y="0"/>
                    <wp:lineTo x="78" y="0"/>
                  </wp:wrapPolygon>
                </wp:wrapThrough>
                <wp:docPr id="58" name="Group 58"/>
                <wp:cNvGraphicFramePr/>
                <a:graphic xmlns:a="http://schemas.openxmlformats.org/drawingml/2006/main">
                  <a:graphicData uri="http://schemas.microsoft.com/office/word/2010/wordprocessingGroup">
                    <wpg:wgp>
                      <wpg:cNvGrpSpPr/>
                      <wpg:grpSpPr>
                        <a:xfrm>
                          <a:off x="0" y="0"/>
                          <a:ext cx="7028815" cy="2555240"/>
                          <a:chOff x="0" y="0"/>
                          <a:chExt cx="7028815" cy="2555240"/>
                        </a:xfrm>
                        <a:extLst>
                          <a:ext uri="{0CCBE362-F206-4b92-989A-16890622DB6E}">
                            <ma14:wrappingTextBoxFlag xmlns:ma14="http://schemas.microsoft.com/office/mac/drawingml/2011/main" val="1"/>
                          </a:ext>
                        </a:extLst>
                      </wpg:grpSpPr>
                      <wps:wsp>
                        <wps:cNvPr id="202" name="Text Box 202"/>
                        <wps:cNvSpPr txBox="1"/>
                        <wps:spPr>
                          <a:xfrm>
                            <a:off x="0" y="0"/>
                            <a:ext cx="7028815" cy="255524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91440" y="45720"/>
                            <a:ext cx="6845935" cy="190500"/>
                          </a:xfrm>
                          <a:prstGeom prst="rect">
                            <a:avLst/>
                          </a:prstGeom>
                          <a:noFill/>
                          <a:ln>
                            <a:noFill/>
                          </a:ln>
                          <a:effectLst/>
                          <a:extLst>
                            <a:ext uri="{C572A759-6A51-4108-AA02-DFA0A04FC94B}">
                              <ma14:wrappingTextBoxFlag xmlns:ma14="http://schemas.microsoft.com/office/mac/drawingml/2011/main"/>
                            </a:ext>
                          </a:extLst>
                        </wps:spPr>
                        <wps:txbx id="27">
                          <w:txbxContent>
                            <w:p w14:paraId="37E2FBF4" w14:textId="77777777" w:rsidR="000078E5" w:rsidRDefault="000078E5" w:rsidP="00C8184D">
                              <w:pPr>
                                <w:jc w:val="both"/>
                              </w:pPr>
                              <w:r w:rsidRPr="00DD1071">
                                <w:rPr>
                                  <w:b/>
                                </w:rPr>
                                <w:t>Beginning of Terms:</w:t>
                              </w:r>
                              <w:r>
                                <w:t xml:space="preserve"> There is normally pre-season training, play rehearsals and other events before a BBQ or similar at the beginning of terms. Drop off can be from 4pm to 8pm on the Wednesday or by 8am on the Thursday.</w:t>
                              </w:r>
                            </w:p>
                            <w:p w14:paraId="19E88D6B" w14:textId="77777777" w:rsidR="000078E5" w:rsidRDefault="000078E5" w:rsidP="00C8184D">
                              <w:pPr>
                                <w:jc w:val="both"/>
                              </w:pPr>
                            </w:p>
                            <w:p w14:paraId="09860A2E" w14:textId="77777777" w:rsidR="000078E5" w:rsidRDefault="000078E5" w:rsidP="00C8184D">
                              <w:pPr>
                                <w:jc w:val="both"/>
                              </w:pPr>
                              <w:r>
                                <w:rPr>
                                  <w:b/>
                                </w:rPr>
                                <w:t>Return from Half T</w:t>
                              </w:r>
                              <w:r w:rsidRPr="00DD1071">
                                <w:rPr>
                                  <w:b/>
                                </w:rPr>
                                <w:t>erms and Long Weekends:</w:t>
                              </w:r>
                              <w:r>
                                <w:t xml:space="preserve"> Drop off is between 7pm and 8pm. Children should have been fed their main meal although we do have ‘grub’ before bed. If there are travel difficulties we are flexible and can open up earlier or later as necessary by prior request. </w:t>
                              </w:r>
                            </w:p>
                            <w:p w14:paraId="7641450C" w14:textId="77777777" w:rsidR="000078E5" w:rsidRDefault="000078E5" w:rsidP="00C8184D">
                              <w:pPr>
                                <w:jc w:val="both"/>
                              </w:pPr>
                            </w:p>
                            <w:p w14:paraId="4102E25B" w14:textId="77777777" w:rsidR="000078E5" w:rsidRDefault="000078E5" w:rsidP="00C8184D">
                              <w:pPr>
                                <w:jc w:val="both"/>
                              </w:pPr>
                              <w:r w:rsidRPr="00DD1071">
                                <w:rPr>
                                  <w:b/>
                                </w:rPr>
                                <w:t>End of Terms</w:t>
                              </w:r>
                              <w:r>
                                <w:t xml:space="preserve">: Pick up is normally at 3.30pm. At the end of the </w:t>
                              </w:r>
                              <w:proofErr w:type="gramStart"/>
                              <w:r>
                                <w:t>Summer</w:t>
                              </w:r>
                              <w:proofErr w:type="gramEnd"/>
                              <w:r>
                                <w:t xml:space="preserve"> term arrangements are slightly different as Speech day is on the final Saturday of term. All arrangements are laid out carefully in the Blue book and if you are ever unsure, it is best to email or call the school.</w:t>
                              </w:r>
                            </w:p>
                            <w:p w14:paraId="26B2A6C9" w14:textId="77777777" w:rsidR="000078E5" w:rsidRDefault="000078E5" w:rsidP="00C8184D">
                              <w:pPr>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8" name="Text Box 238"/>
                        <wps:cNvSpPr txBox="1"/>
                        <wps:spPr>
                          <a:xfrm>
                            <a:off x="91440" y="234950"/>
                            <a:ext cx="5310505" cy="177800"/>
                          </a:xfrm>
                          <a:prstGeom prst="rect">
                            <a:avLst/>
                          </a:prstGeom>
                          <a:noFill/>
                          <a:ln>
                            <a:noFill/>
                          </a:ln>
                          <a:effectLst/>
                          <a:extLst>
                            <a:ext uri="{C572A759-6A51-4108-AA02-DFA0A04FC94B}">
                              <ma14:wrappingTextBoxFlag xmlns:ma14="http://schemas.microsoft.com/office/mac/drawingml/2011/main"/>
                            </a:ext>
                          </a:extLst>
                        </wps:spPr>
                        <wps:linkedTxbx id="2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3" name="Text Box 243"/>
                        <wps:cNvSpPr txBox="1"/>
                        <wps:spPr>
                          <a:xfrm>
                            <a:off x="91440" y="411480"/>
                            <a:ext cx="5308600" cy="177165"/>
                          </a:xfrm>
                          <a:prstGeom prst="rect">
                            <a:avLst/>
                          </a:prstGeom>
                          <a:noFill/>
                          <a:ln>
                            <a:noFill/>
                          </a:ln>
                          <a:effectLst/>
                          <a:extLst>
                            <a:ext uri="{C572A759-6A51-4108-AA02-DFA0A04FC94B}">
                              <ma14:wrappingTextBoxFlag xmlns:ma14="http://schemas.microsoft.com/office/mac/drawingml/2011/main"/>
                            </a:ext>
                          </a:extLst>
                        </wps:spPr>
                        <wps:linkedTxbx id="2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9" name="Text Box 249"/>
                        <wps:cNvSpPr txBox="1"/>
                        <wps:spPr>
                          <a:xfrm>
                            <a:off x="91440" y="587375"/>
                            <a:ext cx="5306695" cy="177165"/>
                          </a:xfrm>
                          <a:prstGeom prst="rect">
                            <a:avLst/>
                          </a:prstGeom>
                          <a:noFill/>
                          <a:ln>
                            <a:noFill/>
                          </a:ln>
                          <a:effectLst/>
                          <a:extLst>
                            <a:ext uri="{C572A759-6A51-4108-AA02-DFA0A04FC94B}">
                              <ma14:wrappingTextBoxFlag xmlns:ma14="http://schemas.microsoft.com/office/mac/drawingml/2011/main"/>
                            </a:ext>
                          </a:extLst>
                        </wps:spPr>
                        <wps:linkedTxbx id="2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0" name="Text Box 250"/>
                        <wps:cNvSpPr txBox="1"/>
                        <wps:spPr>
                          <a:xfrm>
                            <a:off x="91440" y="763270"/>
                            <a:ext cx="5304155" cy="190500"/>
                          </a:xfrm>
                          <a:prstGeom prst="rect">
                            <a:avLst/>
                          </a:prstGeom>
                          <a:noFill/>
                          <a:ln>
                            <a:noFill/>
                          </a:ln>
                          <a:effectLst/>
                          <a:extLst>
                            <a:ext uri="{C572A759-6A51-4108-AA02-DFA0A04FC94B}">
                              <ma14:wrappingTextBoxFlag xmlns:ma14="http://schemas.microsoft.com/office/mac/drawingml/2011/main"/>
                            </a:ext>
                          </a:extLst>
                        </wps:spPr>
                        <wps:linkedTxbx id="2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1" name="Text Box 251"/>
                        <wps:cNvSpPr txBox="1"/>
                        <wps:spPr>
                          <a:xfrm>
                            <a:off x="91440" y="952500"/>
                            <a:ext cx="5302250" cy="177165"/>
                          </a:xfrm>
                          <a:prstGeom prst="rect">
                            <a:avLst/>
                          </a:prstGeom>
                          <a:noFill/>
                          <a:ln>
                            <a:noFill/>
                          </a:ln>
                          <a:effectLst/>
                          <a:extLst>
                            <a:ext uri="{C572A759-6A51-4108-AA02-DFA0A04FC94B}">
                              <ma14:wrappingTextBoxFlag xmlns:ma14="http://schemas.microsoft.com/office/mac/drawingml/2011/main"/>
                            </a:ext>
                          </a:extLst>
                        </wps:spPr>
                        <wps:linkedTxbx id="2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2" name="Text Box 252"/>
                        <wps:cNvSpPr txBox="1"/>
                        <wps:spPr>
                          <a:xfrm>
                            <a:off x="91440" y="1128395"/>
                            <a:ext cx="5300345" cy="177165"/>
                          </a:xfrm>
                          <a:prstGeom prst="rect">
                            <a:avLst/>
                          </a:prstGeom>
                          <a:noFill/>
                          <a:ln>
                            <a:noFill/>
                          </a:ln>
                          <a:effectLst/>
                          <a:extLst>
                            <a:ext uri="{C572A759-6A51-4108-AA02-DFA0A04FC94B}">
                              <ma14:wrappingTextBoxFlag xmlns:ma14="http://schemas.microsoft.com/office/mac/drawingml/2011/main"/>
                            </a:ext>
                          </a:extLst>
                        </wps:spPr>
                        <wps:linkedTxbx id="27"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91440" y="1304290"/>
                            <a:ext cx="5297805" cy="177165"/>
                          </a:xfrm>
                          <a:prstGeom prst="rect">
                            <a:avLst/>
                          </a:prstGeom>
                          <a:noFill/>
                          <a:ln>
                            <a:noFill/>
                          </a:ln>
                          <a:effectLst/>
                          <a:extLst>
                            <a:ext uri="{C572A759-6A51-4108-AA02-DFA0A04FC94B}">
                              <ma14:wrappingTextBoxFlag xmlns:ma14="http://schemas.microsoft.com/office/mac/drawingml/2011/main"/>
                            </a:ext>
                          </a:extLst>
                        </wps:spPr>
                        <wps:linkedTxbx id="27"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91440" y="1480185"/>
                            <a:ext cx="5295900" cy="177165"/>
                          </a:xfrm>
                          <a:prstGeom prst="rect">
                            <a:avLst/>
                          </a:prstGeom>
                          <a:noFill/>
                          <a:ln>
                            <a:noFill/>
                          </a:ln>
                          <a:effectLst/>
                          <a:extLst>
                            <a:ext uri="{C572A759-6A51-4108-AA02-DFA0A04FC94B}">
                              <ma14:wrappingTextBoxFlag xmlns:ma14="http://schemas.microsoft.com/office/mac/drawingml/2011/main"/>
                            </a:ext>
                          </a:extLst>
                        </wps:spPr>
                        <wps:linkedTxbx id="27"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91440" y="1656080"/>
                            <a:ext cx="5293995" cy="191135"/>
                          </a:xfrm>
                          <a:prstGeom prst="rect">
                            <a:avLst/>
                          </a:prstGeom>
                          <a:noFill/>
                          <a:ln>
                            <a:noFill/>
                          </a:ln>
                          <a:effectLst/>
                          <a:extLst>
                            <a:ext uri="{C572A759-6A51-4108-AA02-DFA0A04FC94B}">
                              <ma14:wrappingTextBoxFlag xmlns:ma14="http://schemas.microsoft.com/office/mac/drawingml/2011/main"/>
                            </a:ext>
                          </a:extLst>
                        </wps:spPr>
                        <wps:linkedTxbx id="27"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91440" y="1845945"/>
                            <a:ext cx="5291455" cy="177165"/>
                          </a:xfrm>
                          <a:prstGeom prst="rect">
                            <a:avLst/>
                          </a:prstGeom>
                          <a:noFill/>
                          <a:ln>
                            <a:noFill/>
                          </a:ln>
                          <a:effectLst/>
                          <a:extLst>
                            <a:ext uri="{C572A759-6A51-4108-AA02-DFA0A04FC94B}">
                              <ma14:wrappingTextBoxFlag xmlns:ma14="http://schemas.microsoft.com/office/mac/drawingml/2011/main"/>
                            </a:ext>
                          </a:extLst>
                        </wps:spPr>
                        <wps:linkedTxbx id="27"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Text Box 48"/>
                        <wps:cNvSpPr txBox="1"/>
                        <wps:spPr>
                          <a:xfrm>
                            <a:off x="91440" y="2021840"/>
                            <a:ext cx="5289550" cy="177165"/>
                          </a:xfrm>
                          <a:prstGeom prst="rect">
                            <a:avLst/>
                          </a:prstGeom>
                          <a:noFill/>
                          <a:ln>
                            <a:noFill/>
                          </a:ln>
                          <a:effectLst/>
                          <a:extLst>
                            <a:ext uri="{C572A759-6A51-4108-AA02-DFA0A04FC94B}">
                              <ma14:wrappingTextBoxFlag xmlns:ma14="http://schemas.microsoft.com/office/mac/drawingml/2011/main"/>
                            </a:ext>
                          </a:extLst>
                        </wps:spPr>
                        <wps:linkedTxbx id="27"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Text Box 54"/>
                        <wps:cNvSpPr txBox="1"/>
                        <wps:spPr>
                          <a:xfrm>
                            <a:off x="91440" y="2197735"/>
                            <a:ext cx="5287645" cy="177165"/>
                          </a:xfrm>
                          <a:prstGeom prst="rect">
                            <a:avLst/>
                          </a:prstGeom>
                          <a:noFill/>
                          <a:ln>
                            <a:noFill/>
                          </a:ln>
                          <a:effectLst/>
                          <a:extLst>
                            <a:ext uri="{C572A759-6A51-4108-AA02-DFA0A04FC94B}">
                              <ma14:wrappingTextBoxFlag xmlns:ma14="http://schemas.microsoft.com/office/mac/drawingml/2011/main"/>
                            </a:ext>
                          </a:extLst>
                        </wps:spPr>
                        <wps:linkedTxbx id="27"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8" o:spid="_x0000_s1055" style="position:absolute;margin-left:29.5pt;margin-top:562pt;width:553.45pt;height:201.2pt;z-index:251711632;mso-position-horizontal-relative:page;mso-position-vertical-relative:page" coordsize="7028815,2555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" mv:complextextbox="1">
                <v:shape id="Text Box 202" o:spid="_x0000_s1056" type="#_x0000_t202" style="position:absolute;width:7028815;height:2555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GnzvxQAA&#10;ANwAAAAPAAAAZHJzL2Rvd25yZXYueG1sRI9Ba8JAFITvgv9heUJvZrc51JBmlVZs6cGi1R56fGSf&#10;SWj2bchuTfz3XUHwOMzMN0yxGm0rztT7xrGGx0SBIC6dabjS8H18m2cgfEA22DomDRfysFpOJwXm&#10;xg38RedDqESEsM9RQx1Cl0vpy5os+sR1xNE7ud5iiLKvpOlxiHDbylSpJ2mx4bhQY0frmsrfw5/V&#10;QNvRHj+zxSbsXk/v6ifbD1tTaf0wG1+eQQQawz18a38YDalK4XomHgG5/A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afO/FAAAA3AAAAA8AAAAAAAAAAAAAAAAAlwIAAGRycy9k&#10;b3ducmV2LnhtbFBLBQYAAAAABAAEAPUAAACJAwAAAAA=&#10;" mv:complextextbox="1" filled="f" stroked="f"/>
                <v:shape id="Text Box 6" o:spid="_x0000_s1057" type="#_x0000_t202" style="position:absolute;left:91440;top:45720;width:6845935;height:190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style="mso-next-textbox:#Text Box 238" inset="0,0,0,0">
                    <w:txbxContent>
                      <w:p w14:paraId="37E2FBF4" w14:textId="77777777" w:rsidR="000078E5" w:rsidRDefault="000078E5" w:rsidP="00C8184D">
                        <w:pPr>
                          <w:jc w:val="both"/>
                        </w:pPr>
                        <w:r w:rsidRPr="00DD1071">
                          <w:rPr>
                            <w:b/>
                          </w:rPr>
                          <w:t>Beginning of Terms:</w:t>
                        </w:r>
                        <w:r>
                          <w:t xml:space="preserve"> There is normally pre-season training, play rehearsals and other events before a BBQ or similar at the beginning of terms. Drop off can be from 4pm to 8pm on the Wednesday or by 8am on the Thursday.</w:t>
                        </w:r>
                      </w:p>
                      <w:p w14:paraId="19E88D6B" w14:textId="77777777" w:rsidR="000078E5" w:rsidRDefault="000078E5" w:rsidP="00C8184D">
                        <w:pPr>
                          <w:jc w:val="both"/>
                        </w:pPr>
                      </w:p>
                      <w:p w14:paraId="09860A2E" w14:textId="77777777" w:rsidR="000078E5" w:rsidRDefault="000078E5" w:rsidP="00C8184D">
                        <w:pPr>
                          <w:jc w:val="both"/>
                        </w:pPr>
                        <w:r>
                          <w:rPr>
                            <w:b/>
                          </w:rPr>
                          <w:t>Return from Half T</w:t>
                        </w:r>
                        <w:r w:rsidRPr="00DD1071">
                          <w:rPr>
                            <w:b/>
                          </w:rPr>
                          <w:t>erms and Long Weekends:</w:t>
                        </w:r>
                        <w:r>
                          <w:t xml:space="preserve"> Drop off is between 7pm and 8pm. Children should have been fed their main meal although we do have ‘grub’ before bed. If there are travel difficulties we are flexible and can open up earlier or later as necessary by prior request. </w:t>
                        </w:r>
                      </w:p>
                      <w:p w14:paraId="7641450C" w14:textId="77777777" w:rsidR="000078E5" w:rsidRDefault="000078E5" w:rsidP="00C8184D">
                        <w:pPr>
                          <w:jc w:val="both"/>
                        </w:pPr>
                      </w:p>
                      <w:p w14:paraId="4102E25B" w14:textId="77777777" w:rsidR="000078E5" w:rsidRDefault="000078E5" w:rsidP="00C8184D">
                        <w:pPr>
                          <w:jc w:val="both"/>
                        </w:pPr>
                        <w:r w:rsidRPr="00DD1071">
                          <w:rPr>
                            <w:b/>
                          </w:rPr>
                          <w:t>End of Terms</w:t>
                        </w:r>
                        <w:r>
                          <w:t xml:space="preserve">: Pick up is normally at 3.30pm. At the end of the </w:t>
                        </w:r>
                        <w:proofErr w:type="gramStart"/>
                        <w:r>
                          <w:t>Summer</w:t>
                        </w:r>
                        <w:proofErr w:type="gramEnd"/>
                        <w:r>
                          <w:t xml:space="preserve"> term arrangements are slightly different as Speech day is on the final Saturday of term. All arrangements are laid out carefully in the Blue book and if you are ever unsure, it is best to email or call the school.</w:t>
                        </w:r>
                      </w:p>
                      <w:p w14:paraId="26B2A6C9" w14:textId="77777777" w:rsidR="000078E5" w:rsidRDefault="000078E5" w:rsidP="00C8184D">
                        <w:pPr>
                          <w:jc w:val="both"/>
                        </w:pPr>
                      </w:p>
                    </w:txbxContent>
                  </v:textbox>
                </v:shape>
                <v:shape id="Text Box 238" o:spid="_x0000_s1058" type="#_x0000_t202" style="position:absolute;left:91440;top:234950;width:5310505;height:177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4fYowQAA&#10;ANwAAAAPAAAAZHJzL2Rvd25yZXYueG1sRE9Ni8IwEL0v+B/CCN7WVAV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iuH2KMEAAADcAAAADwAAAAAAAAAAAAAAAACXAgAAZHJzL2Rvd25y&#10;ZXYueG1sUEsFBgAAAAAEAAQA9QAAAIUDAAAAAA==&#10;" filled="f" stroked="f">
                  <v:textbox style="mso-next-textbox:#Text Box 243" inset="0,0,0,0">
                    <w:txbxContent/>
                  </v:textbox>
                </v:shape>
                <v:shape id="Text Box 243" o:spid="_x0000_s1059" type="#_x0000_t202" style="position:absolute;left:91440;top:411480;width:530860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QxckxgAA&#10;ANwAAAAPAAAAZHJzL2Rvd25yZXYueG1sRI9Ba8JAFITvQv/D8gredFMtUtOsIqUFoVAa48HjM/uS&#10;LGbfptlV4793C4Ueh5n5hsnWg23FhXpvHCt4miYgiEunDdcK9sXH5AWED8gaW8ek4EYe1quHUYap&#10;dlfO6bILtYgQ9ikqaELoUil92ZBFP3UdcfQq11sMUfa11D1eI9y2cpYkC2nRcFxosKO3hsrT7mwV&#10;bA6cv5ufr+N3XuWmKJYJfy5OSo0fh80riEBD+A//tbdawex5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QxckxgAAANwAAAAPAAAAAAAAAAAAAAAAAJcCAABkcnMv&#10;ZG93bnJldi54bWxQSwUGAAAAAAQABAD1AAAAigMAAAAA&#10;" filled="f" stroked="f">
                  <v:textbox style="mso-next-textbox:#Text Box 249" inset="0,0,0,0">
                    <w:txbxContent/>
                  </v:textbox>
                </v:shape>
                <v:shape id="Text Box 249" o:spid="_x0000_s1060" type="#_x0000_t202" style="position:absolute;left:91440;top:587375;width:530669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qyDOxAAA&#10;ANwAAAAPAAAAZHJzL2Rvd25yZXYueG1sRI9Ba8JAFITvgv9heYI33SgiGl1FikJBKI3x0ONr9pks&#10;Zt+m2a3Gf98tCB6HmfmGWW87W4sbtd44VjAZJyCIC6cNlwrO+WG0AOEDssbaMSl4kIftpt9bY6rd&#10;nTO6nUIpIoR9igqqEJpUSl9UZNGPXUMcvYtrLYYo21LqFu8Rbms5TZK5tGg4LlTY0FtFxfX0axXs&#10;vjjbm5+P78/skpk8XyZ8nF+VGg663QpEoC68ws/2u1YwnS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asgzsQAAADcAAAADwAAAAAAAAAAAAAAAACXAgAAZHJzL2Rv&#10;d25yZXYueG1sUEsFBgAAAAAEAAQA9QAAAIgDAAAAAA==&#10;" filled="f" stroked="f">
                  <v:textbox style="mso-next-textbox:#Text Box 250" inset="0,0,0,0">
                    <w:txbxContent/>
                  </v:textbox>
                </v:shape>
                <v:shape id="Text Box 250" o:spid="_x0000_s1061" type="#_x0000_t202" style="position:absolute;left:91440;top:763270;width:5304155;height:190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SB+OwQAA&#10;ANwAAAAPAAAAZHJzL2Rvd25yZXYueG1sRE9Ni8IwEL0v+B/CCN7WVEF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UgfjsEAAADcAAAADwAAAAAAAAAAAAAAAACXAgAAZHJzL2Rvd25y&#10;ZXYueG1sUEsFBgAAAAAEAAQA9QAAAIUDAAAAAA==&#10;" filled="f" stroked="f">
                  <v:textbox style="mso-next-textbox:#Text Box 251" inset="0,0,0,0">
                    <w:txbxContent/>
                  </v:textbox>
                </v:shape>
                <v:shape id="Text Box 251" o:spid="_x0000_s1062" type="#_x0000_t202" style="position:absolute;left:91440;top:952500;width:530225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BLoVxAAA&#10;ANwAAAAPAAAAZHJzL2Rvd25yZXYueG1sRI9Ba8JAFITvgv9heYI33Sgo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gS6FcQAAADcAAAADwAAAAAAAAAAAAAAAACXAgAAZHJzL2Rv&#10;d25yZXYueG1sUEsFBgAAAAAEAAQA9QAAAIgDAAAAAA==&#10;" filled="f" stroked="f">
                  <v:textbox style="mso-next-textbox:#Text Box 252" inset="0,0,0,0">
                    <w:txbxContent/>
                  </v:textbox>
                </v:shape>
                <v:shape id="Text Box 252" o:spid="_x0000_s1063" type="#_x0000_t202" style="position:absolute;left:91440;top:1128395;width:530034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1iRixQAA&#10;ANwAAAAPAAAAZHJzL2Rvd25yZXYueG1sRI9Ba8JAFITvBf/D8oTe6sZApU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bWJGLFAAAA3AAAAA8AAAAAAAAAAAAAAAAAlwIAAGRycy9k&#10;b3ducmV2LnhtbFBLBQYAAAAABAAEAPUAAACJAwAAAAA=&#10;" filled="f" stroked="f">
                  <v:textbox style="mso-next-textbox:#Text Box 36" inset="0,0,0,0">
                    <w:txbxContent/>
                  </v:textbox>
                </v:shape>
                <v:shape id="Text Box 36" o:spid="_x0000_s1064" type="#_x0000_t202" style="position:absolute;left:91440;top:1304290;width:529780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style="mso-next-textbox:#Text Box 37" inset="0,0,0,0">
                    <w:txbxContent/>
                  </v:textbox>
                </v:shape>
                <v:shape id="Text Box 37" o:spid="_x0000_s1065" type="#_x0000_t202" style="position:absolute;left:91440;top:1480185;width:529590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style="mso-next-textbox:#_x0000_s1066" inset="0,0,0,0">
                    <w:txbxContent/>
                  </v:textbox>
                </v:shape>
                <v:shape id="_x0000_s1066" type="#_x0000_t202" style="position:absolute;left:91440;top:1656080;width:5293995;height:1911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YupxQAA&#10;ANsAAAAPAAAAZHJzL2Rvd25yZXYueG1sRI9Ba8JAFITvBf/D8oTemo1F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xi6nFAAAA2wAAAA8AAAAAAAAAAAAAAAAAlwIAAGRycy9k&#10;b3ducmV2LnhtbFBLBQYAAAAABAAEAPUAAACJAwAAAAA=&#10;" filled="f" stroked="f">
                  <v:textbox style="mso-next-textbox:#Text Box 46" inset="0,0,0,0">
                    <w:txbxContent/>
                  </v:textbox>
                </v:shape>
                <v:shape id="Text Box 46" o:spid="_x0000_s1067" type="#_x0000_t202" style="position:absolute;left:91440;top:1845945;width:529145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7BFxAAA&#10;ANsAAAAPAAAAZHJzL2Rvd25yZXYueG1sRI9Ba8JAFITvBf/D8oTe6sZS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i+wRcQAAADbAAAADwAAAAAAAAAAAAAAAACXAgAAZHJzL2Rv&#10;d25yZXYueG1sUEsFBgAAAAAEAAQA9QAAAIgDAAAAAA==&#10;" filled="f" stroked="f">
                  <v:textbox style="mso-next-textbox:#Text Box 48" inset="0,0,0,0">
                    <w:txbxContent/>
                  </v:textbox>
                </v:shape>
                <v:shape id="Text Box 48" o:spid="_x0000_s1068" type="#_x0000_t202" style="position:absolute;left:91440;top:2021840;width:528955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GswAAA&#10;ANsAAAAPAAAAZHJzL2Rvd25yZXYueG1sRE9Ni8IwEL0v+B/CCN7W1E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IGswAAAANsAAAAPAAAAAAAAAAAAAAAAAJcCAABkcnMvZG93bnJl&#10;di54bWxQSwUGAAAAAAQABAD1AAAAhAMAAAAA&#10;" filled="f" stroked="f">
                  <v:textbox style="mso-next-textbox:#Text Box 54" inset="0,0,0,0">
                    <w:txbxContent/>
                  </v:textbox>
                </v:shape>
                <v:shape id="Text Box 54" o:spid="_x0000_s1069" type="#_x0000_t202" style="position:absolute;left:91440;top:2197735;width:528764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aB10xAAA&#10;ANsAAAAPAAAAZHJzL2Rvd25yZXYueG1sRI9Ba8JAFITvBf/D8oTe6sbS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ddMQAAADbAAAADwAAAAAAAAAAAAAAAACXAgAAZHJzL2Rv&#10;d25yZXYueG1sUEsFBgAAAAAEAAQA9QAAAIgDAAAAAA==&#10;" filled="f" stroked="f">
                  <v:textbox inset="0,0,0,0">
                    <w:txbxContent/>
                  </v:textbox>
                </v:shape>
                <w10:wrap type="through" anchorx="page" anchory="page"/>
              </v:group>
            </w:pict>
          </mc:Fallback>
        </mc:AlternateContent>
      </w:r>
      <w:r w:rsidR="00E07939">
        <w:rPr>
          <w:noProof/>
        </w:rPr>
        <mc:AlternateContent>
          <mc:Choice Requires="wps">
            <w:drawing>
              <wp:anchor distT="0" distB="0" distL="114300" distR="114300" simplePos="0" relativeHeight="251704464" behindDoc="0" locked="0" layoutInCell="1" allowOverlap="1" wp14:anchorId="468D19EA" wp14:editId="56AA2207">
                <wp:simplePos x="0" y="0"/>
                <wp:positionH relativeFrom="page">
                  <wp:posOffset>365760</wp:posOffset>
                </wp:positionH>
                <wp:positionV relativeFrom="page">
                  <wp:posOffset>6553200</wp:posOffset>
                </wp:positionV>
                <wp:extent cx="6935470" cy="431800"/>
                <wp:effectExtent l="0" t="0" r="0" b="0"/>
                <wp:wrapTight wrapText="bothSides">
                  <wp:wrapPolygon edited="0">
                    <wp:start x="79" y="0"/>
                    <wp:lineTo x="79" y="20329"/>
                    <wp:lineTo x="21438" y="20329"/>
                    <wp:lineTo x="21438" y="0"/>
                    <wp:lineTo x="79" y="0"/>
                  </wp:wrapPolygon>
                </wp:wrapTight>
                <wp:docPr id="20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547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8EB9FAE" w14:textId="77777777" w:rsidR="000078E5" w:rsidRPr="00CA47DA" w:rsidRDefault="000078E5" w:rsidP="007C1373">
                            <w:pPr>
                              <w:pStyle w:val="Heading1"/>
                            </w:pPr>
                            <w:r>
                              <w:t>RETURN TO SCHOOL AND PICK UP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margin-left:28.8pt;margin-top:516pt;width:546.1pt;height:34pt;z-index:25170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" filled="f" stroked="f">
                <v:textbox inset=",0,,0">
                  <w:txbxContent>
                    <w:p w14:paraId="68EB9FAE" w14:textId="77777777" w:rsidR="000078E5" w:rsidRPr="00CA47DA" w:rsidRDefault="000078E5" w:rsidP="007C1373">
                      <w:pPr>
                        <w:pStyle w:val="Heading1"/>
                      </w:pPr>
                      <w:r>
                        <w:t>RETURN TO SCHOOL AND PICK UP</w:t>
                      </w:r>
                    </w:p>
                  </w:txbxContent>
                </v:textbox>
                <w10:wrap type="tight" anchorx="page" anchory="page"/>
              </v:shape>
            </w:pict>
          </mc:Fallback>
        </mc:AlternateContent>
      </w:r>
      <w:r w:rsidR="00E07939">
        <w:rPr>
          <w:noProof/>
        </w:rPr>
        <mc:AlternateContent>
          <mc:Choice Requires="wps">
            <w:drawing>
              <wp:anchor distT="0" distB="0" distL="114300" distR="114300" simplePos="0" relativeHeight="251702416" behindDoc="0" locked="0" layoutInCell="1" allowOverlap="1" wp14:anchorId="4DF10C20" wp14:editId="17132F6F">
                <wp:simplePos x="0" y="0"/>
                <wp:positionH relativeFrom="page">
                  <wp:posOffset>546100</wp:posOffset>
                </wp:positionH>
                <wp:positionV relativeFrom="page">
                  <wp:posOffset>6986270</wp:posOffset>
                </wp:positionV>
                <wp:extent cx="6680200" cy="0"/>
                <wp:effectExtent l="0" t="0" r="25400" b="25400"/>
                <wp:wrapNone/>
                <wp:docPr id="203"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0" cy="0"/>
                        </a:xfrm>
                        <a:prstGeom prst="line">
                          <a:avLst/>
                        </a:prstGeom>
                        <a:noFill/>
                        <a:ln w="12700">
                          <a:solidFill>
                            <a:schemeClr val="bg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70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550.1pt" to="569pt,550.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" strokecolor="#8ec73b [3214]" strokeweight="1pt">
                <v:shadow opacity="22938f" mv:blur="38100f" offset="0,2pt"/>
                <w10:wrap anchorx="page" anchory="page"/>
              </v:line>
            </w:pict>
          </mc:Fallback>
        </mc:AlternateContent>
      </w:r>
      <w:r w:rsidR="00E07939">
        <w:rPr>
          <w:noProof/>
        </w:rPr>
        <mc:AlternateContent>
          <mc:Choice Requires="wps">
            <w:drawing>
              <wp:anchor distT="0" distB="0" distL="114300" distR="114300" simplePos="0" relativeHeight="251701392" behindDoc="0" locked="0" layoutInCell="1" allowOverlap="1" wp14:anchorId="2DC4A5A4" wp14:editId="560F80B3">
                <wp:simplePos x="0" y="0"/>
                <wp:positionH relativeFrom="page">
                  <wp:posOffset>374650</wp:posOffset>
                </wp:positionH>
                <wp:positionV relativeFrom="page">
                  <wp:posOffset>7734300</wp:posOffset>
                </wp:positionV>
                <wp:extent cx="7022465" cy="1959610"/>
                <wp:effectExtent l="0" t="0" r="0" b="0"/>
                <wp:wrapNone/>
                <wp:docPr id="20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2465" cy="1959610"/>
                        </a:xfrm>
                        <a:prstGeom prst="rect">
                          <a:avLst/>
                        </a:prstGeom>
                        <a:gradFill rotWithShape="0">
                          <a:gsLst>
                            <a:gs pos="0">
                              <a:schemeClr val="bg1">
                                <a:lumMod val="100000"/>
                                <a:lumOff val="0"/>
                              </a:schemeClr>
                            </a:gs>
                            <a:gs pos="100000">
                              <a:schemeClr val="bg2">
                                <a:lumMod val="20000"/>
                                <a:lumOff val="8000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29.5pt;margin-top:609pt;width:552.95pt;height:154.3pt;z-index:25170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" fillcolor="white [3212]" stroked="f" strokecolor="#4a7ebb" strokeweight="1.5pt">
                <v:fill color2="#e8f3d7 [670]" focus="100%" type="gradient"/>
                <v:shadow opacity="22938f" mv:blur="38100f" offset="0,2pt"/>
                <v:textbox inset=",7.2pt,,7.2pt"/>
                <w10:wrap anchorx="page" anchory="page"/>
              </v:rect>
            </w:pict>
          </mc:Fallback>
        </mc:AlternateContent>
      </w:r>
      <w:r w:rsidR="004D303B">
        <w:rPr>
          <w:noProof/>
        </w:rPr>
        <mc:AlternateContent>
          <mc:Choice Requires="wps">
            <w:drawing>
              <wp:anchor distT="0" distB="0" distL="114300" distR="114300" simplePos="0" relativeHeight="251717776" behindDoc="0" locked="0" layoutInCell="1" allowOverlap="1" wp14:anchorId="3D3F8A5F" wp14:editId="2BC948E4">
                <wp:simplePos x="0" y="0"/>
                <wp:positionH relativeFrom="page">
                  <wp:posOffset>2307590</wp:posOffset>
                </wp:positionH>
                <wp:positionV relativeFrom="page">
                  <wp:posOffset>3276600</wp:posOffset>
                </wp:positionV>
                <wp:extent cx="3441700" cy="1582420"/>
                <wp:effectExtent l="0" t="0" r="0" b="0"/>
                <wp:wrapThrough wrapText="bothSides">
                  <wp:wrapPolygon edited="0">
                    <wp:start x="159" y="0"/>
                    <wp:lineTo x="159" y="21149"/>
                    <wp:lineTo x="21201" y="21149"/>
                    <wp:lineTo x="21201" y="0"/>
                    <wp:lineTo x="159" y="0"/>
                  </wp:wrapPolygon>
                </wp:wrapThrough>
                <wp:docPr id="216" name="Text Box 216"/>
                <wp:cNvGraphicFramePr/>
                <a:graphic xmlns:a="http://schemas.openxmlformats.org/drawingml/2006/main">
                  <a:graphicData uri="http://schemas.microsoft.com/office/word/2010/wordprocessingShape">
                    <wps:wsp>
                      <wps:cNvSpPr txBox="1"/>
                      <wps:spPr>
                        <a:xfrm>
                          <a:off x="0" y="0"/>
                          <a:ext cx="3441700" cy="15824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88BD3D7" w14:textId="77777777" w:rsidR="000078E5" w:rsidRDefault="000078E5" w:rsidP="00600FE1">
                            <w:pPr>
                              <w:jc w:val="both"/>
                            </w:pPr>
                            <w:r>
                              <w:t xml:space="preserve">We have a wide range of full and weekly boarders at Orwell. Weekends are fun times when boarders can just relax in the boarding house, play outside and chat with friends or take part in the wide variety of trips and activities that take place throughout the term. These range from climbing, sailing and swimming to shopping, visits to the Zoo and walks along the seaside.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6" o:spid="_x0000_s1071" type="#_x0000_t202" style="position:absolute;margin-left:181.7pt;margin-top:258pt;width:271pt;height:124.6pt;z-index:2517177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" mv:complextextbox="1" filled="f" stroked="f">
                <v:textbox>
                  <w:txbxContent>
                    <w:p w14:paraId="288BD3D7" w14:textId="77777777" w:rsidR="000078E5" w:rsidRDefault="000078E5" w:rsidP="00600FE1">
                      <w:pPr>
                        <w:jc w:val="both"/>
                      </w:pPr>
                      <w:r>
                        <w:t xml:space="preserve">We have a wide range of full and weekly boarders at Orwell. Weekends are fun times when boarders can just relax in the boarding house, play outside and chat with friends or take part in the wide variety of trips and activities that take place throughout the term. These range from climbing, sailing and swimming to shopping, visits to the Zoo and walks along the seaside. </w:t>
                      </w:r>
                    </w:p>
                  </w:txbxContent>
                </v:textbox>
                <w10:wrap type="through" anchorx="page" anchory="page"/>
              </v:shape>
            </w:pict>
          </mc:Fallback>
        </mc:AlternateContent>
      </w:r>
      <w:r w:rsidR="0058551B">
        <w:rPr>
          <w:noProof/>
        </w:rPr>
        <w:drawing>
          <wp:anchor distT="0" distB="0" distL="114300" distR="114300" simplePos="0" relativeHeight="251712656" behindDoc="0" locked="0" layoutInCell="1" allowOverlap="1" wp14:anchorId="6FE09C05" wp14:editId="63FE21F3">
            <wp:simplePos x="0" y="0"/>
            <wp:positionH relativeFrom="page">
              <wp:posOffset>6019165</wp:posOffset>
            </wp:positionH>
            <wp:positionV relativeFrom="page">
              <wp:posOffset>7594600</wp:posOffset>
            </wp:positionV>
            <wp:extent cx="1209675" cy="1976120"/>
            <wp:effectExtent l="152400" t="127000" r="161925" b="182880"/>
            <wp:wrapThrough wrapText="bothSides">
              <wp:wrapPolygon edited="0">
                <wp:start x="-2268" y="-1388"/>
                <wp:lineTo x="-2721" y="21378"/>
                <wp:lineTo x="-1814" y="23321"/>
                <wp:lineTo x="23131" y="23321"/>
                <wp:lineTo x="24038" y="21378"/>
                <wp:lineTo x="23584" y="-1388"/>
                <wp:lineTo x="-2268" y="-1388"/>
              </wp:wrapPolygon>
            </wp:wrapThrough>
            <wp:docPr id="209" name="Picture 209" descr="Macintosh HD:Users:joannacoventry:Pictures:iPhoto Library.photolibrary:Previews:2014:02:17:20140217-155612:VZww2cBfSB2tZPs6HSo3Nw:IMG_2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Macintosh HD:Users:joannacoventry:Pictures:iPhoto Library.photolibrary:Previews:2014:02:17:20140217-155612:VZww2cBfSB2tZPs6HSo3Nw:IMG_2510.jpg"/>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1209675" cy="19761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551B">
        <w:rPr>
          <w:noProof/>
        </w:rPr>
        <w:drawing>
          <wp:anchor distT="0" distB="0" distL="114300" distR="114300" simplePos="0" relativeHeight="251735184" behindDoc="0" locked="0" layoutInCell="1" allowOverlap="1" wp14:anchorId="0497B5A8" wp14:editId="2769604A">
            <wp:simplePos x="0" y="0"/>
            <wp:positionH relativeFrom="page">
              <wp:posOffset>449580</wp:posOffset>
            </wp:positionH>
            <wp:positionV relativeFrom="page">
              <wp:posOffset>3524885</wp:posOffset>
            </wp:positionV>
            <wp:extent cx="1600200" cy="1087755"/>
            <wp:effectExtent l="254000" t="279400" r="254000" b="309245"/>
            <wp:wrapThrough wrapText="bothSides">
              <wp:wrapPolygon edited="0">
                <wp:start x="21521" y="-3242"/>
                <wp:lineTo x="-1611" y="-7641"/>
                <wp:lineTo x="-2998" y="8378"/>
                <wp:lineTo x="-1962" y="24453"/>
                <wp:lineTo x="70" y="24929"/>
                <wp:lineTo x="516" y="24013"/>
                <wp:lineTo x="23564" y="22773"/>
                <wp:lineTo x="23597" y="6438"/>
                <wp:lineTo x="22713" y="-1431"/>
                <wp:lineTo x="22875" y="-2925"/>
                <wp:lineTo x="21521" y="-3242"/>
              </wp:wrapPolygon>
            </wp:wrapThrough>
            <wp:docPr id="226" name="Picture 226" descr="Macintosh HD:Users:joannacoventry:Pictures:iPhoto Library.photolibrary:Previews:2014:03:02:20140302-130035:CUxqJR0xS%2Rajts87W3XQ:IMG_8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0" descr="Macintosh HD:Users:joannacoventry:Pictures:iPhoto Library.photolibrary:Previews:2014:03:02:20140302-130035:CUxqJR0xS%2Rajts87W3XQ:IMG_8263.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rot="21057010">
                      <a:off x="0" y="0"/>
                      <a:ext cx="1600200" cy="10877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974E0">
        <w:rPr>
          <w:noProof/>
        </w:rPr>
        <mc:AlternateContent>
          <mc:Choice Requires="wps">
            <w:drawing>
              <wp:anchor distT="0" distB="0" distL="114300" distR="114300" simplePos="0" relativeHeight="251703440" behindDoc="0" locked="0" layoutInCell="1" allowOverlap="1" wp14:anchorId="40958ABB" wp14:editId="109FB7C6">
                <wp:simplePos x="0" y="0"/>
                <wp:positionH relativeFrom="page">
                  <wp:posOffset>374650</wp:posOffset>
                </wp:positionH>
                <wp:positionV relativeFrom="page">
                  <wp:posOffset>2755900</wp:posOffset>
                </wp:positionV>
                <wp:extent cx="6766560" cy="445770"/>
                <wp:effectExtent l="0" t="0" r="0" b="11430"/>
                <wp:wrapTight wrapText="bothSides">
                  <wp:wrapPolygon edited="0">
                    <wp:start x="81" y="0"/>
                    <wp:lineTo x="81" y="20923"/>
                    <wp:lineTo x="21405" y="20923"/>
                    <wp:lineTo x="21405" y="0"/>
                    <wp:lineTo x="81" y="0"/>
                  </wp:wrapPolygon>
                </wp:wrapTight>
                <wp:docPr id="19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5617339" w14:textId="77777777" w:rsidR="000078E5" w:rsidRPr="00CA47DA" w:rsidRDefault="000078E5" w:rsidP="007C1373">
                            <w:pPr>
                              <w:pStyle w:val="Heading1"/>
                            </w:pPr>
                            <w:r>
                              <w:t>FULL BOARDING &amp; WEEKENDS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margin-left:29.5pt;margin-top:217pt;width:532.8pt;height:35.1pt;z-index:25170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" filled="f" stroked="f">
                <v:textbox inset=",0,,0">
                  <w:txbxContent>
                    <w:p w14:paraId="25617339" w14:textId="77777777" w:rsidR="000078E5" w:rsidRPr="00CA47DA" w:rsidRDefault="000078E5" w:rsidP="007C1373">
                      <w:pPr>
                        <w:pStyle w:val="Heading1"/>
                      </w:pPr>
                      <w:r>
                        <w:t>FULL BOARDING &amp; WEEKENDS</w:t>
                      </w:r>
                    </w:p>
                  </w:txbxContent>
                </v:textbox>
                <w10:wrap type="tight" anchorx="page" anchory="page"/>
              </v:shape>
            </w:pict>
          </mc:Fallback>
        </mc:AlternateContent>
      </w:r>
      <w:r w:rsidR="00D974E0">
        <w:rPr>
          <w:noProof/>
        </w:rPr>
        <w:drawing>
          <wp:anchor distT="0" distB="0" distL="118745" distR="118745" simplePos="0" relativeHeight="251759760" behindDoc="0" locked="0" layoutInCell="0" allowOverlap="1" wp14:anchorId="1CFB7402" wp14:editId="5A59E5F1">
            <wp:simplePos x="0" y="0"/>
            <wp:positionH relativeFrom="page">
              <wp:posOffset>6010275</wp:posOffset>
            </wp:positionH>
            <wp:positionV relativeFrom="page">
              <wp:posOffset>3162935</wp:posOffset>
            </wp:positionV>
            <wp:extent cx="1271905" cy="1696085"/>
            <wp:effectExtent l="304800" t="203200" r="302895" b="285115"/>
            <wp:wrapTight wrapText="bothSides">
              <wp:wrapPolygon edited="0">
                <wp:start x="-2639" y="-1169"/>
                <wp:lineTo x="-2702" y="15210"/>
                <wp:lineTo x="-3201" y="21163"/>
                <wp:lineTo x="18190" y="23228"/>
                <wp:lineTo x="20947" y="23885"/>
                <wp:lineTo x="23504" y="23584"/>
                <wp:lineTo x="23937" y="17312"/>
                <wp:lineTo x="23756" y="-2313"/>
                <wp:lineTo x="17522" y="-2889"/>
                <wp:lineTo x="2048" y="-1721"/>
                <wp:lineTo x="-2639" y="-1169"/>
              </wp:wrapPolygon>
            </wp:wrapTight>
            <wp:docPr id="20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4" descr=":nfc 13 - fall p 2 through 6:42-16471737.jpg"/>
                    <pic:cNvPicPr>
                      <a:picLocks noChangeAspect="1" noChangeArrowheads="1"/>
                    </pic:cNvPicPr>
                  </pic:nvPicPr>
                  <pic:blipFill>
                    <a:blip r:embed="rId34" cstate="email">
                      <a:extLst>
                        <a:ext uri="{28A0092B-C50C-407E-A947-70E740481C1C}">
                          <a14:useLocalDpi xmlns:a14="http://schemas.microsoft.com/office/drawing/2010/main"/>
                        </a:ext>
                      </a:extLst>
                    </a:blip>
                    <a:stretch>
                      <a:fillRect/>
                    </a:stretch>
                  </pic:blipFill>
                  <pic:spPr bwMode="auto">
                    <a:xfrm rot="535603">
                      <a:off x="0" y="0"/>
                      <a:ext cx="1271905" cy="16960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B3928">
        <w:rPr>
          <w:noProof/>
        </w:rPr>
        <w:drawing>
          <wp:anchor distT="0" distB="0" distL="118745" distR="118745" simplePos="0" relativeHeight="251707536" behindDoc="0" locked="0" layoutInCell="0" allowOverlap="1" wp14:anchorId="51CDEECF" wp14:editId="45D74589">
            <wp:simplePos x="0" y="0"/>
            <wp:positionH relativeFrom="page">
              <wp:posOffset>2834640</wp:posOffset>
            </wp:positionH>
            <wp:positionV relativeFrom="page">
              <wp:posOffset>933450</wp:posOffset>
            </wp:positionV>
            <wp:extent cx="2150110" cy="1612900"/>
            <wp:effectExtent l="203200" t="228600" r="186690" b="266700"/>
            <wp:wrapTight wrapText="bothSides">
              <wp:wrapPolygon edited="0">
                <wp:start x="21115" y="-2134"/>
                <wp:lineTo x="-1320" y="-3543"/>
                <wp:lineTo x="-1472" y="23722"/>
                <wp:lineTo x="565" y="23912"/>
                <wp:lineTo x="855" y="23257"/>
                <wp:lineTo x="22741" y="20523"/>
                <wp:lineTo x="22831" y="4164"/>
                <wp:lineTo x="22388" y="-2015"/>
                <wp:lineTo x="21115" y="-2134"/>
              </wp:wrapPolygon>
            </wp:wrapTight>
            <wp:docPr id="20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6" descr=":nfc 13 - fall p 2 through 6:42-16946464.jpg"/>
                    <pic:cNvPicPr>
                      <a:picLocks noChangeAspect="1" noChangeArrowheads="1"/>
                    </pic:cNvPicPr>
                  </pic:nvPicPr>
                  <pic:blipFill>
                    <a:blip r:embed="rId35" cstate="email">
                      <a:extLst>
                        <a:ext uri="{28A0092B-C50C-407E-A947-70E740481C1C}">
                          <a14:useLocalDpi xmlns:a14="http://schemas.microsoft.com/office/drawing/2010/main"/>
                        </a:ext>
                      </a:extLst>
                    </a:blip>
                    <a:stretch>
                      <a:fillRect/>
                    </a:stretch>
                  </pic:blipFill>
                  <pic:spPr bwMode="auto">
                    <a:xfrm rot="21360000">
                      <a:off x="0" y="0"/>
                      <a:ext cx="2150110" cy="161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60252F">
        <w:rPr>
          <w:noProof/>
        </w:rPr>
        <w:drawing>
          <wp:anchor distT="0" distB="0" distL="118745" distR="118745" simplePos="0" relativeHeight="251705488" behindDoc="0" locked="0" layoutInCell="0" allowOverlap="1" wp14:anchorId="52393568" wp14:editId="6E9383B1">
            <wp:simplePos x="0" y="0"/>
            <wp:positionH relativeFrom="page">
              <wp:posOffset>5151120</wp:posOffset>
            </wp:positionH>
            <wp:positionV relativeFrom="page">
              <wp:posOffset>805180</wp:posOffset>
            </wp:positionV>
            <wp:extent cx="2150110" cy="1612900"/>
            <wp:effectExtent l="203200" t="203200" r="212090" b="241300"/>
            <wp:wrapTight wrapText="bothSides">
              <wp:wrapPolygon edited="0">
                <wp:start x="-978" y="-1992"/>
                <wp:lineTo x="-1719" y="-1264"/>
                <wp:lineTo x="-1697" y="20870"/>
                <wp:lineTo x="20634" y="23885"/>
                <wp:lineTo x="22674" y="23756"/>
                <wp:lineTo x="23029" y="-2148"/>
                <wp:lineTo x="551" y="-2088"/>
                <wp:lineTo x="-978" y="-1992"/>
              </wp:wrapPolygon>
            </wp:wrapTight>
            <wp:docPr id="20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5" descr=":nfc 13 - fall p 2 through 6:42-16792237.jpg"/>
                    <pic:cNvPicPr>
                      <a:picLocks noChangeAspect="1" noChangeArrowheads="1"/>
                    </pic:cNvPicPr>
                  </pic:nvPicPr>
                  <pic:blipFill>
                    <a:blip r:embed="rId36" cstate="email">
                      <a:extLst>
                        <a:ext uri="{28A0092B-C50C-407E-A947-70E740481C1C}">
                          <a14:useLocalDpi xmlns:a14="http://schemas.microsoft.com/office/drawing/2010/main"/>
                        </a:ext>
                      </a:extLst>
                    </a:blip>
                    <a:stretch>
                      <a:fillRect/>
                    </a:stretch>
                  </pic:blipFill>
                  <pic:spPr bwMode="auto">
                    <a:xfrm rot="162958">
                      <a:off x="0" y="0"/>
                      <a:ext cx="2150110" cy="161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60252F">
        <w:rPr>
          <w:noProof/>
        </w:rPr>
        <w:drawing>
          <wp:anchor distT="0" distB="0" distL="118745" distR="118745" simplePos="0" relativeHeight="251706512" behindDoc="0" locked="0" layoutInCell="0" allowOverlap="1" wp14:anchorId="06402FEF" wp14:editId="2C2FFEDC">
            <wp:simplePos x="0" y="0"/>
            <wp:positionH relativeFrom="page">
              <wp:posOffset>472440</wp:posOffset>
            </wp:positionH>
            <wp:positionV relativeFrom="page">
              <wp:posOffset>851535</wp:posOffset>
            </wp:positionV>
            <wp:extent cx="2150110" cy="1612900"/>
            <wp:effectExtent l="203200" t="203200" r="212090" b="241300"/>
            <wp:wrapTight wrapText="bothSides">
              <wp:wrapPolygon edited="0">
                <wp:start x="-1026" y="-1914"/>
                <wp:lineTo x="-1550" y="4254"/>
                <wp:lineTo x="-1660" y="20952"/>
                <wp:lineTo x="20428" y="23837"/>
                <wp:lineTo x="22467" y="23695"/>
                <wp:lineTo x="23044" y="18886"/>
                <wp:lineTo x="22981" y="-2228"/>
                <wp:lineTo x="503" y="-2020"/>
                <wp:lineTo x="-1026" y="-1914"/>
              </wp:wrapPolygon>
            </wp:wrapTight>
            <wp:docPr id="20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 descr=":nfc 13 - fall p 2 through 6:42-18162380.jpg"/>
                    <pic:cNvPicPr>
                      <a:picLocks noChangeAspect="1" noChangeArrowheads="1"/>
                    </pic:cNvPicPr>
                  </pic:nvPicPr>
                  <pic:blipFill>
                    <a:blip r:embed="rId37" cstate="email">
                      <a:extLst>
                        <a:ext uri="{28A0092B-C50C-407E-A947-70E740481C1C}">
                          <a14:useLocalDpi xmlns:a14="http://schemas.microsoft.com/office/drawing/2010/main"/>
                        </a:ext>
                      </a:extLst>
                    </a:blip>
                    <a:stretch>
                      <a:fillRect/>
                    </a:stretch>
                  </pic:blipFill>
                  <pic:spPr bwMode="auto">
                    <a:xfrm rot="180000">
                      <a:off x="0" y="0"/>
                      <a:ext cx="2150110" cy="161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696EB4">
        <w:br w:type="page"/>
      </w:r>
      <w:r w:rsidR="00BB10ED">
        <w:rPr>
          <w:noProof/>
        </w:rPr>
        <w:lastRenderedPageBreak/>
        <mc:AlternateContent>
          <mc:Choice Requires="wps">
            <w:drawing>
              <wp:anchor distT="0" distB="0" distL="114300" distR="114300" simplePos="0" relativeHeight="251802768" behindDoc="0" locked="0" layoutInCell="0" allowOverlap="1" wp14:anchorId="0A76C183" wp14:editId="48510494">
                <wp:simplePos x="0" y="0"/>
                <wp:positionH relativeFrom="page">
                  <wp:posOffset>2832100</wp:posOffset>
                </wp:positionH>
                <wp:positionV relativeFrom="page">
                  <wp:posOffset>7461885</wp:posOffset>
                </wp:positionV>
                <wp:extent cx="4574540" cy="2151380"/>
                <wp:effectExtent l="0" t="0" r="0" b="7620"/>
                <wp:wrapTight wrapText="bothSides">
                  <wp:wrapPolygon edited="0">
                    <wp:start x="120" y="0"/>
                    <wp:lineTo x="120" y="21421"/>
                    <wp:lineTo x="21348" y="21421"/>
                    <wp:lineTo x="21348" y="0"/>
                    <wp:lineTo x="120" y="0"/>
                  </wp:wrapPolygon>
                </wp:wrapTight>
                <wp:docPr id="15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4540" cy="215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E2AA0E9" w14:textId="77777777" w:rsidR="00385ACE" w:rsidRDefault="00385ACE" w:rsidP="00385ACE">
                            <w:pPr>
                              <w:jc w:val="both"/>
                            </w:pPr>
                            <w:r>
                              <w:t xml:space="preserve">Taster nights offer children (and parents!) the opportunity to have a go at boarding. We do formal taster nights for Years 2-4 and choose a particular night in the year for a big group of them to come in and sample boarding. </w:t>
                            </w:r>
                          </w:p>
                          <w:p w14:paraId="346BD5B9" w14:textId="77777777" w:rsidR="00385ACE" w:rsidRDefault="00385ACE" w:rsidP="00385ACE">
                            <w:pPr>
                              <w:jc w:val="both"/>
                            </w:pPr>
                          </w:p>
                          <w:p w14:paraId="2E8F01C6" w14:textId="14E74279" w:rsidR="00385ACE" w:rsidRDefault="00385ACE" w:rsidP="00BB10ED">
                            <w:r>
                              <w:t xml:space="preserve">We also offer individual taster nights for older children who think that they would like to have a go at boarding. These can be arranged through the Head of Boarding or Head of Boys’ Boarding </w:t>
                            </w:r>
                          </w:p>
                          <w:p w14:paraId="3F43DA14" w14:textId="7166EEE2" w:rsidR="00385ACE" w:rsidRPr="00CA47DA" w:rsidRDefault="00BB10ED" w:rsidP="00385ACE">
                            <w:pPr>
                              <w:pStyle w:val="BodyText"/>
                              <w:jc w:val="both"/>
                            </w:pPr>
                            <w:r>
                              <w:t>(</w:t>
                            </w:r>
                            <w:hyperlink r:id="rId38" w:history="1">
                              <w:r w:rsidRPr="003A5059">
                                <w:rPr>
                                  <w:rStyle w:val="Hyperlink"/>
                                </w:rPr>
                                <w:t>jocoventry@orwellpark.org</w:t>
                              </w:r>
                            </w:hyperlink>
                            <w:r>
                              <w:t>) (</w:t>
                            </w:r>
                            <w:hyperlink r:id="rId39" w:history="1">
                              <w:r w:rsidRPr="003A5059">
                                <w:rPr>
                                  <w:rStyle w:val="Hyperlink"/>
                                </w:rPr>
                                <w:t>martinobrien@orwellpark.org</w:t>
                              </w:r>
                            </w:hyperlink>
                            <w: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73" type="#_x0000_t202" style="position:absolute;margin-left:223pt;margin-top:587.55pt;width:360.2pt;height:169.4pt;z-index:25180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" mv:complextextbox="1" o:allowincell="f" filled="f" stroked="f">
                <v:textbox inset=",0,,0">
                  <w:txbxContent>
                    <w:p w14:paraId="2E2AA0E9" w14:textId="77777777" w:rsidR="00385ACE" w:rsidRDefault="00385ACE" w:rsidP="00385ACE">
                      <w:pPr>
                        <w:jc w:val="both"/>
                      </w:pPr>
                      <w:r>
                        <w:t xml:space="preserve">Taster nights offer children (and parents!) the opportunity to have a go at boarding. We do formal taster nights for Years 2-4 and choose a particular night in the year for a big group of them to come in and sample boarding. </w:t>
                      </w:r>
                    </w:p>
                    <w:p w14:paraId="346BD5B9" w14:textId="77777777" w:rsidR="00385ACE" w:rsidRDefault="00385ACE" w:rsidP="00385ACE">
                      <w:pPr>
                        <w:jc w:val="both"/>
                      </w:pPr>
                    </w:p>
                    <w:p w14:paraId="2E8F01C6" w14:textId="14E74279" w:rsidR="00385ACE" w:rsidRDefault="00385ACE" w:rsidP="00BB10ED">
                      <w:r>
                        <w:t xml:space="preserve">We also offer individual taster nights for older children who think that they would like to have a go at boarding. These can be arranged through the Head of Boarding or Head of Boys’ Boarding </w:t>
                      </w:r>
                    </w:p>
                    <w:p w14:paraId="3F43DA14" w14:textId="7166EEE2" w:rsidR="00385ACE" w:rsidRPr="00CA47DA" w:rsidRDefault="00BB10ED" w:rsidP="00385ACE">
                      <w:pPr>
                        <w:pStyle w:val="BodyText"/>
                        <w:jc w:val="both"/>
                      </w:pPr>
                      <w:r>
                        <w:t>(</w:t>
                      </w:r>
                      <w:hyperlink r:id="rId40" w:history="1">
                        <w:r w:rsidRPr="003A5059">
                          <w:rPr>
                            <w:rStyle w:val="Hyperlink"/>
                          </w:rPr>
                          <w:t>jocoventry@orwellpark.org</w:t>
                        </w:r>
                      </w:hyperlink>
                      <w:r>
                        <w:t>) (</w:t>
                      </w:r>
                      <w:hyperlink r:id="rId41" w:history="1">
                        <w:r w:rsidRPr="003A5059">
                          <w:rPr>
                            <w:rStyle w:val="Hyperlink"/>
                          </w:rPr>
                          <w:t>martinobrien@orwellpark.org</w:t>
                        </w:r>
                      </w:hyperlink>
                      <w:r>
                        <w:t>).</w:t>
                      </w:r>
                    </w:p>
                  </w:txbxContent>
                </v:textbox>
                <w10:wrap type="tight" anchorx="page" anchory="page"/>
              </v:shape>
            </w:pict>
          </mc:Fallback>
        </mc:AlternateContent>
      </w:r>
      <w:r w:rsidR="00BB10ED">
        <w:rPr>
          <w:noProof/>
        </w:rPr>
        <mc:AlternateContent>
          <mc:Choice Requires="wps">
            <w:drawing>
              <wp:anchor distT="0" distB="0" distL="114300" distR="114300" simplePos="0" relativeHeight="251658338" behindDoc="0" locked="0" layoutInCell="1" allowOverlap="1" wp14:anchorId="25380713" wp14:editId="0A00077F">
                <wp:simplePos x="0" y="0"/>
                <wp:positionH relativeFrom="page">
                  <wp:posOffset>5320665</wp:posOffset>
                </wp:positionH>
                <wp:positionV relativeFrom="page">
                  <wp:posOffset>7141845</wp:posOffset>
                </wp:positionV>
                <wp:extent cx="2085975" cy="320040"/>
                <wp:effectExtent l="0" t="0" r="0" b="10160"/>
                <wp:wrapTight wrapText="bothSides">
                  <wp:wrapPolygon edited="0">
                    <wp:start x="263" y="0"/>
                    <wp:lineTo x="263" y="20571"/>
                    <wp:lineTo x="21041" y="20571"/>
                    <wp:lineTo x="21041" y="0"/>
                    <wp:lineTo x="263" y="0"/>
                  </wp:wrapPolygon>
                </wp:wrapTight>
                <wp:docPr id="5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798D745" w14:textId="77777777" w:rsidR="000078E5" w:rsidRPr="00CA47DA" w:rsidRDefault="000078E5" w:rsidP="007C1373">
                            <w:pPr>
                              <w:pStyle w:val="Heading2"/>
                            </w:pPr>
                            <w:r>
                              <w:t>TASTER NIGHTS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74" type="#_x0000_t202" style="position:absolute;margin-left:418.95pt;margin-top:562.35pt;width:164.25pt;height:25.2pt;z-index:2516583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" filled="f" stroked="f">
                <v:textbox inset=",0,,0">
                  <w:txbxContent>
                    <w:p w14:paraId="2798D745" w14:textId="77777777" w:rsidR="000078E5" w:rsidRPr="00CA47DA" w:rsidRDefault="000078E5" w:rsidP="007C1373">
                      <w:pPr>
                        <w:pStyle w:val="Heading2"/>
                      </w:pPr>
                      <w:r>
                        <w:t>TASTER NIGHTS</w:t>
                      </w:r>
                    </w:p>
                  </w:txbxContent>
                </v:textbox>
                <w10:wrap type="tight" anchorx="page" anchory="page"/>
              </v:shape>
            </w:pict>
          </mc:Fallback>
        </mc:AlternateContent>
      </w:r>
      <w:r w:rsidR="00C14261">
        <w:rPr>
          <w:noProof/>
        </w:rPr>
        <mc:AlternateContent>
          <mc:Choice Requires="wpg">
            <w:drawing>
              <wp:anchor distT="0" distB="0" distL="114300" distR="114300" simplePos="0" relativeHeight="251658335" behindDoc="0" locked="0" layoutInCell="1" allowOverlap="1" wp14:anchorId="2B68CF2F" wp14:editId="3FAAED33">
                <wp:simplePos x="0" y="0"/>
                <wp:positionH relativeFrom="page">
                  <wp:posOffset>3564255</wp:posOffset>
                </wp:positionH>
                <wp:positionV relativeFrom="page">
                  <wp:posOffset>3855720</wp:posOffset>
                </wp:positionV>
                <wp:extent cx="3771900" cy="1236980"/>
                <wp:effectExtent l="0" t="0" r="0" b="7620"/>
                <wp:wrapThrough wrapText="bothSides">
                  <wp:wrapPolygon edited="0">
                    <wp:start x="145" y="0"/>
                    <wp:lineTo x="145" y="21290"/>
                    <wp:lineTo x="21236" y="21290"/>
                    <wp:lineTo x="21236" y="0"/>
                    <wp:lineTo x="145" y="0"/>
                  </wp:wrapPolygon>
                </wp:wrapThrough>
                <wp:docPr id="259" name="Group 259"/>
                <wp:cNvGraphicFramePr/>
                <a:graphic xmlns:a="http://schemas.openxmlformats.org/drawingml/2006/main">
                  <a:graphicData uri="http://schemas.microsoft.com/office/word/2010/wordprocessingGroup">
                    <wpg:wgp>
                      <wpg:cNvGrpSpPr/>
                      <wpg:grpSpPr>
                        <a:xfrm>
                          <a:off x="0" y="0"/>
                          <a:ext cx="3771900" cy="1236980"/>
                          <a:chOff x="0" y="0"/>
                          <a:chExt cx="3771900" cy="1236980"/>
                        </a:xfrm>
                        <a:extLst>
                          <a:ext uri="{0CCBE362-F206-4b92-989A-16890622DB6E}">
                            <ma14:wrappingTextBoxFlag xmlns:ma14="http://schemas.microsoft.com/office/mac/drawingml/2011/main" val="1"/>
                          </a:ext>
                        </a:extLst>
                      </wpg:grpSpPr>
                      <wps:wsp>
                        <wps:cNvPr id="51" name="Text Box 78"/>
                        <wps:cNvSpPr txBox="1">
                          <a:spLocks noChangeArrowheads="1"/>
                        </wps:cNvSpPr>
                        <wps:spPr bwMode="auto">
                          <a:xfrm>
                            <a:off x="0" y="0"/>
                            <a:ext cx="3771900" cy="1236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56" name="Text Box 256"/>
                        <wps:cNvSpPr txBox="1"/>
                        <wps:spPr>
                          <a:xfrm>
                            <a:off x="91440" y="0"/>
                            <a:ext cx="3589020" cy="845820"/>
                          </a:xfrm>
                          <a:prstGeom prst="rect">
                            <a:avLst/>
                          </a:prstGeom>
                          <a:noFill/>
                          <a:ln>
                            <a:noFill/>
                          </a:ln>
                          <a:effectLst/>
                          <a:extLst>
                            <a:ext uri="{C572A759-6A51-4108-AA02-DFA0A04FC94B}">
                              <ma14:wrappingTextBoxFlag xmlns:ma14="http://schemas.microsoft.com/office/mac/drawingml/2011/main"/>
                            </a:ext>
                          </a:extLst>
                        </wps:spPr>
                        <wps:txbx id="33">
                          <w:txbxContent>
                            <w:p w14:paraId="6DB9E46F" w14:textId="77777777" w:rsidR="000078E5" w:rsidRPr="00CA47DA" w:rsidRDefault="000078E5" w:rsidP="00542237">
                              <w:pPr>
                                <w:pStyle w:val="BodyText"/>
                                <w:jc w:val="both"/>
                              </w:pPr>
                              <w:r>
                                <w:t xml:space="preserve">There is a boarders’ shop run by the Head Boarders and Dorm </w:t>
                              </w:r>
                              <w:proofErr w:type="gramStart"/>
                              <w:r>
                                <w:t>Captains which</w:t>
                              </w:r>
                              <w:proofErr w:type="gramEnd"/>
                              <w:r>
                                <w:t xml:space="preserve"> has toothpaste, shampoo, hair bands, sanitary towels etc. With your permission, children can buy things that they have run out of and this will be added to the end of term bill.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8" name="Text Box 258"/>
                        <wps:cNvSpPr txBox="1"/>
                        <wps:spPr>
                          <a:xfrm>
                            <a:off x="91440" y="844550"/>
                            <a:ext cx="3589020" cy="288290"/>
                          </a:xfrm>
                          <a:prstGeom prst="rect">
                            <a:avLst/>
                          </a:prstGeom>
                          <a:noFill/>
                          <a:ln>
                            <a:noFill/>
                          </a:ln>
                          <a:effectLst/>
                          <a:extLst>
                            <a:ext uri="{C572A759-6A51-4108-AA02-DFA0A04FC94B}">
                              <ma14:wrappingTextBoxFlag xmlns:ma14="http://schemas.microsoft.com/office/mac/drawingml/2011/main"/>
                            </a:ext>
                          </a:extLst>
                        </wps:spPr>
                        <wps:linkedTxbx id="3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59" o:spid="_x0000_s1075" style="position:absolute;margin-left:280.65pt;margin-top:303.6pt;width:297pt;height:97.4pt;z-index:251658335;mso-position-horizontal-relative:page;mso-position-vertical-relative:page" coordsize="3771900,12369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" mv:complextextbox="1">
                <v:shape id="Text Box 78" o:spid="_x0000_s1076" type="#_x0000_t202" style="position:absolute;width:3771900;height:1236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so4sxAAA&#10;ANsAAAAPAAAAZHJzL2Rvd25yZXYueG1sRI9Ba8JAFITvgv9heUJvurHQKtFVghCoYMGqeH5mn0kw&#10;+zbJrhr767sFweMwM98w82VnKnGj1pWWFYxHEQjizOqScwWHfTqcgnAeWWNlmRQ8yMFy0e/NMdb2&#10;zj902/lcBAi7GBUU3texlC4ryKAb2Zo4eGfbGvRBtrnULd4D3FTyPYo+pcGSw0KBNa0Kyi67q1Hw&#10;vT01v+vImSrxaTpJts3mfGyUeht0yQyEp86/ws/2l1bwMYb/L+EHyM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rKOLMQAAADbAAAADwAAAAAAAAAAAAAAAACXAgAAZHJzL2Rv&#10;d25yZXYueG1sUEsFBgAAAAAEAAQA9QAAAIgDAAAAAA==&#10;" mv:complextextbox="1" filled="f" stroked="f">
                  <v:textbox inset=",0,,0"/>
                </v:shape>
                <v:shape id="Text Box 256" o:spid="_x0000_s1077" type="#_x0000_t202" style="position:absolute;left:91440;width:3589020;height:845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7SJhxQAA&#10;ANwAAAAPAAAAZHJzL2Rvd25yZXYueG1sRI9Ba8JAFITvBf/D8oTe6kah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ntImHFAAAA3AAAAA8AAAAAAAAAAAAAAAAAlwIAAGRycy9k&#10;b3ducmV2LnhtbFBLBQYAAAAABAAEAPUAAACJAwAAAAA=&#10;" filled="f" stroked="f">
                  <v:textbox style="mso-next-textbox:#Text Box 258" inset="0,0,0,0">
                    <w:txbxContent>
                      <w:p w14:paraId="6DB9E46F" w14:textId="77777777" w:rsidR="000078E5" w:rsidRPr="00CA47DA" w:rsidRDefault="000078E5" w:rsidP="00542237">
                        <w:pPr>
                          <w:pStyle w:val="BodyText"/>
                          <w:jc w:val="both"/>
                        </w:pPr>
                        <w:r>
                          <w:t xml:space="preserve">There is a boarders’ shop run by the Head Boarders and Dorm </w:t>
                        </w:r>
                        <w:proofErr w:type="gramStart"/>
                        <w:r>
                          <w:t>Captains which</w:t>
                        </w:r>
                        <w:proofErr w:type="gramEnd"/>
                        <w:r>
                          <w:t xml:space="preserve"> has toothpaste, shampoo, hair bands, sanitary towels etc. With your permission, children can buy things that they have run out of and this will be added to the end of term bill.</w:t>
                        </w:r>
                      </w:p>
                    </w:txbxContent>
                  </v:textbox>
                </v:shape>
                <v:shape id="Text Box 258" o:spid="_x0000_s1078" type="#_x0000_t202" style="position:absolute;left:91440;top:844550;width:3589020;height:288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PhOIwQAA&#10;ANwAAAAPAAAAZHJzL2Rvd25yZXYueG1sRE9Ni8IwEL0v+B/CCN7WVEF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z4TiMEAAADcAAAADwAAAAAAAAAAAAAAAACXAgAAZHJzL2Rvd25y&#10;ZXYueG1sUEsFBgAAAAAEAAQA9QAAAIUDAAAAAA==&#10;" filled="f" stroked="f">
                  <v:textbox inset="0,0,0,0">
                    <w:txbxContent/>
                  </v:textbox>
                </v:shape>
                <w10:wrap type="through" anchorx="page" anchory="page"/>
              </v:group>
            </w:pict>
          </mc:Fallback>
        </mc:AlternateContent>
      </w:r>
      <w:r w:rsidR="00BB10ED">
        <w:rPr>
          <w:noProof/>
        </w:rPr>
        <w:drawing>
          <wp:anchor distT="0" distB="0" distL="118745" distR="118745" simplePos="0" relativeHeight="251658378" behindDoc="0" locked="0" layoutInCell="0" allowOverlap="1" wp14:anchorId="3B06061D" wp14:editId="037BAACD">
            <wp:simplePos x="0" y="0"/>
            <wp:positionH relativeFrom="page">
              <wp:posOffset>4479925</wp:posOffset>
            </wp:positionH>
            <wp:positionV relativeFrom="page">
              <wp:posOffset>5208270</wp:posOffset>
            </wp:positionV>
            <wp:extent cx="2743200" cy="1826895"/>
            <wp:effectExtent l="279400" t="304800" r="228600" b="357505"/>
            <wp:wrapTight wrapText="bothSides">
              <wp:wrapPolygon edited="0">
                <wp:start x="20438" y="-1735"/>
                <wp:lineTo x="-616" y="-5512"/>
                <wp:lineTo x="-1693" y="3966"/>
                <wp:lineTo x="-1780" y="13650"/>
                <wp:lineTo x="-1625" y="18533"/>
                <wp:lineTo x="-848" y="23243"/>
                <wp:lineTo x="142" y="23449"/>
                <wp:lineTo x="395" y="22895"/>
                <wp:lineTo x="19176" y="22863"/>
                <wp:lineTo x="19374" y="22904"/>
                <wp:lineTo x="22560" y="19020"/>
                <wp:lineTo x="22617" y="-1282"/>
                <wp:lineTo x="20438" y="-1735"/>
              </wp:wrapPolygon>
            </wp:wrapTight>
            <wp:docPr id="4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Picture 41" descr=":nfc 13 - fall p 2 through 6:42-18160375.jpg"/>
                    <pic:cNvPicPr>
                      <a:picLocks noChangeAspect="1" noChangeArrowheads="1"/>
                    </pic:cNvPicPr>
                  </pic:nvPicPr>
                  <pic:blipFill>
                    <a:blip r:embed="rId42" cstate="email">
                      <a:extLst>
                        <a:ext uri="{28A0092B-C50C-407E-A947-70E740481C1C}">
                          <a14:useLocalDpi xmlns:a14="http://schemas.microsoft.com/office/drawing/2010/main"/>
                        </a:ext>
                      </a:extLst>
                    </a:blip>
                    <a:stretch>
                      <a:fillRect/>
                    </a:stretch>
                  </pic:blipFill>
                  <pic:spPr bwMode="auto">
                    <a:xfrm rot="21126442">
                      <a:off x="0" y="0"/>
                      <a:ext cx="2743200" cy="1826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85ACE">
        <w:rPr>
          <w:noProof/>
        </w:rPr>
        <mc:AlternateContent>
          <mc:Choice Requires="wps">
            <w:drawing>
              <wp:anchor distT="0" distB="0" distL="114300" distR="114300" simplePos="0" relativeHeight="251658334" behindDoc="0" locked="0" layoutInCell="1" allowOverlap="1" wp14:anchorId="0FAB9F27" wp14:editId="3A542F5F">
                <wp:simplePos x="0" y="0"/>
                <wp:positionH relativeFrom="page">
                  <wp:posOffset>5003800</wp:posOffset>
                </wp:positionH>
                <wp:positionV relativeFrom="page">
                  <wp:posOffset>3477260</wp:posOffset>
                </wp:positionV>
                <wp:extent cx="2540000" cy="378460"/>
                <wp:effectExtent l="0" t="0" r="0" b="2540"/>
                <wp:wrapTight wrapText="bothSides">
                  <wp:wrapPolygon edited="0">
                    <wp:start x="216" y="0"/>
                    <wp:lineTo x="216" y="20295"/>
                    <wp:lineTo x="21168" y="20295"/>
                    <wp:lineTo x="21168" y="0"/>
                    <wp:lineTo x="216" y="0"/>
                  </wp:wrapPolygon>
                </wp:wrapTight>
                <wp:docPr id="5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2D6BD53" w14:textId="77777777" w:rsidR="000078E5" w:rsidRPr="00CA47DA" w:rsidRDefault="000078E5" w:rsidP="007C1373">
                            <w:pPr>
                              <w:pStyle w:val="Heading2"/>
                            </w:pPr>
                            <w:r>
                              <w:t>BOARDERS’ SHOP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79" type="#_x0000_t202" style="position:absolute;margin-left:394pt;margin-top:273.8pt;width:200pt;height:29.8pt;z-index:2516583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" filled="f" stroked="f">
                <v:textbox inset=",0,,0">
                  <w:txbxContent>
                    <w:p w14:paraId="32D6BD53" w14:textId="77777777" w:rsidR="000078E5" w:rsidRPr="00CA47DA" w:rsidRDefault="000078E5" w:rsidP="007C1373">
                      <w:pPr>
                        <w:pStyle w:val="Heading2"/>
                      </w:pPr>
                      <w:r>
                        <w:t>BOARDERS’ SHOP</w:t>
                      </w:r>
                    </w:p>
                  </w:txbxContent>
                </v:textbox>
                <w10:wrap type="tight" anchorx="page" anchory="page"/>
              </v:shape>
            </w:pict>
          </mc:Fallback>
        </mc:AlternateContent>
      </w:r>
      <w:r w:rsidR="00386787">
        <w:rPr>
          <w:noProof/>
        </w:rPr>
        <w:drawing>
          <wp:anchor distT="0" distB="0" distL="118745" distR="118745" simplePos="0" relativeHeight="251658379" behindDoc="0" locked="0" layoutInCell="0" allowOverlap="1" wp14:anchorId="55255BEC" wp14:editId="1544509E">
            <wp:simplePos x="0" y="0"/>
            <wp:positionH relativeFrom="page">
              <wp:posOffset>4801235</wp:posOffset>
            </wp:positionH>
            <wp:positionV relativeFrom="page">
              <wp:posOffset>1342390</wp:posOffset>
            </wp:positionV>
            <wp:extent cx="2467610" cy="1643380"/>
            <wp:effectExtent l="203200" t="228600" r="224790" b="287020"/>
            <wp:wrapTight wrapText="bothSides">
              <wp:wrapPolygon edited="0">
                <wp:start x="-1162" y="-1572"/>
                <wp:lineTo x="-1286" y="20553"/>
                <wp:lineTo x="20721" y="23189"/>
                <wp:lineTo x="20979" y="23827"/>
                <wp:lineTo x="22309" y="23663"/>
                <wp:lineTo x="22645" y="17592"/>
                <wp:lineTo x="22621" y="-3174"/>
                <wp:lineTo x="2384" y="-2010"/>
                <wp:lineTo x="-1162" y="-1572"/>
              </wp:wrapPolygon>
            </wp:wrapTight>
            <wp:docPr id="4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42" descr=":nfc 13 - fall p 2 through 6:42-18292738.jpg"/>
                    <pic:cNvPicPr>
                      <a:picLocks noChangeAspect="1" noChangeArrowheads="1"/>
                    </pic:cNvPicPr>
                  </pic:nvPicPr>
                  <pic:blipFill>
                    <a:blip r:embed="rId43" cstate="email">
                      <a:extLst>
                        <a:ext uri="{28A0092B-C50C-407E-A947-70E740481C1C}">
                          <a14:useLocalDpi xmlns:a14="http://schemas.microsoft.com/office/drawing/2010/main"/>
                        </a:ext>
                      </a:extLst>
                    </a:blip>
                    <a:stretch>
                      <a:fillRect/>
                    </a:stretch>
                  </pic:blipFill>
                  <pic:spPr bwMode="auto">
                    <a:xfrm rot="282616">
                      <a:off x="0" y="0"/>
                      <a:ext cx="2467610" cy="1643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E610A">
        <w:rPr>
          <w:noProof/>
        </w:rPr>
        <mc:AlternateContent>
          <mc:Choice Requires="wps">
            <w:drawing>
              <wp:anchor distT="0" distB="0" distL="114300" distR="114300" simplePos="0" relativeHeight="251658333" behindDoc="0" locked="0" layoutInCell="0" allowOverlap="1" wp14:anchorId="78D575BE" wp14:editId="3012EAA4">
                <wp:simplePos x="0" y="0"/>
                <wp:positionH relativeFrom="page">
                  <wp:posOffset>452755</wp:posOffset>
                </wp:positionH>
                <wp:positionV relativeFrom="page">
                  <wp:posOffset>1497330</wp:posOffset>
                </wp:positionV>
                <wp:extent cx="4095115" cy="1995170"/>
                <wp:effectExtent l="0" t="0" r="0" b="11430"/>
                <wp:wrapTight wrapText="bothSides">
                  <wp:wrapPolygon edited="0">
                    <wp:start x="134" y="0"/>
                    <wp:lineTo x="134" y="21449"/>
                    <wp:lineTo x="21302" y="21449"/>
                    <wp:lineTo x="21302" y="0"/>
                    <wp:lineTo x="134" y="0"/>
                  </wp:wrapPolygon>
                </wp:wrapTight>
                <wp:docPr id="4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115" cy="1995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A555681" w14:textId="15AD74B0" w:rsidR="000078E5" w:rsidRPr="00CA47DA" w:rsidRDefault="000078E5" w:rsidP="005E610A">
                            <w:pPr>
                              <w:pStyle w:val="BodyText"/>
                              <w:jc w:val="both"/>
                            </w:pPr>
                            <w:r>
                              <w:t xml:space="preserve">We take the hygiene of boarders very seriously. Each child will shower every evening and may shower in the morning too, should they wish. Before bed, children are reminded to wash their teeth, go to the loo and get water if they would like. There is a laundry basket </w:t>
                            </w:r>
                            <w:r w:rsidR="00524FA5">
                              <w:t>where</w:t>
                            </w:r>
                            <w:r>
                              <w:t xml:space="preserve"> they can ‘chuck out’ their dirty clothes every night. Hair wash </w:t>
                            </w:r>
                            <w:proofErr w:type="gramStart"/>
                            <w:r>
                              <w:t>is expected to be done</w:t>
                            </w:r>
                            <w:proofErr w:type="gramEnd"/>
                            <w:r>
                              <w:t xml:space="preserve"> on certain nights for weekly or full boarders, although if any child looks like they need it, we will make sure they do!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80" type="#_x0000_t202" style="position:absolute;margin-left:35.65pt;margin-top:117.9pt;width:322.45pt;height:157.1pt;z-index:2516583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" mv:complextextbox="1" o:allowincell="f" filled="f" stroked="f">
                <v:textbox inset=",0,,0">
                  <w:txbxContent>
                    <w:p w14:paraId="3A555681" w14:textId="15AD74B0" w:rsidR="000078E5" w:rsidRPr="00CA47DA" w:rsidRDefault="000078E5" w:rsidP="005E610A">
                      <w:pPr>
                        <w:pStyle w:val="BodyText"/>
                        <w:jc w:val="both"/>
                      </w:pPr>
                      <w:r>
                        <w:t xml:space="preserve">We take the hygiene of boarders very seriously. Each child will shower every evening and may shower in the morning too, should they wish. Before bed, children are reminded to wash their teeth, go to the loo and get water if they would like. There is a laundry basket </w:t>
                      </w:r>
                      <w:r w:rsidR="00524FA5">
                        <w:t>where</w:t>
                      </w:r>
                      <w:r>
                        <w:t xml:space="preserve"> they can ‘chuck out’ their dirty clothes every night. Hair wash </w:t>
                      </w:r>
                      <w:proofErr w:type="gramStart"/>
                      <w:r>
                        <w:t>is expected to be done</w:t>
                      </w:r>
                      <w:proofErr w:type="gramEnd"/>
                      <w:r>
                        <w:t xml:space="preserve"> on certain nights for weekly or full boarders, although if any child looks like they need it, we will make sure they do! </w:t>
                      </w:r>
                    </w:p>
                  </w:txbxContent>
                </v:textbox>
                <w10:wrap type="tight" anchorx="page" anchory="page"/>
              </v:shape>
            </w:pict>
          </mc:Fallback>
        </mc:AlternateContent>
      </w:r>
      <w:r w:rsidR="005E610A">
        <w:rPr>
          <w:noProof/>
        </w:rPr>
        <mc:AlternateContent>
          <mc:Choice Requires="wps">
            <w:drawing>
              <wp:anchor distT="0" distB="0" distL="114300" distR="114300" simplePos="0" relativeHeight="251658332" behindDoc="0" locked="0" layoutInCell="1" allowOverlap="1" wp14:anchorId="60C06FB7" wp14:editId="518AAD06">
                <wp:simplePos x="0" y="0"/>
                <wp:positionH relativeFrom="page">
                  <wp:posOffset>457200</wp:posOffset>
                </wp:positionH>
                <wp:positionV relativeFrom="page">
                  <wp:posOffset>1177290</wp:posOffset>
                </wp:positionV>
                <wp:extent cx="3776345" cy="320040"/>
                <wp:effectExtent l="0" t="0" r="0" b="10160"/>
                <wp:wrapTight wrapText="bothSides">
                  <wp:wrapPolygon edited="0">
                    <wp:start x="145" y="0"/>
                    <wp:lineTo x="145" y="20571"/>
                    <wp:lineTo x="21357" y="20571"/>
                    <wp:lineTo x="21357" y="0"/>
                    <wp:lineTo x="145" y="0"/>
                  </wp:wrapPolygon>
                </wp:wrapTight>
                <wp:docPr id="5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5C334B3" w14:textId="77777777" w:rsidR="000078E5" w:rsidRPr="00CA47DA" w:rsidRDefault="000078E5" w:rsidP="007C1373">
                            <w:pPr>
                              <w:pStyle w:val="Heading2"/>
                            </w:pPr>
                            <w:r>
                              <w:t xml:space="preserve">HYGIENE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81" type="#_x0000_t202" style="position:absolute;margin-left:36pt;margin-top:92.7pt;width:297.35pt;height:25.2pt;z-index:2516583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" filled="f" stroked="f">
                <v:textbox inset=",0,,0">
                  <w:txbxContent>
                    <w:p w14:paraId="35C334B3" w14:textId="77777777" w:rsidR="000078E5" w:rsidRPr="00CA47DA" w:rsidRDefault="000078E5" w:rsidP="007C1373">
                      <w:pPr>
                        <w:pStyle w:val="Heading2"/>
                      </w:pPr>
                      <w:r>
                        <w:t xml:space="preserve">HYGIENE </w:t>
                      </w:r>
                    </w:p>
                  </w:txbxContent>
                </v:textbox>
                <w10:wrap type="tight" anchorx="page" anchory="page"/>
              </v:shape>
            </w:pict>
          </mc:Fallback>
        </mc:AlternateContent>
      </w:r>
      <w:r w:rsidR="005E610A">
        <w:rPr>
          <w:noProof/>
        </w:rPr>
        <mc:AlternateContent>
          <mc:Choice Requires="wps">
            <w:drawing>
              <wp:anchor distT="0" distB="0" distL="114300" distR="114300" simplePos="0" relativeHeight="251658331" behindDoc="0" locked="0" layoutInCell="1" allowOverlap="1" wp14:anchorId="501CAE73" wp14:editId="775D417F">
                <wp:simplePos x="0" y="0"/>
                <wp:positionH relativeFrom="page">
                  <wp:posOffset>457200</wp:posOffset>
                </wp:positionH>
                <wp:positionV relativeFrom="page">
                  <wp:posOffset>796290</wp:posOffset>
                </wp:positionV>
                <wp:extent cx="3776345" cy="381000"/>
                <wp:effectExtent l="0" t="0" r="0" b="0"/>
                <wp:wrapTight wrapText="bothSides">
                  <wp:wrapPolygon edited="0">
                    <wp:start x="145" y="0"/>
                    <wp:lineTo x="145" y="20160"/>
                    <wp:lineTo x="21357" y="20160"/>
                    <wp:lineTo x="21357" y="0"/>
                    <wp:lineTo x="145" y="0"/>
                  </wp:wrapPolygon>
                </wp:wrapTight>
                <wp:docPr id="5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A4077E8" w14:textId="77777777" w:rsidR="000078E5" w:rsidRPr="009B0516" w:rsidRDefault="000078E5" w:rsidP="007C1373">
                            <w:pPr>
                              <w:pStyle w:val="Heading1"/>
                            </w:pPr>
                            <w:r>
                              <w:t xml:space="preserve">Other Useful Information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82" type="#_x0000_t202" style="position:absolute;margin-left:36pt;margin-top:62.7pt;width:297.35pt;height:30pt;z-index:2516583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" filled="f" stroked="f">
                <v:textbox inset=",0,,0">
                  <w:txbxContent>
                    <w:p w14:paraId="7A4077E8" w14:textId="77777777" w:rsidR="000078E5" w:rsidRPr="009B0516" w:rsidRDefault="000078E5" w:rsidP="007C1373">
                      <w:pPr>
                        <w:pStyle w:val="Heading1"/>
                      </w:pPr>
                      <w:r>
                        <w:t xml:space="preserve">Other Useful Information </w:t>
                      </w:r>
                    </w:p>
                  </w:txbxContent>
                </v:textbox>
                <w10:wrap type="tight" anchorx="page" anchory="page"/>
              </v:shape>
            </w:pict>
          </mc:Fallback>
        </mc:AlternateContent>
      </w:r>
      <w:r w:rsidR="005E610A">
        <w:rPr>
          <w:noProof/>
        </w:rPr>
        <w:drawing>
          <wp:anchor distT="0" distB="0" distL="118745" distR="118745" simplePos="0" relativeHeight="251658380" behindDoc="0" locked="0" layoutInCell="0" allowOverlap="1" wp14:anchorId="4FA6AF87" wp14:editId="33D025FF">
            <wp:simplePos x="0" y="0"/>
            <wp:positionH relativeFrom="page">
              <wp:posOffset>701040</wp:posOffset>
            </wp:positionH>
            <wp:positionV relativeFrom="page">
              <wp:posOffset>3731260</wp:posOffset>
            </wp:positionV>
            <wp:extent cx="2438400" cy="1625600"/>
            <wp:effectExtent l="254000" t="254000" r="228600" b="304800"/>
            <wp:wrapTight wrapText="bothSides">
              <wp:wrapPolygon edited="0">
                <wp:start x="19594" y="-2101"/>
                <wp:lineTo x="-1268" y="-4619"/>
                <wp:lineTo x="-1836" y="17006"/>
                <wp:lineTo x="-1306" y="22516"/>
                <wp:lineTo x="-1151" y="23557"/>
                <wp:lineTo x="192" y="23763"/>
                <wp:lineTo x="2723" y="23133"/>
                <wp:lineTo x="22786" y="20778"/>
                <wp:lineTo x="22846" y="9931"/>
                <wp:lineTo x="22728" y="-1621"/>
                <wp:lineTo x="19594" y="-2101"/>
              </wp:wrapPolygon>
            </wp:wrapTight>
            <wp:docPr id="4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39" descr=":nfc 13 - fall p 2 through 6:42-17422839.jpg"/>
                    <pic:cNvPicPr>
                      <a:picLocks noChangeAspect="1" noChangeArrowheads="1"/>
                    </pic:cNvPicPr>
                  </pic:nvPicPr>
                  <pic:blipFill>
                    <a:blip r:embed="rId44" cstate="email">
                      <a:extLst>
                        <a:ext uri="{28A0092B-C50C-407E-A947-70E740481C1C}">
                          <a14:useLocalDpi xmlns:a14="http://schemas.microsoft.com/office/drawing/2010/main"/>
                        </a:ext>
                      </a:extLst>
                    </a:blip>
                    <a:stretch>
                      <a:fillRect/>
                    </a:stretch>
                  </pic:blipFill>
                  <pic:spPr bwMode="auto">
                    <a:xfrm rot="21250094">
                      <a:off x="0" y="0"/>
                      <a:ext cx="2438400" cy="1625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00D451CE">
        <w:rPr>
          <w:noProof/>
        </w:rPr>
        <mc:AlternateContent>
          <mc:Choice Requires="wps">
            <w:drawing>
              <wp:anchor distT="0" distB="0" distL="114300" distR="114300" simplePos="0" relativeHeight="251716752" behindDoc="0" locked="0" layoutInCell="1" allowOverlap="1" wp14:anchorId="3F0F35A8" wp14:editId="458A3464">
                <wp:simplePos x="0" y="0"/>
                <wp:positionH relativeFrom="page">
                  <wp:posOffset>548640</wp:posOffset>
                </wp:positionH>
                <wp:positionV relativeFrom="page">
                  <wp:posOffset>5869940</wp:posOffset>
                </wp:positionV>
                <wp:extent cx="3403600" cy="1231900"/>
                <wp:effectExtent l="0" t="0" r="0" b="12700"/>
                <wp:wrapThrough wrapText="bothSides">
                  <wp:wrapPolygon edited="0">
                    <wp:start x="161" y="0"/>
                    <wp:lineTo x="161" y="21377"/>
                    <wp:lineTo x="21278" y="21377"/>
                    <wp:lineTo x="21278" y="0"/>
                    <wp:lineTo x="161" y="0"/>
                  </wp:wrapPolygon>
                </wp:wrapThrough>
                <wp:docPr id="215" name="Text Box 215"/>
                <wp:cNvGraphicFramePr/>
                <a:graphic xmlns:a="http://schemas.openxmlformats.org/drawingml/2006/main">
                  <a:graphicData uri="http://schemas.microsoft.com/office/word/2010/wordprocessingShape">
                    <wps:wsp>
                      <wps:cNvSpPr txBox="1"/>
                      <wps:spPr>
                        <a:xfrm>
                          <a:off x="0" y="0"/>
                          <a:ext cx="3403600" cy="1231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730F924" w14:textId="77777777" w:rsidR="000078E5" w:rsidRPr="00542237" w:rsidRDefault="000078E5" w:rsidP="00542237">
                            <w:pPr>
                              <w:jc w:val="both"/>
                            </w:pPr>
                            <w:r w:rsidRPr="00542237">
                              <w:rPr>
                                <w:rFonts w:cs="Helvetica"/>
                              </w:rPr>
                              <w:t xml:space="preserve">Having all the Dorms within the Mansion block enables a high level of </w:t>
                            </w:r>
                            <w:proofErr w:type="gramStart"/>
                            <w:r w:rsidRPr="00542237">
                              <w:rPr>
                                <w:rFonts w:cs="Helvetica"/>
                              </w:rPr>
                              <w:t>night-time</w:t>
                            </w:r>
                            <w:proofErr w:type="gramEnd"/>
                            <w:r w:rsidRPr="00542237">
                              <w:rPr>
                                <w:rFonts w:cs="Helvetica"/>
                              </w:rPr>
                              <w:t xml:space="preserve"> security, with all external and internal doors locked electronically. There are four staff residences amongst the Dorms, and pupils can attract staff attention and help during the night.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 o:spid="_x0000_s1083" type="#_x0000_t202" style="position:absolute;margin-left:43.2pt;margin-top:462.2pt;width:268pt;height:97pt;z-index:25171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" mv:complextextbox="1" filled="f" stroked="f">
                <v:textbox>
                  <w:txbxContent>
                    <w:p w14:paraId="5730F924" w14:textId="77777777" w:rsidR="000078E5" w:rsidRPr="00542237" w:rsidRDefault="000078E5" w:rsidP="00542237">
                      <w:pPr>
                        <w:jc w:val="both"/>
                      </w:pPr>
                      <w:r w:rsidRPr="00542237">
                        <w:rPr>
                          <w:rFonts w:cs="Helvetica"/>
                        </w:rPr>
                        <w:t xml:space="preserve">Having all the Dorms within the Mansion block enables a high level of </w:t>
                      </w:r>
                      <w:proofErr w:type="gramStart"/>
                      <w:r w:rsidRPr="00542237">
                        <w:rPr>
                          <w:rFonts w:cs="Helvetica"/>
                        </w:rPr>
                        <w:t>night-time</w:t>
                      </w:r>
                      <w:proofErr w:type="gramEnd"/>
                      <w:r w:rsidRPr="00542237">
                        <w:rPr>
                          <w:rFonts w:cs="Helvetica"/>
                        </w:rPr>
                        <w:t xml:space="preserve"> security, with all external and internal doors locked electronically. There are four staff residences amongst the Dorms, and pupils can attract staff attention and help during the night.   </w:t>
                      </w:r>
                    </w:p>
                  </w:txbxContent>
                </v:textbox>
                <w10:wrap type="through" anchorx="page" anchory="page"/>
              </v:shape>
            </w:pict>
          </mc:Fallback>
        </mc:AlternateContent>
      </w:r>
      <w:r w:rsidR="00D451CE">
        <w:rPr>
          <w:noProof/>
        </w:rPr>
        <w:drawing>
          <wp:anchor distT="0" distB="0" distL="118745" distR="118745" simplePos="0" relativeHeight="251658381" behindDoc="0" locked="0" layoutInCell="0" allowOverlap="1" wp14:anchorId="6208A94E" wp14:editId="01541265">
            <wp:simplePos x="0" y="0"/>
            <wp:positionH relativeFrom="page">
              <wp:posOffset>292735</wp:posOffset>
            </wp:positionH>
            <wp:positionV relativeFrom="page">
              <wp:posOffset>7461885</wp:posOffset>
            </wp:positionV>
            <wp:extent cx="2425065" cy="1619885"/>
            <wp:effectExtent l="203200" t="228600" r="216535" b="259715"/>
            <wp:wrapTight wrapText="bothSides">
              <wp:wrapPolygon edited="0">
                <wp:start x="-1109" y="-1758"/>
                <wp:lineTo x="-1483" y="4397"/>
                <wp:lineTo x="-1353" y="20685"/>
                <wp:lineTo x="20316" y="23022"/>
                <wp:lineTo x="20575" y="23673"/>
                <wp:lineTo x="22380" y="23471"/>
                <wp:lineTo x="22788" y="17992"/>
                <wp:lineTo x="22648" y="-3050"/>
                <wp:lineTo x="245" y="-1909"/>
                <wp:lineTo x="-1109" y="-1758"/>
              </wp:wrapPolygon>
            </wp:wrapTight>
            <wp:docPr id="3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40" descr=":nfc 13 - fall p 2 through 6:42-17774903.jpg"/>
                    <pic:cNvPicPr>
                      <a:picLocks noChangeAspect="1" noChangeArrowheads="1"/>
                    </pic:cNvPicPr>
                  </pic:nvPicPr>
                  <pic:blipFill>
                    <a:blip r:embed="rId45" cstate="email">
                      <a:extLst>
                        <a:ext uri="{28A0092B-C50C-407E-A947-70E740481C1C}">
                          <a14:useLocalDpi xmlns:a14="http://schemas.microsoft.com/office/drawing/2010/main"/>
                        </a:ext>
                      </a:extLst>
                    </a:blip>
                    <a:stretch>
                      <a:fillRect/>
                    </a:stretch>
                  </pic:blipFill>
                  <pic:spPr bwMode="auto">
                    <a:xfrm rot="255685">
                      <a:off x="0" y="0"/>
                      <a:ext cx="2425065" cy="1619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42237">
        <w:rPr>
          <w:noProof/>
        </w:rPr>
        <mc:AlternateContent>
          <mc:Choice Requires="wps">
            <w:drawing>
              <wp:anchor distT="0" distB="0" distL="114300" distR="114300" simplePos="0" relativeHeight="251658336" behindDoc="0" locked="0" layoutInCell="1" allowOverlap="1" wp14:anchorId="1152663D" wp14:editId="2128F8D2">
                <wp:simplePos x="0" y="0"/>
                <wp:positionH relativeFrom="page">
                  <wp:posOffset>500380</wp:posOffset>
                </wp:positionH>
                <wp:positionV relativeFrom="page">
                  <wp:posOffset>5549900</wp:posOffset>
                </wp:positionV>
                <wp:extent cx="3776345" cy="320040"/>
                <wp:effectExtent l="0" t="0" r="0" b="10160"/>
                <wp:wrapTight wrapText="bothSides">
                  <wp:wrapPolygon edited="0">
                    <wp:start x="145" y="0"/>
                    <wp:lineTo x="145" y="20571"/>
                    <wp:lineTo x="21357" y="20571"/>
                    <wp:lineTo x="21357" y="0"/>
                    <wp:lineTo x="145" y="0"/>
                  </wp:wrapPolygon>
                </wp:wrapTight>
                <wp:docPr id="5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D7A8B72" w14:textId="77777777" w:rsidR="000078E5" w:rsidRPr="00CA47DA" w:rsidRDefault="000078E5" w:rsidP="007C1373">
                            <w:pPr>
                              <w:pStyle w:val="Heading2"/>
                            </w:pPr>
                            <w:r>
                              <w:t>SECURITY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84" type="#_x0000_t202" style="position:absolute;margin-left:39.4pt;margin-top:437pt;width:297.35pt;height:25.2pt;z-index:2516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" filled="f" stroked="f">
                <v:textbox inset=",0,,0">
                  <w:txbxContent>
                    <w:p w14:paraId="0D7A8B72" w14:textId="77777777" w:rsidR="000078E5" w:rsidRPr="00CA47DA" w:rsidRDefault="000078E5" w:rsidP="007C1373">
                      <w:pPr>
                        <w:pStyle w:val="Heading2"/>
                      </w:pPr>
                      <w:r>
                        <w:t>SECURITY</w:t>
                      </w:r>
                    </w:p>
                  </w:txbxContent>
                </v:textbox>
                <w10:wrap type="tight" anchorx="page" anchory="page"/>
              </v:shape>
            </w:pict>
          </mc:Fallback>
        </mc:AlternateContent>
      </w:r>
      <w:r w:rsidR="00DE7C5A">
        <w:rPr>
          <w:noProof/>
        </w:rPr>
        <mc:AlternateContent>
          <mc:Choice Requires="wps">
            <w:drawing>
              <wp:anchor distT="0" distB="0" distL="114300" distR="114300" simplePos="0" relativeHeight="251658339" behindDoc="0" locked="0" layoutInCell="1" allowOverlap="1" wp14:anchorId="3BDE5A48" wp14:editId="5C3A5103">
                <wp:simplePos x="0" y="0"/>
                <wp:positionH relativeFrom="page">
                  <wp:posOffset>17310100</wp:posOffset>
                </wp:positionH>
                <wp:positionV relativeFrom="page">
                  <wp:posOffset>1955800</wp:posOffset>
                </wp:positionV>
                <wp:extent cx="4574540" cy="1831340"/>
                <wp:effectExtent l="0" t="0" r="0" b="22860"/>
                <wp:wrapThrough wrapText="bothSides">
                  <wp:wrapPolygon edited="0">
                    <wp:start x="120" y="0"/>
                    <wp:lineTo x="120" y="21570"/>
                    <wp:lineTo x="21348" y="21570"/>
                    <wp:lineTo x="21348" y="0"/>
                    <wp:lineTo x="120" y="0"/>
                  </wp:wrapPolygon>
                </wp:wrapThrough>
                <wp:docPr id="5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4540" cy="183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6E80093" w14:textId="77777777" w:rsidR="000078E5" w:rsidRDefault="000078E5" w:rsidP="00542237">
                            <w:pPr>
                              <w:jc w:val="both"/>
                            </w:pPr>
                            <w:r>
                              <w:t xml:space="preserve">Taster nights offer children (and parents!) the opportunity to have a go at boarding. We do formal taster nights for Years 2-4 and choose a particular night in the year for a big group of them to come in and sample boarding. </w:t>
                            </w:r>
                          </w:p>
                          <w:p w14:paraId="2D6AD3FB" w14:textId="77777777" w:rsidR="000078E5" w:rsidRDefault="000078E5" w:rsidP="00542237">
                            <w:pPr>
                              <w:jc w:val="both"/>
                            </w:pPr>
                          </w:p>
                          <w:p w14:paraId="76531015" w14:textId="77777777" w:rsidR="000078E5" w:rsidRDefault="000078E5" w:rsidP="00542237">
                            <w:pPr>
                              <w:jc w:val="both"/>
                            </w:pPr>
                            <w:r>
                              <w:t>We also offer individual taster nights for older children who think that they would like to have a go at boarding. These can be arranged through the Head of Boarding (</w:t>
                            </w:r>
                            <w:hyperlink r:id="rId46" w:history="1">
                              <w:r w:rsidRPr="003A5059">
                                <w:rPr>
                                  <w:rStyle w:val="Hyperlink"/>
                                </w:rPr>
                                <w:t>jocoventry@orwellpark.org</w:t>
                              </w:r>
                            </w:hyperlink>
                            <w:r>
                              <w:t>) or Head of Boys’ Boarding (</w:t>
                            </w:r>
                            <w:hyperlink r:id="rId47" w:history="1">
                              <w:r w:rsidRPr="003A5059">
                                <w:rPr>
                                  <w:rStyle w:val="Hyperlink"/>
                                </w:rPr>
                                <w:t>martinobrien@orwellpark.org</w:t>
                              </w:r>
                            </w:hyperlink>
                            <w:r>
                              <w:t>).</w:t>
                            </w:r>
                          </w:p>
                          <w:p w14:paraId="6B9CF5E7" w14:textId="77777777" w:rsidR="000078E5" w:rsidRDefault="000078E5" w:rsidP="00542237">
                            <w:pPr>
                              <w:jc w:val="both"/>
                            </w:pPr>
                          </w:p>
                          <w:p w14:paraId="7F929DEB" w14:textId="77777777" w:rsidR="000078E5" w:rsidRPr="00CA47DA" w:rsidRDefault="000078E5" w:rsidP="00542237">
                            <w:pPr>
                              <w:pStyle w:val="BodyText"/>
                              <w:jc w:val="both"/>
                            </w:pPr>
                          </w:p>
                        </w:txbxContent>
                      </wps:txbx>
                      <wps:bodyPr rot="0" vert="horz" wrap="square" lIns="91440" tIns="0" rIns="91440" bIns="0" anchor="t" anchorCtr="0" upright="1">
                        <a:noAutofit/>
                      </wps:bodyPr>
                    </wps:wsp>
                  </a:graphicData>
                </a:graphic>
              </wp:anchor>
            </w:drawing>
          </mc:Choice>
          <mc:Fallback>
            <w:pict>
              <v:shape id="_x0000_s1085" type="#_x0000_t202" style="position:absolute;margin-left:1363pt;margin-top:154pt;width:360.2pt;height:144.2pt;z-index:25165833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" mv:complextextbox="1" filled="f" stroked="f">
                <v:textbox inset=",0,,0">
                  <w:txbxContent>
                    <w:p w14:paraId="26E80093" w14:textId="77777777" w:rsidR="000078E5" w:rsidRDefault="000078E5" w:rsidP="00542237">
                      <w:pPr>
                        <w:jc w:val="both"/>
                      </w:pPr>
                      <w:r>
                        <w:t xml:space="preserve">Taster nights offer children (and parents!) the opportunity to have a go at boarding. We do formal taster nights for Years 2-4 and choose a particular night in the year for a big group of them to come in and sample boarding. </w:t>
                      </w:r>
                    </w:p>
                    <w:p w14:paraId="2D6AD3FB" w14:textId="77777777" w:rsidR="000078E5" w:rsidRDefault="000078E5" w:rsidP="00542237">
                      <w:pPr>
                        <w:jc w:val="both"/>
                      </w:pPr>
                    </w:p>
                    <w:p w14:paraId="76531015" w14:textId="77777777" w:rsidR="000078E5" w:rsidRDefault="000078E5" w:rsidP="00542237">
                      <w:pPr>
                        <w:jc w:val="both"/>
                      </w:pPr>
                      <w:r>
                        <w:t>We also offer individual taster nights for older children who think that they would like to have a go at boarding. These can be arranged through the Head of Boarding (</w:t>
                      </w:r>
                      <w:hyperlink r:id="rId48" w:history="1">
                        <w:r w:rsidRPr="003A5059">
                          <w:rPr>
                            <w:rStyle w:val="Hyperlink"/>
                          </w:rPr>
                          <w:t>jocoventry@orwellpark.org</w:t>
                        </w:r>
                      </w:hyperlink>
                      <w:r>
                        <w:t>) or Head of Boys’ Boarding (</w:t>
                      </w:r>
                      <w:hyperlink r:id="rId49" w:history="1">
                        <w:r w:rsidRPr="003A5059">
                          <w:rPr>
                            <w:rStyle w:val="Hyperlink"/>
                          </w:rPr>
                          <w:t>martinobrien@orwellpark.org</w:t>
                        </w:r>
                      </w:hyperlink>
                      <w:r>
                        <w:t>).</w:t>
                      </w:r>
                    </w:p>
                    <w:p w14:paraId="6B9CF5E7" w14:textId="77777777" w:rsidR="000078E5" w:rsidRDefault="000078E5" w:rsidP="00542237">
                      <w:pPr>
                        <w:jc w:val="both"/>
                      </w:pPr>
                    </w:p>
                    <w:p w14:paraId="7F929DEB" w14:textId="77777777" w:rsidR="000078E5" w:rsidRPr="00CA47DA" w:rsidRDefault="000078E5" w:rsidP="00542237">
                      <w:pPr>
                        <w:pStyle w:val="BodyText"/>
                        <w:jc w:val="both"/>
                      </w:pPr>
                    </w:p>
                  </w:txbxContent>
                </v:textbox>
                <w10:wrap type="through" anchorx="page" anchory="page"/>
              </v:shape>
            </w:pict>
          </mc:Fallback>
        </mc:AlternateContent>
      </w:r>
      <w:r w:rsidR="00696EB4">
        <w:br w:type="page"/>
      </w:r>
      <w:r w:rsidR="000071E3">
        <w:rPr>
          <w:noProof/>
        </w:rPr>
        <w:lastRenderedPageBreak/>
        <mc:AlternateContent>
          <mc:Choice Requires="wps">
            <w:drawing>
              <wp:anchor distT="0" distB="0" distL="114300" distR="114300" simplePos="0" relativeHeight="251683984" behindDoc="0" locked="0" layoutInCell="1" allowOverlap="1" wp14:anchorId="4442C1F2" wp14:editId="5017434B">
                <wp:simplePos x="0" y="0"/>
                <wp:positionH relativeFrom="page">
                  <wp:posOffset>4165600</wp:posOffset>
                </wp:positionH>
                <wp:positionV relativeFrom="page">
                  <wp:posOffset>1948180</wp:posOffset>
                </wp:positionV>
                <wp:extent cx="3238500" cy="4770120"/>
                <wp:effectExtent l="0" t="0" r="0" b="5080"/>
                <wp:wrapThrough wrapText="bothSides">
                  <wp:wrapPolygon edited="0">
                    <wp:start x="169" y="0"/>
                    <wp:lineTo x="169" y="21508"/>
                    <wp:lineTo x="21176" y="21508"/>
                    <wp:lineTo x="21176" y="0"/>
                    <wp:lineTo x="169" y="0"/>
                  </wp:wrapPolygon>
                </wp:wrapThrough>
                <wp:docPr id="173" name="Text Box 173"/>
                <wp:cNvGraphicFramePr/>
                <a:graphic xmlns:a="http://schemas.openxmlformats.org/drawingml/2006/main">
                  <a:graphicData uri="http://schemas.microsoft.com/office/word/2010/wordprocessingShape">
                    <wps:wsp>
                      <wps:cNvSpPr txBox="1"/>
                      <wps:spPr>
                        <a:xfrm>
                          <a:off x="0" y="0"/>
                          <a:ext cx="3238500" cy="4770120"/>
                        </a:xfrm>
                        <a:prstGeom prst="rect">
                          <a:avLst/>
                        </a:prstGeom>
                        <a:noFill/>
                        <a:ln>
                          <a:noFill/>
                        </a:ln>
                        <a:effectLst/>
                        <a:extLst>
                          <a:ext uri="{C572A759-6A51-4108-AA02-DFA0A04FC94B}">
                            <ma14:wrappingTextBoxFlag xmlns:ma14="http://schemas.microsoft.com/office/mac/drawingml/2011/main" val="1"/>
                          </a:ext>
                        </a:extLst>
                      </wps:spPr>
                      <wps:txbx>
                        <w:txbxContent>
                          <w:p w14:paraId="32A00F3C" w14:textId="77777777" w:rsidR="000078E5" w:rsidRPr="00011C4F" w:rsidRDefault="000078E5" w:rsidP="00D92DBA">
                            <w:pPr>
                              <w:spacing w:line="276" w:lineRule="auto"/>
                              <w:rPr>
                                <w:b/>
                                <w:i/>
                              </w:rPr>
                            </w:pPr>
                            <w:r>
                              <w:rPr>
                                <w:b/>
                                <w:i/>
                              </w:rPr>
                              <w:t>REWARDS</w:t>
                            </w:r>
                            <w:r w:rsidRPr="00011C4F">
                              <w:rPr>
                                <w:b/>
                                <w:i/>
                              </w:rPr>
                              <w:t xml:space="preserve"> for good </w:t>
                            </w:r>
                            <w:proofErr w:type="spellStart"/>
                            <w:r w:rsidRPr="00011C4F">
                              <w:rPr>
                                <w:b/>
                                <w:i/>
                              </w:rPr>
                              <w:t>behaviour</w:t>
                            </w:r>
                            <w:proofErr w:type="spellEnd"/>
                            <w:r w:rsidRPr="00011C4F">
                              <w:rPr>
                                <w:b/>
                                <w:i/>
                              </w:rPr>
                              <w:t xml:space="preserve"> include: </w:t>
                            </w:r>
                          </w:p>
                          <w:p w14:paraId="417539ED" w14:textId="77777777" w:rsidR="000078E5" w:rsidRDefault="000078E5" w:rsidP="00D92DBA">
                            <w:pPr>
                              <w:spacing w:line="276" w:lineRule="auto"/>
                            </w:pPr>
                          </w:p>
                          <w:p w14:paraId="493C1DBA" w14:textId="77777777" w:rsidR="000078E5" w:rsidRDefault="000078E5" w:rsidP="00D92DBA">
                            <w:pPr>
                              <w:pStyle w:val="ListParagraph"/>
                              <w:numPr>
                                <w:ilvl w:val="0"/>
                                <w:numId w:val="7"/>
                              </w:numPr>
                              <w:spacing w:line="276" w:lineRule="auto"/>
                            </w:pPr>
                            <w:r>
                              <w:t>Boarding Points</w:t>
                            </w:r>
                          </w:p>
                          <w:p w14:paraId="224D403D" w14:textId="77777777" w:rsidR="000078E5" w:rsidRDefault="000078E5" w:rsidP="00D92DBA">
                            <w:pPr>
                              <w:pStyle w:val="ListParagraph"/>
                              <w:numPr>
                                <w:ilvl w:val="0"/>
                                <w:numId w:val="7"/>
                              </w:numPr>
                              <w:spacing w:line="276" w:lineRule="auto"/>
                            </w:pPr>
                            <w:r>
                              <w:t>Trips out</w:t>
                            </w:r>
                          </w:p>
                          <w:p w14:paraId="08A62B92" w14:textId="77777777" w:rsidR="000078E5" w:rsidRDefault="000078E5" w:rsidP="00D92DBA">
                            <w:pPr>
                              <w:pStyle w:val="ListParagraph"/>
                              <w:numPr>
                                <w:ilvl w:val="0"/>
                                <w:numId w:val="7"/>
                              </w:numPr>
                              <w:spacing w:line="276" w:lineRule="auto"/>
                            </w:pPr>
                            <w:r>
                              <w:t>Parties at the end of term</w:t>
                            </w:r>
                          </w:p>
                          <w:p w14:paraId="69E2377C" w14:textId="77777777" w:rsidR="000078E5" w:rsidRDefault="000078E5" w:rsidP="00D92DBA">
                            <w:pPr>
                              <w:pStyle w:val="ListParagraph"/>
                              <w:numPr>
                                <w:ilvl w:val="0"/>
                                <w:numId w:val="7"/>
                              </w:numPr>
                              <w:spacing w:line="276" w:lineRule="auto"/>
                            </w:pPr>
                            <w:r>
                              <w:t xml:space="preserve">Boarder of the Week prize (voted for by Staff) </w:t>
                            </w:r>
                          </w:p>
                          <w:p w14:paraId="267779C6" w14:textId="77777777" w:rsidR="000078E5" w:rsidRDefault="000078E5" w:rsidP="00D92DBA">
                            <w:pPr>
                              <w:pStyle w:val="ListParagraph"/>
                              <w:numPr>
                                <w:ilvl w:val="0"/>
                                <w:numId w:val="7"/>
                              </w:numPr>
                              <w:spacing w:line="276" w:lineRule="auto"/>
                            </w:pPr>
                            <w:r>
                              <w:t xml:space="preserve">Star of the Week prize (voted for by Dorm Captains) </w:t>
                            </w:r>
                          </w:p>
                          <w:p w14:paraId="50875FB8" w14:textId="77777777" w:rsidR="000078E5" w:rsidRDefault="000078E5" w:rsidP="00D92DBA">
                            <w:pPr>
                              <w:pStyle w:val="ListParagraph"/>
                              <w:numPr>
                                <w:ilvl w:val="0"/>
                                <w:numId w:val="7"/>
                              </w:numPr>
                              <w:spacing w:line="276" w:lineRule="auto"/>
                            </w:pPr>
                            <w:r>
                              <w:t>Tuck</w:t>
                            </w:r>
                          </w:p>
                          <w:p w14:paraId="746FF7EC" w14:textId="77777777" w:rsidR="000078E5" w:rsidRDefault="000078E5" w:rsidP="00D92DBA">
                            <w:pPr>
                              <w:pStyle w:val="ListParagraph"/>
                              <w:numPr>
                                <w:ilvl w:val="0"/>
                                <w:numId w:val="7"/>
                              </w:numPr>
                              <w:spacing w:line="276" w:lineRule="auto"/>
                            </w:pPr>
                            <w:r>
                              <w:t>Positions of responsibility</w:t>
                            </w:r>
                          </w:p>
                          <w:p w14:paraId="06871006" w14:textId="77777777" w:rsidR="000078E5" w:rsidRDefault="000078E5" w:rsidP="00D92DBA">
                            <w:pPr>
                              <w:spacing w:line="276" w:lineRule="auto"/>
                            </w:pPr>
                          </w:p>
                          <w:p w14:paraId="067E7041" w14:textId="77777777" w:rsidR="000078E5" w:rsidRDefault="000078E5" w:rsidP="00D92DBA">
                            <w:pPr>
                              <w:spacing w:line="276" w:lineRule="auto"/>
                            </w:pPr>
                          </w:p>
                          <w:p w14:paraId="3BA51853" w14:textId="77777777" w:rsidR="000078E5" w:rsidRPr="00011C4F" w:rsidRDefault="000078E5" w:rsidP="00D92DBA">
                            <w:pPr>
                              <w:spacing w:line="276" w:lineRule="auto"/>
                              <w:rPr>
                                <w:b/>
                                <w:i/>
                              </w:rPr>
                            </w:pPr>
                            <w:r>
                              <w:rPr>
                                <w:b/>
                                <w:i/>
                              </w:rPr>
                              <w:t>SANCTIONS</w:t>
                            </w:r>
                            <w:r w:rsidRPr="00011C4F">
                              <w:rPr>
                                <w:b/>
                                <w:i/>
                              </w:rPr>
                              <w:t xml:space="preserve"> for poor </w:t>
                            </w:r>
                            <w:proofErr w:type="spellStart"/>
                            <w:r w:rsidRPr="00011C4F">
                              <w:rPr>
                                <w:b/>
                                <w:i/>
                              </w:rPr>
                              <w:t>behaviour</w:t>
                            </w:r>
                            <w:proofErr w:type="spellEnd"/>
                            <w:r w:rsidRPr="00011C4F">
                              <w:rPr>
                                <w:b/>
                                <w:i/>
                              </w:rPr>
                              <w:t xml:space="preserve"> escalate as follows: </w:t>
                            </w:r>
                          </w:p>
                          <w:p w14:paraId="47A2F029" w14:textId="77777777" w:rsidR="000078E5" w:rsidRDefault="000078E5" w:rsidP="00D92DBA">
                            <w:pPr>
                              <w:spacing w:line="276" w:lineRule="auto"/>
                            </w:pPr>
                          </w:p>
                          <w:p w14:paraId="50E41DB9" w14:textId="77777777" w:rsidR="000078E5" w:rsidRDefault="000078E5" w:rsidP="00D92DBA">
                            <w:pPr>
                              <w:pStyle w:val="ListParagraph"/>
                              <w:numPr>
                                <w:ilvl w:val="0"/>
                                <w:numId w:val="5"/>
                              </w:numPr>
                              <w:spacing w:line="276" w:lineRule="auto"/>
                            </w:pPr>
                            <w:r>
                              <w:t>Verbal Warning</w:t>
                            </w:r>
                          </w:p>
                          <w:p w14:paraId="5A553153" w14:textId="77777777" w:rsidR="000078E5" w:rsidRDefault="000078E5" w:rsidP="00D92DBA">
                            <w:pPr>
                              <w:pStyle w:val="ListParagraph"/>
                              <w:numPr>
                                <w:ilvl w:val="0"/>
                                <w:numId w:val="5"/>
                              </w:numPr>
                              <w:spacing w:line="276" w:lineRule="auto"/>
                            </w:pPr>
                            <w:proofErr w:type="spellStart"/>
                            <w:r>
                              <w:t>Breakloss</w:t>
                            </w:r>
                            <w:proofErr w:type="spellEnd"/>
                            <w:r>
                              <w:t xml:space="preserve"> (20 minute loss of time at break)</w:t>
                            </w:r>
                          </w:p>
                          <w:p w14:paraId="1152254E" w14:textId="77777777" w:rsidR="000078E5" w:rsidRDefault="000078E5" w:rsidP="00D92DBA">
                            <w:pPr>
                              <w:pStyle w:val="ListParagraph"/>
                              <w:numPr>
                                <w:ilvl w:val="0"/>
                                <w:numId w:val="5"/>
                              </w:numPr>
                              <w:spacing w:line="276" w:lineRule="auto"/>
                            </w:pPr>
                            <w:r>
                              <w:t>Detention (1 hour) (Parents informed)</w:t>
                            </w:r>
                          </w:p>
                          <w:p w14:paraId="176DE73F" w14:textId="77777777" w:rsidR="000078E5" w:rsidRDefault="000078E5" w:rsidP="00D92DBA">
                            <w:pPr>
                              <w:pStyle w:val="ListParagraph"/>
                              <w:numPr>
                                <w:ilvl w:val="0"/>
                                <w:numId w:val="5"/>
                              </w:numPr>
                              <w:spacing w:line="276" w:lineRule="auto"/>
                            </w:pPr>
                            <w:r>
                              <w:t>Temporary exclusion from boarding</w:t>
                            </w:r>
                          </w:p>
                          <w:p w14:paraId="6E4D216B" w14:textId="77777777" w:rsidR="000078E5" w:rsidRDefault="000078E5" w:rsidP="00D92DBA">
                            <w:pPr>
                              <w:pStyle w:val="ListParagraph"/>
                              <w:numPr>
                                <w:ilvl w:val="0"/>
                                <w:numId w:val="5"/>
                              </w:numPr>
                              <w:spacing w:line="276" w:lineRule="auto"/>
                            </w:pPr>
                            <w:r>
                              <w:t>Permanent exclusion from boarding</w:t>
                            </w:r>
                          </w:p>
                          <w:p w14:paraId="2007F54B" w14:textId="77777777" w:rsidR="000078E5" w:rsidRDefault="000078E5" w:rsidP="00D92DBA">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3" o:spid="_x0000_s1086" type="#_x0000_t202" style="position:absolute;margin-left:328pt;margin-top:153.4pt;width:255pt;height:375.6pt;z-index:2516839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" mv:complextextbox="1" filled="f" stroked="f">
                <v:textbox>
                  <w:txbxContent>
                    <w:p w14:paraId="32A00F3C" w14:textId="77777777" w:rsidR="000078E5" w:rsidRPr="00011C4F" w:rsidRDefault="000078E5" w:rsidP="00D92DBA">
                      <w:pPr>
                        <w:spacing w:line="276" w:lineRule="auto"/>
                        <w:rPr>
                          <w:b/>
                          <w:i/>
                        </w:rPr>
                      </w:pPr>
                      <w:r>
                        <w:rPr>
                          <w:b/>
                          <w:i/>
                        </w:rPr>
                        <w:t>REWARDS</w:t>
                      </w:r>
                      <w:r w:rsidRPr="00011C4F">
                        <w:rPr>
                          <w:b/>
                          <w:i/>
                        </w:rPr>
                        <w:t xml:space="preserve"> for good </w:t>
                      </w:r>
                      <w:proofErr w:type="spellStart"/>
                      <w:r w:rsidRPr="00011C4F">
                        <w:rPr>
                          <w:b/>
                          <w:i/>
                        </w:rPr>
                        <w:t>behaviour</w:t>
                      </w:r>
                      <w:proofErr w:type="spellEnd"/>
                      <w:r w:rsidRPr="00011C4F">
                        <w:rPr>
                          <w:b/>
                          <w:i/>
                        </w:rPr>
                        <w:t xml:space="preserve"> include: </w:t>
                      </w:r>
                    </w:p>
                    <w:p w14:paraId="417539ED" w14:textId="77777777" w:rsidR="000078E5" w:rsidRDefault="000078E5" w:rsidP="00D92DBA">
                      <w:pPr>
                        <w:spacing w:line="276" w:lineRule="auto"/>
                      </w:pPr>
                    </w:p>
                    <w:p w14:paraId="493C1DBA" w14:textId="77777777" w:rsidR="000078E5" w:rsidRDefault="000078E5" w:rsidP="00D92DBA">
                      <w:pPr>
                        <w:pStyle w:val="ListParagraph"/>
                        <w:numPr>
                          <w:ilvl w:val="0"/>
                          <w:numId w:val="7"/>
                        </w:numPr>
                        <w:spacing w:line="276" w:lineRule="auto"/>
                      </w:pPr>
                      <w:r>
                        <w:t>Boarding Points</w:t>
                      </w:r>
                    </w:p>
                    <w:p w14:paraId="224D403D" w14:textId="77777777" w:rsidR="000078E5" w:rsidRDefault="000078E5" w:rsidP="00D92DBA">
                      <w:pPr>
                        <w:pStyle w:val="ListParagraph"/>
                        <w:numPr>
                          <w:ilvl w:val="0"/>
                          <w:numId w:val="7"/>
                        </w:numPr>
                        <w:spacing w:line="276" w:lineRule="auto"/>
                      </w:pPr>
                      <w:r>
                        <w:t>Trips out</w:t>
                      </w:r>
                    </w:p>
                    <w:p w14:paraId="08A62B92" w14:textId="77777777" w:rsidR="000078E5" w:rsidRDefault="000078E5" w:rsidP="00D92DBA">
                      <w:pPr>
                        <w:pStyle w:val="ListParagraph"/>
                        <w:numPr>
                          <w:ilvl w:val="0"/>
                          <w:numId w:val="7"/>
                        </w:numPr>
                        <w:spacing w:line="276" w:lineRule="auto"/>
                      </w:pPr>
                      <w:r>
                        <w:t>Parties at the end of term</w:t>
                      </w:r>
                    </w:p>
                    <w:p w14:paraId="69E2377C" w14:textId="77777777" w:rsidR="000078E5" w:rsidRDefault="000078E5" w:rsidP="00D92DBA">
                      <w:pPr>
                        <w:pStyle w:val="ListParagraph"/>
                        <w:numPr>
                          <w:ilvl w:val="0"/>
                          <w:numId w:val="7"/>
                        </w:numPr>
                        <w:spacing w:line="276" w:lineRule="auto"/>
                      </w:pPr>
                      <w:r>
                        <w:t xml:space="preserve">Boarder of the Week prize (voted for by Staff) </w:t>
                      </w:r>
                    </w:p>
                    <w:p w14:paraId="267779C6" w14:textId="77777777" w:rsidR="000078E5" w:rsidRDefault="000078E5" w:rsidP="00D92DBA">
                      <w:pPr>
                        <w:pStyle w:val="ListParagraph"/>
                        <w:numPr>
                          <w:ilvl w:val="0"/>
                          <w:numId w:val="7"/>
                        </w:numPr>
                        <w:spacing w:line="276" w:lineRule="auto"/>
                      </w:pPr>
                      <w:r>
                        <w:t xml:space="preserve">Star of the Week prize (voted for by Dorm Captains) </w:t>
                      </w:r>
                    </w:p>
                    <w:p w14:paraId="50875FB8" w14:textId="77777777" w:rsidR="000078E5" w:rsidRDefault="000078E5" w:rsidP="00D92DBA">
                      <w:pPr>
                        <w:pStyle w:val="ListParagraph"/>
                        <w:numPr>
                          <w:ilvl w:val="0"/>
                          <w:numId w:val="7"/>
                        </w:numPr>
                        <w:spacing w:line="276" w:lineRule="auto"/>
                      </w:pPr>
                      <w:r>
                        <w:t>Tuck</w:t>
                      </w:r>
                    </w:p>
                    <w:p w14:paraId="746FF7EC" w14:textId="77777777" w:rsidR="000078E5" w:rsidRDefault="000078E5" w:rsidP="00D92DBA">
                      <w:pPr>
                        <w:pStyle w:val="ListParagraph"/>
                        <w:numPr>
                          <w:ilvl w:val="0"/>
                          <w:numId w:val="7"/>
                        </w:numPr>
                        <w:spacing w:line="276" w:lineRule="auto"/>
                      </w:pPr>
                      <w:r>
                        <w:t>Positions of responsibility</w:t>
                      </w:r>
                    </w:p>
                    <w:p w14:paraId="06871006" w14:textId="77777777" w:rsidR="000078E5" w:rsidRDefault="000078E5" w:rsidP="00D92DBA">
                      <w:pPr>
                        <w:spacing w:line="276" w:lineRule="auto"/>
                      </w:pPr>
                    </w:p>
                    <w:p w14:paraId="067E7041" w14:textId="77777777" w:rsidR="000078E5" w:rsidRDefault="000078E5" w:rsidP="00D92DBA">
                      <w:pPr>
                        <w:spacing w:line="276" w:lineRule="auto"/>
                      </w:pPr>
                    </w:p>
                    <w:p w14:paraId="3BA51853" w14:textId="77777777" w:rsidR="000078E5" w:rsidRPr="00011C4F" w:rsidRDefault="000078E5" w:rsidP="00D92DBA">
                      <w:pPr>
                        <w:spacing w:line="276" w:lineRule="auto"/>
                        <w:rPr>
                          <w:b/>
                          <w:i/>
                        </w:rPr>
                      </w:pPr>
                      <w:r>
                        <w:rPr>
                          <w:b/>
                          <w:i/>
                        </w:rPr>
                        <w:t>SANCTIONS</w:t>
                      </w:r>
                      <w:r w:rsidRPr="00011C4F">
                        <w:rPr>
                          <w:b/>
                          <w:i/>
                        </w:rPr>
                        <w:t xml:space="preserve"> for poor </w:t>
                      </w:r>
                      <w:proofErr w:type="spellStart"/>
                      <w:r w:rsidRPr="00011C4F">
                        <w:rPr>
                          <w:b/>
                          <w:i/>
                        </w:rPr>
                        <w:t>behaviour</w:t>
                      </w:r>
                      <w:proofErr w:type="spellEnd"/>
                      <w:r w:rsidRPr="00011C4F">
                        <w:rPr>
                          <w:b/>
                          <w:i/>
                        </w:rPr>
                        <w:t xml:space="preserve"> escalate as follows: </w:t>
                      </w:r>
                    </w:p>
                    <w:p w14:paraId="47A2F029" w14:textId="77777777" w:rsidR="000078E5" w:rsidRDefault="000078E5" w:rsidP="00D92DBA">
                      <w:pPr>
                        <w:spacing w:line="276" w:lineRule="auto"/>
                      </w:pPr>
                    </w:p>
                    <w:p w14:paraId="50E41DB9" w14:textId="77777777" w:rsidR="000078E5" w:rsidRDefault="000078E5" w:rsidP="00D92DBA">
                      <w:pPr>
                        <w:pStyle w:val="ListParagraph"/>
                        <w:numPr>
                          <w:ilvl w:val="0"/>
                          <w:numId w:val="5"/>
                        </w:numPr>
                        <w:spacing w:line="276" w:lineRule="auto"/>
                      </w:pPr>
                      <w:r>
                        <w:t>Verbal Warning</w:t>
                      </w:r>
                    </w:p>
                    <w:p w14:paraId="5A553153" w14:textId="77777777" w:rsidR="000078E5" w:rsidRDefault="000078E5" w:rsidP="00D92DBA">
                      <w:pPr>
                        <w:pStyle w:val="ListParagraph"/>
                        <w:numPr>
                          <w:ilvl w:val="0"/>
                          <w:numId w:val="5"/>
                        </w:numPr>
                        <w:spacing w:line="276" w:lineRule="auto"/>
                      </w:pPr>
                      <w:proofErr w:type="spellStart"/>
                      <w:r>
                        <w:t>Breakloss</w:t>
                      </w:r>
                      <w:proofErr w:type="spellEnd"/>
                      <w:r>
                        <w:t xml:space="preserve"> (20 minute loss of time at break)</w:t>
                      </w:r>
                    </w:p>
                    <w:p w14:paraId="1152254E" w14:textId="77777777" w:rsidR="000078E5" w:rsidRDefault="000078E5" w:rsidP="00D92DBA">
                      <w:pPr>
                        <w:pStyle w:val="ListParagraph"/>
                        <w:numPr>
                          <w:ilvl w:val="0"/>
                          <w:numId w:val="5"/>
                        </w:numPr>
                        <w:spacing w:line="276" w:lineRule="auto"/>
                      </w:pPr>
                      <w:r>
                        <w:t>Detention (1 hour) (Parents informed)</w:t>
                      </w:r>
                    </w:p>
                    <w:p w14:paraId="176DE73F" w14:textId="77777777" w:rsidR="000078E5" w:rsidRDefault="000078E5" w:rsidP="00D92DBA">
                      <w:pPr>
                        <w:pStyle w:val="ListParagraph"/>
                        <w:numPr>
                          <w:ilvl w:val="0"/>
                          <w:numId w:val="5"/>
                        </w:numPr>
                        <w:spacing w:line="276" w:lineRule="auto"/>
                      </w:pPr>
                      <w:r>
                        <w:t>Temporary exclusion from boarding</w:t>
                      </w:r>
                    </w:p>
                    <w:p w14:paraId="6E4D216B" w14:textId="77777777" w:rsidR="000078E5" w:rsidRDefault="000078E5" w:rsidP="00D92DBA">
                      <w:pPr>
                        <w:pStyle w:val="ListParagraph"/>
                        <w:numPr>
                          <w:ilvl w:val="0"/>
                          <w:numId w:val="5"/>
                        </w:numPr>
                        <w:spacing w:line="276" w:lineRule="auto"/>
                      </w:pPr>
                      <w:r>
                        <w:t>Permanent exclusion from boarding</w:t>
                      </w:r>
                    </w:p>
                    <w:p w14:paraId="2007F54B" w14:textId="77777777" w:rsidR="000078E5" w:rsidRDefault="000078E5" w:rsidP="00D92DBA">
                      <w:pPr>
                        <w:ind w:left="360"/>
                      </w:pPr>
                    </w:p>
                  </w:txbxContent>
                </v:textbox>
                <w10:wrap type="through" anchorx="page" anchory="page"/>
              </v:shape>
            </w:pict>
          </mc:Fallback>
        </mc:AlternateContent>
      </w:r>
      <w:r w:rsidR="00AC7152">
        <w:rPr>
          <w:noProof/>
        </w:rPr>
        <w:drawing>
          <wp:anchor distT="0" distB="0" distL="114300" distR="114300" simplePos="0" relativeHeight="251692176" behindDoc="0" locked="0" layoutInCell="1" allowOverlap="1" wp14:anchorId="277D810B" wp14:editId="14CC52F3">
            <wp:simplePos x="0" y="0"/>
            <wp:positionH relativeFrom="page">
              <wp:posOffset>1447800</wp:posOffset>
            </wp:positionH>
            <wp:positionV relativeFrom="page">
              <wp:posOffset>5164455</wp:posOffset>
            </wp:positionV>
            <wp:extent cx="2583180" cy="1937385"/>
            <wp:effectExtent l="127000" t="127000" r="134620" b="170815"/>
            <wp:wrapThrough wrapText="bothSides">
              <wp:wrapPolygon edited="0">
                <wp:start x="-1062" y="-1416"/>
                <wp:lineTo x="-1062" y="22655"/>
                <wp:lineTo x="-850" y="23221"/>
                <wp:lineTo x="22301" y="23221"/>
                <wp:lineTo x="22513" y="22655"/>
                <wp:lineTo x="22513" y="-1416"/>
                <wp:lineTo x="-1062" y="-1416"/>
              </wp:wrapPolygon>
            </wp:wrapThrough>
            <wp:docPr id="177" name="Picture 177" descr="Macintosh HD:Users:joannacoventry:Pictures:iPhoto Library.photolibrary:Masters:2014:02:17:20140217-155612:IMG_5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 descr="Macintosh HD:Users:joannacoventry:Pictures:iPhoto Library.photolibrary:Masters:2014:02:17:20140217-155612:IMG_5399.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583180" cy="1937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C7152">
        <w:rPr>
          <w:noProof/>
        </w:rPr>
        <w:drawing>
          <wp:anchor distT="0" distB="0" distL="114300" distR="114300" simplePos="0" relativeHeight="251741328" behindDoc="0" locked="0" layoutInCell="1" allowOverlap="1" wp14:anchorId="7D96E07B" wp14:editId="202ED555">
            <wp:simplePos x="0" y="0"/>
            <wp:positionH relativeFrom="page">
              <wp:posOffset>548640</wp:posOffset>
            </wp:positionH>
            <wp:positionV relativeFrom="page">
              <wp:posOffset>3357880</wp:posOffset>
            </wp:positionV>
            <wp:extent cx="2656840" cy="1897380"/>
            <wp:effectExtent l="152400" t="127000" r="162560" b="185420"/>
            <wp:wrapThrough wrapText="bothSides">
              <wp:wrapPolygon edited="0">
                <wp:start x="-1033" y="-1446"/>
                <wp:lineTo x="-1239" y="22554"/>
                <wp:lineTo x="-826" y="23422"/>
                <wp:lineTo x="22302" y="23422"/>
                <wp:lineTo x="22715" y="22265"/>
                <wp:lineTo x="22509" y="-1446"/>
                <wp:lineTo x="-1033" y="-1446"/>
              </wp:wrapPolygon>
            </wp:wrapThrough>
            <wp:docPr id="228" name="Picture 228" descr="Macintosh HD:Users:joannacoventry:Google Drive:Boarding Team:PHOTOS:BOYS DORMS FEB 2014:BOYS DORM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2" descr="Macintosh HD:Users:joannacoventry:Google Drive:Boarding Team:PHOTOS:BOYS DORMS FEB 2014:BOYS DORMS 1.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656840" cy="1897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2481E">
        <w:rPr>
          <w:noProof/>
        </w:rPr>
        <mc:AlternateContent>
          <mc:Choice Requires="wps">
            <w:drawing>
              <wp:anchor distT="0" distB="0" distL="114300" distR="114300" simplePos="0" relativeHeight="251691152" behindDoc="0" locked="0" layoutInCell="1" allowOverlap="1" wp14:anchorId="3FBAE117" wp14:editId="7F5A0692">
                <wp:simplePos x="0" y="0"/>
                <wp:positionH relativeFrom="page">
                  <wp:posOffset>365760</wp:posOffset>
                </wp:positionH>
                <wp:positionV relativeFrom="page">
                  <wp:posOffset>7302500</wp:posOffset>
                </wp:positionV>
                <wp:extent cx="7040880" cy="2390140"/>
                <wp:effectExtent l="0" t="0" r="0" b="0"/>
                <wp:wrapThrough wrapText="bothSides">
                  <wp:wrapPolygon edited="0">
                    <wp:start x="78" y="0"/>
                    <wp:lineTo x="78" y="21348"/>
                    <wp:lineTo x="21429" y="21348"/>
                    <wp:lineTo x="21429" y="0"/>
                    <wp:lineTo x="78" y="0"/>
                  </wp:wrapPolygon>
                </wp:wrapThrough>
                <wp:docPr id="175" name="Text Box 175"/>
                <wp:cNvGraphicFramePr/>
                <a:graphic xmlns:a="http://schemas.openxmlformats.org/drawingml/2006/main">
                  <a:graphicData uri="http://schemas.microsoft.com/office/word/2010/wordprocessingShape">
                    <wps:wsp>
                      <wps:cNvSpPr txBox="1"/>
                      <wps:spPr>
                        <a:xfrm>
                          <a:off x="0" y="0"/>
                          <a:ext cx="7040880" cy="2390140"/>
                        </a:xfrm>
                        <a:prstGeom prst="rect">
                          <a:avLst/>
                        </a:prstGeom>
                        <a:noFill/>
                        <a:ln>
                          <a:noFill/>
                        </a:ln>
                        <a:effectLst/>
                        <a:extLst>
                          <a:ext uri="{C572A759-6A51-4108-AA02-DFA0A04FC94B}">
                            <ma14:wrappingTextBoxFlag xmlns:ma14="http://schemas.microsoft.com/office/mac/drawingml/2011/main" val="1"/>
                          </a:ext>
                        </a:extLst>
                      </wps:spPr>
                      <wps:txbx>
                        <w:txbxContent>
                          <w:p w14:paraId="52309127" w14:textId="77777777" w:rsidR="000078E5" w:rsidRPr="003F6F9C" w:rsidRDefault="000078E5" w:rsidP="003F6F9C">
                            <w:pPr>
                              <w:rPr>
                                <w:sz w:val="22"/>
                                <w:szCs w:val="22"/>
                              </w:rPr>
                            </w:pPr>
                            <w:r w:rsidRPr="003F6F9C">
                              <w:rPr>
                                <w:sz w:val="22"/>
                                <w:szCs w:val="22"/>
                              </w:rPr>
                              <w:t xml:space="preserve">We use the following set of </w:t>
                            </w:r>
                            <w:r w:rsidRPr="003F6F9C">
                              <w:rPr>
                                <w:b/>
                                <w:sz w:val="22"/>
                                <w:szCs w:val="22"/>
                              </w:rPr>
                              <w:t>six simple rules</w:t>
                            </w:r>
                            <w:r w:rsidRPr="003F6F9C">
                              <w:rPr>
                                <w:sz w:val="22"/>
                                <w:szCs w:val="22"/>
                              </w:rPr>
                              <w:t xml:space="preserve"> in the Boarding Houses:</w:t>
                            </w:r>
                          </w:p>
                          <w:p w14:paraId="2C3D6E98" w14:textId="77777777" w:rsidR="000078E5" w:rsidRPr="003F6F9C" w:rsidRDefault="000078E5" w:rsidP="003F6F9C">
                            <w:pPr>
                              <w:jc w:val="center"/>
                              <w:rPr>
                                <w:sz w:val="22"/>
                                <w:szCs w:val="22"/>
                              </w:rPr>
                            </w:pPr>
                          </w:p>
                          <w:p w14:paraId="4BC88680" w14:textId="77777777" w:rsidR="000078E5" w:rsidRPr="00A62139" w:rsidRDefault="000078E5" w:rsidP="00A62139">
                            <w:pPr>
                              <w:pStyle w:val="ListParagraph"/>
                              <w:numPr>
                                <w:ilvl w:val="0"/>
                                <w:numId w:val="10"/>
                              </w:numPr>
                              <w:tabs>
                                <w:tab w:val="left" w:pos="1296"/>
                              </w:tabs>
                              <w:spacing w:after="100" w:afterAutospacing="1" w:line="480" w:lineRule="auto"/>
                              <w:rPr>
                                <w:b/>
                                <w:sz w:val="22"/>
                                <w:szCs w:val="22"/>
                                <w:lang w:val="en-GB"/>
                              </w:rPr>
                            </w:pPr>
                            <w:r w:rsidRPr="00A62139">
                              <w:rPr>
                                <w:b/>
                                <w:sz w:val="22"/>
                                <w:szCs w:val="22"/>
                                <w:lang w:val="en-GB"/>
                              </w:rPr>
                              <w:t>I WILL BE POLITE, KIND AND HELPFUL TO EVERYONE</w:t>
                            </w:r>
                          </w:p>
                          <w:p w14:paraId="66DCA8B3" w14:textId="77777777" w:rsidR="000078E5" w:rsidRPr="00A62139" w:rsidRDefault="000078E5" w:rsidP="00A62139">
                            <w:pPr>
                              <w:pStyle w:val="ListParagraph"/>
                              <w:numPr>
                                <w:ilvl w:val="0"/>
                                <w:numId w:val="10"/>
                              </w:numPr>
                              <w:tabs>
                                <w:tab w:val="left" w:pos="1296"/>
                              </w:tabs>
                              <w:spacing w:after="100" w:afterAutospacing="1" w:line="480" w:lineRule="auto"/>
                              <w:rPr>
                                <w:b/>
                                <w:sz w:val="22"/>
                                <w:szCs w:val="22"/>
                                <w:lang w:val="en-GB"/>
                              </w:rPr>
                            </w:pPr>
                            <w:r w:rsidRPr="00A62139">
                              <w:rPr>
                                <w:b/>
                                <w:sz w:val="22"/>
                                <w:szCs w:val="22"/>
                                <w:lang w:val="en-GB"/>
                              </w:rPr>
                              <w:t>I WILL BE TOLERANT AND CONSIDERATE OF OTHERS</w:t>
                            </w:r>
                          </w:p>
                          <w:p w14:paraId="3A40D0D1" w14:textId="77777777" w:rsidR="000078E5" w:rsidRPr="00A62139" w:rsidRDefault="000078E5" w:rsidP="00A62139">
                            <w:pPr>
                              <w:pStyle w:val="ListParagraph"/>
                              <w:numPr>
                                <w:ilvl w:val="0"/>
                                <w:numId w:val="10"/>
                              </w:numPr>
                              <w:tabs>
                                <w:tab w:val="left" w:pos="1296"/>
                              </w:tabs>
                              <w:spacing w:after="100" w:afterAutospacing="1" w:line="480" w:lineRule="auto"/>
                              <w:rPr>
                                <w:b/>
                                <w:sz w:val="22"/>
                                <w:szCs w:val="22"/>
                                <w:lang w:val="en-GB"/>
                              </w:rPr>
                            </w:pPr>
                            <w:r w:rsidRPr="00A62139">
                              <w:rPr>
                                <w:b/>
                                <w:sz w:val="22"/>
                                <w:szCs w:val="22"/>
                                <w:lang w:val="en-GB"/>
                              </w:rPr>
                              <w:t>I WILL RESPECT THE PROPERTY OF OTHERS’ AND THE SCHOOL</w:t>
                            </w:r>
                          </w:p>
                          <w:p w14:paraId="6397AA14" w14:textId="77777777" w:rsidR="000078E5" w:rsidRPr="00A62139" w:rsidRDefault="000078E5" w:rsidP="00A62139">
                            <w:pPr>
                              <w:pStyle w:val="ListParagraph"/>
                              <w:numPr>
                                <w:ilvl w:val="0"/>
                                <w:numId w:val="10"/>
                              </w:numPr>
                              <w:tabs>
                                <w:tab w:val="left" w:pos="1296"/>
                              </w:tabs>
                              <w:spacing w:after="100" w:afterAutospacing="1" w:line="480" w:lineRule="auto"/>
                              <w:rPr>
                                <w:b/>
                                <w:sz w:val="22"/>
                                <w:szCs w:val="22"/>
                                <w:lang w:val="en-GB"/>
                              </w:rPr>
                            </w:pPr>
                            <w:r w:rsidRPr="00A62139">
                              <w:rPr>
                                <w:b/>
                                <w:sz w:val="22"/>
                                <w:szCs w:val="22"/>
                                <w:lang w:val="en-GB"/>
                              </w:rPr>
                              <w:t>I WILL LISTEN TO THE BOARDING STAFF AND MATRONS</w:t>
                            </w:r>
                          </w:p>
                          <w:p w14:paraId="4C64BE65" w14:textId="77777777" w:rsidR="000078E5" w:rsidRPr="00A62139" w:rsidRDefault="000078E5" w:rsidP="00A62139">
                            <w:pPr>
                              <w:pStyle w:val="ListParagraph"/>
                              <w:numPr>
                                <w:ilvl w:val="0"/>
                                <w:numId w:val="10"/>
                              </w:numPr>
                              <w:tabs>
                                <w:tab w:val="left" w:pos="1296"/>
                              </w:tabs>
                              <w:spacing w:after="100" w:afterAutospacing="1" w:line="480" w:lineRule="auto"/>
                              <w:rPr>
                                <w:b/>
                                <w:sz w:val="22"/>
                                <w:szCs w:val="22"/>
                                <w:lang w:val="en-GB"/>
                              </w:rPr>
                            </w:pPr>
                            <w:r w:rsidRPr="00A62139">
                              <w:rPr>
                                <w:b/>
                                <w:sz w:val="22"/>
                                <w:szCs w:val="22"/>
                                <w:lang w:val="en-GB"/>
                              </w:rPr>
                              <w:t>I WILL BE QUIET DURING READING TIME AND AFTER LIGHTS OUT</w:t>
                            </w:r>
                          </w:p>
                          <w:p w14:paraId="4FE90F91" w14:textId="77777777" w:rsidR="000078E5" w:rsidRPr="00A62139" w:rsidRDefault="000078E5" w:rsidP="00A62139">
                            <w:pPr>
                              <w:pStyle w:val="ListParagraph"/>
                              <w:numPr>
                                <w:ilvl w:val="0"/>
                                <w:numId w:val="10"/>
                              </w:numPr>
                              <w:tabs>
                                <w:tab w:val="left" w:pos="1296"/>
                              </w:tabs>
                              <w:spacing w:after="100" w:afterAutospacing="1" w:line="480" w:lineRule="auto"/>
                              <w:rPr>
                                <w:b/>
                                <w:sz w:val="22"/>
                                <w:szCs w:val="22"/>
                                <w:lang w:val="en-GB"/>
                              </w:rPr>
                            </w:pPr>
                            <w:r w:rsidRPr="00A62139">
                              <w:rPr>
                                <w:b/>
                                <w:sz w:val="22"/>
                                <w:szCs w:val="22"/>
                                <w:lang w:val="en-GB"/>
                              </w:rPr>
                              <w:t>I WILL KEEP MY DORM AND MYSELF CLEAN AND TIDY</w:t>
                            </w:r>
                          </w:p>
                          <w:p w14:paraId="3B071693" w14:textId="77777777" w:rsidR="000078E5" w:rsidRPr="00CE36CE" w:rsidRDefault="000078E5" w:rsidP="00D92DBA">
                            <w:pPr>
                              <w:pStyle w:val="BodyText"/>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5" o:spid="_x0000_s1087" type="#_x0000_t202" style="position:absolute;margin-left:28.8pt;margin-top:575pt;width:554.4pt;height:188.2pt;z-index:25169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" mv:complextextbox="1" filled="f" stroked="f">
                <v:textbox>
                  <w:txbxContent>
                    <w:p w14:paraId="52309127" w14:textId="77777777" w:rsidR="000078E5" w:rsidRPr="003F6F9C" w:rsidRDefault="000078E5" w:rsidP="003F6F9C">
                      <w:pPr>
                        <w:rPr>
                          <w:sz w:val="22"/>
                          <w:szCs w:val="22"/>
                        </w:rPr>
                      </w:pPr>
                      <w:r w:rsidRPr="003F6F9C">
                        <w:rPr>
                          <w:sz w:val="22"/>
                          <w:szCs w:val="22"/>
                        </w:rPr>
                        <w:t xml:space="preserve">We use the following set of </w:t>
                      </w:r>
                      <w:r w:rsidRPr="003F6F9C">
                        <w:rPr>
                          <w:b/>
                          <w:sz w:val="22"/>
                          <w:szCs w:val="22"/>
                        </w:rPr>
                        <w:t>six simple rules</w:t>
                      </w:r>
                      <w:r w:rsidRPr="003F6F9C">
                        <w:rPr>
                          <w:sz w:val="22"/>
                          <w:szCs w:val="22"/>
                        </w:rPr>
                        <w:t xml:space="preserve"> in the Boarding Houses:</w:t>
                      </w:r>
                    </w:p>
                    <w:p w14:paraId="2C3D6E98" w14:textId="77777777" w:rsidR="000078E5" w:rsidRPr="003F6F9C" w:rsidRDefault="000078E5" w:rsidP="003F6F9C">
                      <w:pPr>
                        <w:jc w:val="center"/>
                        <w:rPr>
                          <w:sz w:val="22"/>
                          <w:szCs w:val="22"/>
                        </w:rPr>
                      </w:pPr>
                    </w:p>
                    <w:p w14:paraId="4BC88680" w14:textId="77777777" w:rsidR="000078E5" w:rsidRPr="00A62139" w:rsidRDefault="000078E5" w:rsidP="00A62139">
                      <w:pPr>
                        <w:pStyle w:val="ListParagraph"/>
                        <w:numPr>
                          <w:ilvl w:val="0"/>
                          <w:numId w:val="10"/>
                        </w:numPr>
                        <w:tabs>
                          <w:tab w:val="left" w:pos="1296"/>
                        </w:tabs>
                        <w:spacing w:after="100" w:afterAutospacing="1" w:line="480" w:lineRule="auto"/>
                        <w:rPr>
                          <w:b/>
                          <w:sz w:val="22"/>
                          <w:szCs w:val="22"/>
                          <w:lang w:val="en-GB"/>
                        </w:rPr>
                      </w:pPr>
                      <w:r w:rsidRPr="00A62139">
                        <w:rPr>
                          <w:b/>
                          <w:sz w:val="22"/>
                          <w:szCs w:val="22"/>
                          <w:lang w:val="en-GB"/>
                        </w:rPr>
                        <w:t>I WILL BE POLITE, KIND AND HELPFUL TO EVERYONE</w:t>
                      </w:r>
                    </w:p>
                    <w:p w14:paraId="66DCA8B3" w14:textId="77777777" w:rsidR="000078E5" w:rsidRPr="00A62139" w:rsidRDefault="000078E5" w:rsidP="00A62139">
                      <w:pPr>
                        <w:pStyle w:val="ListParagraph"/>
                        <w:numPr>
                          <w:ilvl w:val="0"/>
                          <w:numId w:val="10"/>
                        </w:numPr>
                        <w:tabs>
                          <w:tab w:val="left" w:pos="1296"/>
                        </w:tabs>
                        <w:spacing w:after="100" w:afterAutospacing="1" w:line="480" w:lineRule="auto"/>
                        <w:rPr>
                          <w:b/>
                          <w:sz w:val="22"/>
                          <w:szCs w:val="22"/>
                          <w:lang w:val="en-GB"/>
                        </w:rPr>
                      </w:pPr>
                      <w:r w:rsidRPr="00A62139">
                        <w:rPr>
                          <w:b/>
                          <w:sz w:val="22"/>
                          <w:szCs w:val="22"/>
                          <w:lang w:val="en-GB"/>
                        </w:rPr>
                        <w:t>I WILL BE TOLERANT AND CONSIDERATE OF OTHERS</w:t>
                      </w:r>
                    </w:p>
                    <w:p w14:paraId="3A40D0D1" w14:textId="77777777" w:rsidR="000078E5" w:rsidRPr="00A62139" w:rsidRDefault="000078E5" w:rsidP="00A62139">
                      <w:pPr>
                        <w:pStyle w:val="ListParagraph"/>
                        <w:numPr>
                          <w:ilvl w:val="0"/>
                          <w:numId w:val="10"/>
                        </w:numPr>
                        <w:tabs>
                          <w:tab w:val="left" w:pos="1296"/>
                        </w:tabs>
                        <w:spacing w:after="100" w:afterAutospacing="1" w:line="480" w:lineRule="auto"/>
                        <w:rPr>
                          <w:b/>
                          <w:sz w:val="22"/>
                          <w:szCs w:val="22"/>
                          <w:lang w:val="en-GB"/>
                        </w:rPr>
                      </w:pPr>
                      <w:r w:rsidRPr="00A62139">
                        <w:rPr>
                          <w:b/>
                          <w:sz w:val="22"/>
                          <w:szCs w:val="22"/>
                          <w:lang w:val="en-GB"/>
                        </w:rPr>
                        <w:t>I WILL RESPECT THE PROPERTY OF OTHERS’ AND THE SCHOOL</w:t>
                      </w:r>
                    </w:p>
                    <w:p w14:paraId="6397AA14" w14:textId="77777777" w:rsidR="000078E5" w:rsidRPr="00A62139" w:rsidRDefault="000078E5" w:rsidP="00A62139">
                      <w:pPr>
                        <w:pStyle w:val="ListParagraph"/>
                        <w:numPr>
                          <w:ilvl w:val="0"/>
                          <w:numId w:val="10"/>
                        </w:numPr>
                        <w:tabs>
                          <w:tab w:val="left" w:pos="1296"/>
                        </w:tabs>
                        <w:spacing w:after="100" w:afterAutospacing="1" w:line="480" w:lineRule="auto"/>
                        <w:rPr>
                          <w:b/>
                          <w:sz w:val="22"/>
                          <w:szCs w:val="22"/>
                          <w:lang w:val="en-GB"/>
                        </w:rPr>
                      </w:pPr>
                      <w:r w:rsidRPr="00A62139">
                        <w:rPr>
                          <w:b/>
                          <w:sz w:val="22"/>
                          <w:szCs w:val="22"/>
                          <w:lang w:val="en-GB"/>
                        </w:rPr>
                        <w:t>I WILL LISTEN TO THE BOARDING STAFF AND MATRONS</w:t>
                      </w:r>
                    </w:p>
                    <w:p w14:paraId="4C64BE65" w14:textId="77777777" w:rsidR="000078E5" w:rsidRPr="00A62139" w:rsidRDefault="000078E5" w:rsidP="00A62139">
                      <w:pPr>
                        <w:pStyle w:val="ListParagraph"/>
                        <w:numPr>
                          <w:ilvl w:val="0"/>
                          <w:numId w:val="10"/>
                        </w:numPr>
                        <w:tabs>
                          <w:tab w:val="left" w:pos="1296"/>
                        </w:tabs>
                        <w:spacing w:after="100" w:afterAutospacing="1" w:line="480" w:lineRule="auto"/>
                        <w:rPr>
                          <w:b/>
                          <w:sz w:val="22"/>
                          <w:szCs w:val="22"/>
                          <w:lang w:val="en-GB"/>
                        </w:rPr>
                      </w:pPr>
                      <w:r w:rsidRPr="00A62139">
                        <w:rPr>
                          <w:b/>
                          <w:sz w:val="22"/>
                          <w:szCs w:val="22"/>
                          <w:lang w:val="en-GB"/>
                        </w:rPr>
                        <w:t>I WILL BE QUIET DURING READING TIME AND AFTER LIGHTS OUT</w:t>
                      </w:r>
                    </w:p>
                    <w:p w14:paraId="4FE90F91" w14:textId="77777777" w:rsidR="000078E5" w:rsidRPr="00A62139" w:rsidRDefault="000078E5" w:rsidP="00A62139">
                      <w:pPr>
                        <w:pStyle w:val="ListParagraph"/>
                        <w:numPr>
                          <w:ilvl w:val="0"/>
                          <w:numId w:val="10"/>
                        </w:numPr>
                        <w:tabs>
                          <w:tab w:val="left" w:pos="1296"/>
                        </w:tabs>
                        <w:spacing w:after="100" w:afterAutospacing="1" w:line="480" w:lineRule="auto"/>
                        <w:rPr>
                          <w:b/>
                          <w:sz w:val="22"/>
                          <w:szCs w:val="22"/>
                          <w:lang w:val="en-GB"/>
                        </w:rPr>
                      </w:pPr>
                      <w:r w:rsidRPr="00A62139">
                        <w:rPr>
                          <w:b/>
                          <w:sz w:val="22"/>
                          <w:szCs w:val="22"/>
                          <w:lang w:val="en-GB"/>
                        </w:rPr>
                        <w:t>I WILL KEEP MY DORM AND MYSELF CLEAN AND TIDY</w:t>
                      </w:r>
                    </w:p>
                    <w:p w14:paraId="3B071693" w14:textId="77777777" w:rsidR="000078E5" w:rsidRPr="00CE36CE" w:rsidRDefault="000078E5" w:rsidP="00D92DBA">
                      <w:pPr>
                        <w:pStyle w:val="BodyText"/>
                        <w:jc w:val="center"/>
                      </w:pPr>
                    </w:p>
                  </w:txbxContent>
                </v:textbox>
                <w10:wrap type="through" anchorx="page" anchory="page"/>
              </v:shape>
            </w:pict>
          </mc:Fallback>
        </mc:AlternateContent>
      </w:r>
      <w:r w:rsidR="00D92DBA">
        <w:rPr>
          <w:noProof/>
        </w:rPr>
        <mc:AlternateContent>
          <mc:Choice Requires="wps">
            <w:drawing>
              <wp:anchor distT="0" distB="0" distL="114300" distR="114300" simplePos="0" relativeHeight="251689104" behindDoc="0" locked="0" layoutInCell="1" allowOverlap="1" wp14:anchorId="3BBAF95D" wp14:editId="0EFD3509">
                <wp:simplePos x="0" y="0"/>
                <wp:positionH relativeFrom="page">
                  <wp:posOffset>502920</wp:posOffset>
                </wp:positionH>
                <wp:positionV relativeFrom="page">
                  <wp:posOffset>1770380</wp:posOffset>
                </wp:positionV>
                <wp:extent cx="3383280" cy="1587500"/>
                <wp:effectExtent l="0" t="0" r="0" b="12700"/>
                <wp:wrapThrough wrapText="bothSides">
                  <wp:wrapPolygon edited="0">
                    <wp:start x="162" y="0"/>
                    <wp:lineTo x="162" y="21427"/>
                    <wp:lineTo x="21243" y="21427"/>
                    <wp:lineTo x="21243" y="0"/>
                    <wp:lineTo x="162" y="0"/>
                  </wp:wrapPolygon>
                </wp:wrapThrough>
                <wp:docPr id="176" name="Text Box 176"/>
                <wp:cNvGraphicFramePr/>
                <a:graphic xmlns:a="http://schemas.openxmlformats.org/drawingml/2006/main">
                  <a:graphicData uri="http://schemas.microsoft.com/office/word/2010/wordprocessingShape">
                    <wps:wsp>
                      <wps:cNvSpPr txBox="1"/>
                      <wps:spPr>
                        <a:xfrm>
                          <a:off x="0" y="0"/>
                          <a:ext cx="3383280" cy="1587500"/>
                        </a:xfrm>
                        <a:prstGeom prst="rect">
                          <a:avLst/>
                        </a:prstGeom>
                        <a:noFill/>
                        <a:ln>
                          <a:noFill/>
                        </a:ln>
                        <a:effectLst/>
                        <a:extLst>
                          <a:ext uri="{C572A759-6A51-4108-AA02-DFA0A04FC94B}">
                            <ma14:wrappingTextBoxFlag xmlns:ma14="http://schemas.microsoft.com/office/mac/drawingml/2011/main" val="1"/>
                          </a:ext>
                        </a:extLst>
                      </wps:spPr>
                      <wps:txbx>
                        <w:txbxContent>
                          <w:p w14:paraId="23AB0B8A" w14:textId="77777777" w:rsidR="000078E5" w:rsidRPr="00B21E24" w:rsidRDefault="000078E5" w:rsidP="00D92DBA">
                            <w:pPr>
                              <w:jc w:val="center"/>
                              <w:rPr>
                                <w:b/>
                              </w:rPr>
                            </w:pPr>
                            <w:r w:rsidRPr="00B21E24">
                              <w:rPr>
                                <w:b/>
                              </w:rPr>
                              <w:t>EXPECTED BEHAVIOUR</w:t>
                            </w:r>
                          </w:p>
                          <w:p w14:paraId="73E679EE" w14:textId="77777777" w:rsidR="000078E5" w:rsidRDefault="000078E5" w:rsidP="00D92DBA">
                            <w:pPr>
                              <w:jc w:val="both"/>
                            </w:pPr>
                          </w:p>
                          <w:p w14:paraId="6BE0A6A1" w14:textId="77777777" w:rsidR="000078E5" w:rsidRDefault="000078E5" w:rsidP="00D92DBA">
                            <w:pPr>
                              <w:jc w:val="both"/>
                            </w:pPr>
                            <w:r>
                              <w:t xml:space="preserve">We set very high expectations for </w:t>
                            </w:r>
                            <w:proofErr w:type="spellStart"/>
                            <w:r>
                              <w:t>behaviour</w:t>
                            </w:r>
                            <w:proofErr w:type="spellEnd"/>
                            <w:r>
                              <w:t xml:space="preserve"> in the Boarding Houses, as across the school. Children are treated fairly and we impress upon them the importance of thinking of others, looking after </w:t>
                            </w:r>
                            <w:proofErr w:type="gramStart"/>
                            <w:r>
                              <w:t>themselves</w:t>
                            </w:r>
                            <w:proofErr w:type="gramEnd"/>
                            <w:r>
                              <w:t xml:space="preserve"> and being a valued member of the community.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6" o:spid="_x0000_s1088" type="#_x0000_t202" style="position:absolute;margin-left:39.6pt;margin-top:139.4pt;width:266.4pt;height:125pt;z-index:25168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" mv:complextextbox="1" filled="f" stroked="f">
                <v:textbox>
                  <w:txbxContent>
                    <w:p w14:paraId="23AB0B8A" w14:textId="77777777" w:rsidR="000078E5" w:rsidRPr="00B21E24" w:rsidRDefault="000078E5" w:rsidP="00D92DBA">
                      <w:pPr>
                        <w:jc w:val="center"/>
                        <w:rPr>
                          <w:b/>
                        </w:rPr>
                      </w:pPr>
                      <w:r w:rsidRPr="00B21E24">
                        <w:rPr>
                          <w:b/>
                        </w:rPr>
                        <w:t>EXPECTED BEHAVIOUR</w:t>
                      </w:r>
                    </w:p>
                    <w:p w14:paraId="73E679EE" w14:textId="77777777" w:rsidR="000078E5" w:rsidRDefault="000078E5" w:rsidP="00D92DBA">
                      <w:pPr>
                        <w:jc w:val="both"/>
                      </w:pPr>
                    </w:p>
                    <w:p w14:paraId="6BE0A6A1" w14:textId="77777777" w:rsidR="000078E5" w:rsidRDefault="000078E5" w:rsidP="00D92DBA">
                      <w:pPr>
                        <w:jc w:val="both"/>
                      </w:pPr>
                      <w:r>
                        <w:t xml:space="preserve">We set very high expectations for </w:t>
                      </w:r>
                      <w:proofErr w:type="spellStart"/>
                      <w:r>
                        <w:t>behaviour</w:t>
                      </w:r>
                      <w:proofErr w:type="spellEnd"/>
                      <w:r>
                        <w:t xml:space="preserve"> in the Boarding Houses, as across the school. Children are treated fairly and we impress upon them the importance of thinking of others, looking after </w:t>
                      </w:r>
                      <w:proofErr w:type="gramStart"/>
                      <w:r>
                        <w:t>themselves</w:t>
                      </w:r>
                      <w:proofErr w:type="gramEnd"/>
                      <w:r>
                        <w:t xml:space="preserve"> and being a valued member of the community. </w:t>
                      </w:r>
                    </w:p>
                  </w:txbxContent>
                </v:textbox>
                <w10:wrap type="through" anchorx="page" anchory="page"/>
              </v:shape>
            </w:pict>
          </mc:Fallback>
        </mc:AlternateContent>
      </w:r>
      <w:r w:rsidR="006F2081">
        <w:rPr>
          <w:noProof/>
        </w:rPr>
        <mc:AlternateContent>
          <mc:Choice Requires="wps">
            <w:drawing>
              <wp:anchor distT="0" distB="0" distL="114300" distR="114300" simplePos="0" relativeHeight="251658340" behindDoc="0" locked="0" layoutInCell="1" allowOverlap="1" wp14:anchorId="22E8625A" wp14:editId="4811E67E">
                <wp:simplePos x="0" y="0"/>
                <wp:positionH relativeFrom="page">
                  <wp:posOffset>502920</wp:posOffset>
                </wp:positionH>
                <wp:positionV relativeFrom="page">
                  <wp:posOffset>969010</wp:posOffset>
                </wp:positionV>
                <wp:extent cx="6766560" cy="736600"/>
                <wp:effectExtent l="0" t="0" r="0" b="0"/>
                <wp:wrapTight wrapText="bothSides">
                  <wp:wrapPolygon edited="0">
                    <wp:start x="81" y="0"/>
                    <wp:lineTo x="81" y="20855"/>
                    <wp:lineTo x="21405" y="20855"/>
                    <wp:lineTo x="21405" y="0"/>
                    <wp:lineTo x="81" y="0"/>
                  </wp:wrapPolygon>
                </wp:wrapTight>
                <wp:docPr id="4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07CE341" w14:textId="77777777" w:rsidR="000078E5" w:rsidRPr="009B0516" w:rsidRDefault="000078E5" w:rsidP="007C1373">
                            <w:pPr>
                              <w:pStyle w:val="Heading1"/>
                            </w:pPr>
                            <w:r>
                              <w:t>EXPECTED BEHAVIOUR, REWARDS AND SANCTIONS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89" type="#_x0000_t202" style="position:absolute;margin-left:39.6pt;margin-top:76.3pt;width:532.8pt;height:58pt;z-index:251658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" filled="f" stroked="f">
                <v:textbox inset=",0,,0">
                  <w:txbxContent>
                    <w:p w14:paraId="607CE341" w14:textId="77777777" w:rsidR="000078E5" w:rsidRPr="009B0516" w:rsidRDefault="000078E5" w:rsidP="007C1373">
                      <w:pPr>
                        <w:pStyle w:val="Heading1"/>
                      </w:pPr>
                      <w:r>
                        <w:t>EXPECTED BEHAVIOUR, REWARDS AND SANCTIONS</w:t>
                      </w:r>
                    </w:p>
                  </w:txbxContent>
                </v:textbox>
                <w10:wrap type="tight" anchorx="page" anchory="page"/>
              </v:shape>
            </w:pict>
          </mc:Fallback>
        </mc:AlternateContent>
      </w:r>
      <w:r w:rsidR="00CB6FFC">
        <w:br w:type="page"/>
      </w:r>
      <w:r w:rsidR="007A0C5A">
        <w:rPr>
          <w:noProof/>
        </w:rPr>
        <w:lastRenderedPageBreak/>
        <mc:AlternateContent>
          <mc:Choice Requires="wps">
            <w:drawing>
              <wp:anchor distT="0" distB="0" distL="114300" distR="114300" simplePos="0" relativeHeight="251742352" behindDoc="0" locked="0" layoutInCell="1" allowOverlap="1" wp14:anchorId="6A0459B7" wp14:editId="7CB5CEE7">
                <wp:simplePos x="0" y="0"/>
                <wp:positionH relativeFrom="page">
                  <wp:posOffset>3606800</wp:posOffset>
                </wp:positionH>
                <wp:positionV relativeFrom="page">
                  <wp:posOffset>2120900</wp:posOffset>
                </wp:positionV>
                <wp:extent cx="3622040" cy="1828800"/>
                <wp:effectExtent l="0" t="0" r="0" b="0"/>
                <wp:wrapThrough wrapText="bothSides">
                  <wp:wrapPolygon edited="0">
                    <wp:start x="151" y="0"/>
                    <wp:lineTo x="151" y="21300"/>
                    <wp:lineTo x="21206" y="21300"/>
                    <wp:lineTo x="21206" y="0"/>
                    <wp:lineTo x="151" y="0"/>
                  </wp:wrapPolygon>
                </wp:wrapThrough>
                <wp:docPr id="229" name="Text Box 229"/>
                <wp:cNvGraphicFramePr/>
                <a:graphic xmlns:a="http://schemas.openxmlformats.org/drawingml/2006/main">
                  <a:graphicData uri="http://schemas.microsoft.com/office/word/2010/wordprocessingShape">
                    <wps:wsp>
                      <wps:cNvSpPr txBox="1"/>
                      <wps:spPr>
                        <a:xfrm>
                          <a:off x="0" y="0"/>
                          <a:ext cx="3622040" cy="1828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F5A0455" w14:textId="124B8706" w:rsidR="000078E5" w:rsidRDefault="000078E5" w:rsidP="008A2E4F">
                            <w:pPr>
                              <w:jc w:val="both"/>
                            </w:pPr>
                            <w:r>
                              <w:t xml:space="preserve">We are very lucky to have amazing facilities that we can use in the evenings. The lovely outdoor pool is perfect on a warmer evening while the </w:t>
                            </w:r>
                            <w:proofErr w:type="gramStart"/>
                            <w:r>
                              <w:t>flood-lit</w:t>
                            </w:r>
                            <w:proofErr w:type="gramEnd"/>
                            <w:r>
                              <w:t xml:space="preserve"> </w:t>
                            </w:r>
                            <w:proofErr w:type="spellStart"/>
                            <w:r>
                              <w:t>astro</w:t>
                            </w:r>
                            <w:proofErr w:type="spellEnd"/>
                            <w:r>
                              <w:t xml:space="preserve"> allows the children to play hockey and football in throughout the Winter. There is the MUGA (Multi Use Games Area) for nets in the </w:t>
                            </w:r>
                            <w:proofErr w:type="gramStart"/>
                            <w:r>
                              <w:t>Summer</w:t>
                            </w:r>
                            <w:proofErr w:type="gramEnd"/>
                            <w:r>
                              <w:t xml:space="preserve"> and hockey in the Winter as well as the extensive grounds for tennis, cricket, touch rugby,</w:t>
                            </w:r>
                            <w:r w:rsidR="007A0C5A">
                              <w:t xml:space="preserve"> golf,</w:t>
                            </w:r>
                            <w:r>
                              <w:t xml:space="preserve"> manhunt, wide games and other fun sporty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9" o:spid="_x0000_s1090" type="#_x0000_t202" style="position:absolute;margin-left:284pt;margin-top:167pt;width:285.2pt;height:2in;z-index:25174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" mv:complextextbox="1" filled="f" stroked="f">
                <v:textbox>
                  <w:txbxContent>
                    <w:p w14:paraId="4F5A0455" w14:textId="124B8706" w:rsidR="000078E5" w:rsidRDefault="000078E5" w:rsidP="008A2E4F">
                      <w:pPr>
                        <w:jc w:val="both"/>
                      </w:pPr>
                      <w:r>
                        <w:t xml:space="preserve">We are very lucky to have amazing facilities that we can use in the evenings. The lovely outdoor pool is perfect on a warmer evening while the </w:t>
                      </w:r>
                      <w:proofErr w:type="gramStart"/>
                      <w:r>
                        <w:t>flood-lit</w:t>
                      </w:r>
                      <w:proofErr w:type="gramEnd"/>
                      <w:r>
                        <w:t xml:space="preserve"> </w:t>
                      </w:r>
                      <w:proofErr w:type="spellStart"/>
                      <w:r>
                        <w:t>astro</w:t>
                      </w:r>
                      <w:proofErr w:type="spellEnd"/>
                      <w:r>
                        <w:t xml:space="preserve"> allows the children to play hockey and football in throughout the Winter. There is the MUGA (Multi Use Games Area) for nets in the </w:t>
                      </w:r>
                      <w:proofErr w:type="gramStart"/>
                      <w:r>
                        <w:t>Summer</w:t>
                      </w:r>
                      <w:proofErr w:type="gramEnd"/>
                      <w:r>
                        <w:t xml:space="preserve"> and hockey in the Winter as well as the extensive grounds for tennis, cricket, touch rugby,</w:t>
                      </w:r>
                      <w:r w:rsidR="007A0C5A">
                        <w:t xml:space="preserve"> golf,</w:t>
                      </w:r>
                      <w:r>
                        <w:t xml:space="preserve"> manhunt, wide games and other fun sporty activities.</w:t>
                      </w:r>
                    </w:p>
                  </w:txbxContent>
                </v:textbox>
                <w10:wrap type="through" anchorx="page" anchory="page"/>
              </v:shape>
            </w:pict>
          </mc:Fallback>
        </mc:AlternateContent>
      </w:r>
      <w:r w:rsidR="00D40673">
        <w:rPr>
          <w:noProof/>
        </w:rPr>
        <mc:AlternateContent>
          <mc:Choice Requires="wps">
            <w:drawing>
              <wp:anchor distT="0" distB="0" distL="114300" distR="114300" simplePos="0" relativeHeight="251747472" behindDoc="0" locked="0" layoutInCell="1" allowOverlap="1" wp14:anchorId="71C45AC5" wp14:editId="14DB2018">
                <wp:simplePos x="0" y="0"/>
                <wp:positionH relativeFrom="page">
                  <wp:posOffset>3223260</wp:posOffset>
                </wp:positionH>
                <wp:positionV relativeFrom="page">
                  <wp:posOffset>8318500</wp:posOffset>
                </wp:positionV>
                <wp:extent cx="4091940" cy="1265555"/>
                <wp:effectExtent l="0" t="0" r="0" b="4445"/>
                <wp:wrapThrough wrapText="bothSides">
                  <wp:wrapPolygon edited="0">
                    <wp:start x="134" y="0"/>
                    <wp:lineTo x="134" y="21242"/>
                    <wp:lineTo x="21318" y="21242"/>
                    <wp:lineTo x="21318" y="0"/>
                    <wp:lineTo x="134" y="0"/>
                  </wp:wrapPolygon>
                </wp:wrapThrough>
                <wp:docPr id="233" name="Text Box 233"/>
                <wp:cNvGraphicFramePr/>
                <a:graphic xmlns:a="http://schemas.openxmlformats.org/drawingml/2006/main">
                  <a:graphicData uri="http://schemas.microsoft.com/office/word/2010/wordprocessingShape">
                    <wps:wsp>
                      <wps:cNvSpPr txBox="1"/>
                      <wps:spPr>
                        <a:xfrm>
                          <a:off x="0" y="0"/>
                          <a:ext cx="4091940" cy="126555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3E8B5B2" w14:textId="77777777" w:rsidR="000078E5" w:rsidRPr="00386787" w:rsidRDefault="000078E5" w:rsidP="00D40673">
                            <w:pPr>
                              <w:jc w:val="both"/>
                            </w:pPr>
                            <w:r w:rsidRPr="00386787">
                              <w:t>After activities, children have grub and then return to the boarding houses.</w:t>
                            </w:r>
                          </w:p>
                          <w:p w14:paraId="318F3BE4" w14:textId="77777777" w:rsidR="000078E5" w:rsidRPr="00386787" w:rsidRDefault="000078E5" w:rsidP="00D40673">
                            <w:pPr>
                              <w:jc w:val="both"/>
                            </w:pPr>
                          </w:p>
                          <w:p w14:paraId="5EF96594" w14:textId="77777777" w:rsidR="000078E5" w:rsidRPr="00386787" w:rsidRDefault="000078E5" w:rsidP="00D40673">
                            <w:pPr>
                              <w:jc w:val="both"/>
                            </w:pPr>
                            <w:r w:rsidRPr="00386787">
                              <w:t xml:space="preserve">On offer for grub, children can fill up on bread or toast with spreads, cereals and fruit. There is also water, squash and milk to drink. Often there are </w:t>
                            </w:r>
                            <w:r>
                              <w:t>teacakes or crumpets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3" o:spid="_x0000_s1091" type="#_x0000_t202" style="position:absolute;margin-left:253.8pt;margin-top:655pt;width:322.2pt;height:99.65pt;z-index:25174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" mv:complextextbox="1" filled="f" stroked="f">
                <v:textbox>
                  <w:txbxContent>
                    <w:p w14:paraId="23E8B5B2" w14:textId="77777777" w:rsidR="000078E5" w:rsidRPr="00386787" w:rsidRDefault="000078E5" w:rsidP="00D40673">
                      <w:pPr>
                        <w:jc w:val="both"/>
                      </w:pPr>
                      <w:r w:rsidRPr="00386787">
                        <w:t>After activities, children have grub and then return to the boarding houses.</w:t>
                      </w:r>
                    </w:p>
                    <w:p w14:paraId="318F3BE4" w14:textId="77777777" w:rsidR="000078E5" w:rsidRPr="00386787" w:rsidRDefault="000078E5" w:rsidP="00D40673">
                      <w:pPr>
                        <w:jc w:val="both"/>
                      </w:pPr>
                    </w:p>
                    <w:p w14:paraId="5EF96594" w14:textId="77777777" w:rsidR="000078E5" w:rsidRPr="00386787" w:rsidRDefault="000078E5" w:rsidP="00D40673">
                      <w:pPr>
                        <w:jc w:val="both"/>
                      </w:pPr>
                      <w:r w:rsidRPr="00386787">
                        <w:t xml:space="preserve">On offer for grub, children can fill up on bread or toast with spreads, cereals and fruit. There is also water, squash and milk to drink. Often there are </w:t>
                      </w:r>
                      <w:r>
                        <w:t>teacakes or crumpets too.</w:t>
                      </w:r>
                    </w:p>
                  </w:txbxContent>
                </v:textbox>
                <w10:wrap type="through" anchorx="page" anchory="page"/>
              </v:shape>
            </w:pict>
          </mc:Fallback>
        </mc:AlternateContent>
      </w:r>
      <w:r w:rsidR="00D40673">
        <w:rPr>
          <w:noProof/>
        </w:rPr>
        <mc:AlternateContent>
          <mc:Choice Requires="wps">
            <w:drawing>
              <wp:anchor distT="0" distB="0" distL="114300" distR="114300" simplePos="0" relativeHeight="251751568" behindDoc="0" locked="0" layoutInCell="1" allowOverlap="1" wp14:anchorId="356AFB2E" wp14:editId="6432F1F8">
                <wp:simplePos x="0" y="0"/>
                <wp:positionH relativeFrom="page">
                  <wp:posOffset>4028440</wp:posOffset>
                </wp:positionH>
                <wp:positionV relativeFrom="page">
                  <wp:posOffset>7879715</wp:posOffset>
                </wp:positionV>
                <wp:extent cx="2425700" cy="326390"/>
                <wp:effectExtent l="0" t="0" r="0" b="3810"/>
                <wp:wrapTight wrapText="bothSides">
                  <wp:wrapPolygon edited="0">
                    <wp:start x="226" y="0"/>
                    <wp:lineTo x="226" y="20171"/>
                    <wp:lineTo x="21035" y="20171"/>
                    <wp:lineTo x="21035" y="0"/>
                    <wp:lineTo x="226" y="0"/>
                  </wp:wrapPolygon>
                </wp:wrapTight>
                <wp:docPr id="23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9F4D9B1" w14:textId="77777777" w:rsidR="000078E5" w:rsidRPr="009B0516" w:rsidRDefault="000078E5" w:rsidP="00386787">
                            <w:pPr>
                              <w:pStyle w:val="Heading1"/>
                            </w:pPr>
                            <w:r>
                              <w:t>GRUB</w:t>
                            </w:r>
                          </w:p>
                          <w:p w14:paraId="01502FD3" w14:textId="77777777" w:rsidR="000078E5" w:rsidRDefault="000078E5" w:rsidP="00386787"/>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2" type="#_x0000_t202" style="position:absolute;margin-left:317.2pt;margin-top:620.45pt;width:191pt;height:25.7pt;z-index:25175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" filled="f" stroked="f">
                <v:textbox inset=",0,,0">
                  <w:txbxContent>
                    <w:p w14:paraId="39F4D9B1" w14:textId="77777777" w:rsidR="000078E5" w:rsidRPr="009B0516" w:rsidRDefault="000078E5" w:rsidP="00386787">
                      <w:pPr>
                        <w:pStyle w:val="Heading1"/>
                      </w:pPr>
                      <w:r>
                        <w:t>GRUB</w:t>
                      </w:r>
                    </w:p>
                    <w:p w14:paraId="01502FD3" w14:textId="77777777" w:rsidR="000078E5" w:rsidRDefault="000078E5" w:rsidP="00386787"/>
                  </w:txbxContent>
                </v:textbox>
                <w10:wrap type="tight" anchorx="page" anchory="page"/>
              </v:shape>
            </w:pict>
          </mc:Fallback>
        </mc:AlternateContent>
      </w:r>
      <w:r w:rsidR="00386787">
        <w:rPr>
          <w:noProof/>
        </w:rPr>
        <w:drawing>
          <wp:anchor distT="0" distB="0" distL="114300" distR="114300" simplePos="0" relativeHeight="251752592" behindDoc="0" locked="0" layoutInCell="1" allowOverlap="1" wp14:anchorId="1179A444" wp14:editId="029F9122">
            <wp:simplePos x="0" y="0"/>
            <wp:positionH relativeFrom="page">
              <wp:posOffset>730250</wp:posOffset>
            </wp:positionH>
            <wp:positionV relativeFrom="page">
              <wp:posOffset>7908925</wp:posOffset>
            </wp:positionV>
            <wp:extent cx="2295525" cy="1530350"/>
            <wp:effectExtent l="152400" t="152400" r="168275" b="171450"/>
            <wp:wrapThrough wrapText="bothSides">
              <wp:wrapPolygon edited="0">
                <wp:start x="-717" y="-2151"/>
                <wp:lineTo x="-1434" y="-1434"/>
                <wp:lineTo x="-1434" y="21152"/>
                <wp:lineTo x="-956" y="23661"/>
                <wp:lineTo x="22466" y="23661"/>
                <wp:lineTo x="22944" y="21510"/>
                <wp:lineTo x="22944" y="4302"/>
                <wp:lineTo x="22227" y="-1076"/>
                <wp:lineTo x="22227" y="-2151"/>
                <wp:lineTo x="-717" y="-2151"/>
              </wp:wrapPolygon>
            </wp:wrapThrough>
            <wp:docPr id="236" name="Picture 236" descr="Macintosh HD:Users:joannacoventry:Google Drive:Boarding Team:PHOTOS:BOYS DORMS FEB 2014:BOYS DORM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4" descr="Macintosh HD:Users:joannacoventry:Google Drive:Boarding Team:PHOTOS:BOYS DORMS FEB 2014:BOYS DORMS 3.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295525" cy="1530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5424" behindDoc="0" locked="0" layoutInCell="1" allowOverlap="1" wp14:anchorId="3E8F8351" wp14:editId="22AD9C96">
            <wp:simplePos x="0" y="0"/>
            <wp:positionH relativeFrom="page">
              <wp:posOffset>4572000</wp:posOffset>
            </wp:positionH>
            <wp:positionV relativeFrom="page">
              <wp:posOffset>6235065</wp:posOffset>
            </wp:positionV>
            <wp:extent cx="1978025" cy="1318895"/>
            <wp:effectExtent l="152400" t="152400" r="155575" b="179705"/>
            <wp:wrapThrough wrapText="bothSides">
              <wp:wrapPolygon edited="0">
                <wp:start x="-1109" y="-2496"/>
                <wp:lineTo x="-1664" y="-1664"/>
                <wp:lineTo x="-1664" y="21215"/>
                <wp:lineTo x="-1109" y="24127"/>
                <wp:lineTo x="22467" y="24127"/>
                <wp:lineTo x="23022" y="18303"/>
                <wp:lineTo x="23022" y="4992"/>
                <wp:lineTo x="22467" y="-2496"/>
                <wp:lineTo x="-1109" y="-2496"/>
              </wp:wrapPolygon>
            </wp:wrapThrough>
            <wp:docPr id="232" name="Picture 232" descr="Macintosh HD:Users:joannacoventry:Google Drive:Boarding Team:PHOTOS:DORM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3" descr="Macintosh HD:Users:joannacoventry:Google Drive:Boarding Team:PHOTOS:DORMS 9.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978025" cy="1318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4400" behindDoc="0" locked="0" layoutInCell="1" allowOverlap="1" wp14:anchorId="795CEF05" wp14:editId="7D4A8C6C">
                <wp:simplePos x="0" y="0"/>
                <wp:positionH relativeFrom="page">
                  <wp:posOffset>730250</wp:posOffset>
                </wp:positionH>
                <wp:positionV relativeFrom="page">
                  <wp:posOffset>6324600</wp:posOffset>
                </wp:positionV>
                <wp:extent cx="3489960" cy="1130300"/>
                <wp:effectExtent l="0" t="0" r="0" b="12700"/>
                <wp:wrapThrough wrapText="bothSides">
                  <wp:wrapPolygon edited="0">
                    <wp:start x="157" y="0"/>
                    <wp:lineTo x="157" y="21357"/>
                    <wp:lineTo x="21223" y="21357"/>
                    <wp:lineTo x="21223" y="0"/>
                    <wp:lineTo x="157" y="0"/>
                  </wp:wrapPolygon>
                </wp:wrapThrough>
                <wp:docPr id="231" name="Text Box 231"/>
                <wp:cNvGraphicFramePr/>
                <a:graphic xmlns:a="http://schemas.openxmlformats.org/drawingml/2006/main">
                  <a:graphicData uri="http://schemas.microsoft.com/office/word/2010/wordprocessingShape">
                    <wps:wsp>
                      <wps:cNvSpPr txBox="1"/>
                      <wps:spPr>
                        <a:xfrm>
                          <a:off x="0" y="0"/>
                          <a:ext cx="3489960" cy="1130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95E7BE7" w14:textId="77777777" w:rsidR="000078E5" w:rsidRDefault="000078E5" w:rsidP="00D40673">
                            <w:pPr>
                              <w:jc w:val="both"/>
                            </w:pPr>
                            <w:proofErr w:type="gramStart"/>
                            <w:r>
                              <w:t>Staff often offer</w:t>
                            </w:r>
                            <w:proofErr w:type="gramEnd"/>
                            <w:r>
                              <w:t xml:space="preserve"> some different and quirky activities as a one off to keep things fresh! We have had orienteering around Ipswich in a minibus, ghost walks around the school, Sardines, Karaoke, Tray Jousting and many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1" o:spid="_x0000_s1093" type="#_x0000_t202" style="position:absolute;margin-left:57.5pt;margin-top:498pt;width:274.8pt;height:89pt;z-index:2517444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" mv:complextextbox="1" filled="f" stroked="f">
                <v:textbox>
                  <w:txbxContent>
                    <w:p w14:paraId="595E7BE7" w14:textId="77777777" w:rsidR="000078E5" w:rsidRDefault="000078E5" w:rsidP="00D40673">
                      <w:pPr>
                        <w:jc w:val="both"/>
                      </w:pPr>
                      <w:proofErr w:type="gramStart"/>
                      <w:r>
                        <w:t>Staff often offer</w:t>
                      </w:r>
                      <w:proofErr w:type="gramEnd"/>
                      <w:r>
                        <w:t xml:space="preserve"> some different and quirky activities as a one off to keep things fresh! We have had orienteering around Ipswich in a minibus, ghost walks around the school, Sardines, Karaoke, Tray Jousting and many more!</w:t>
                      </w:r>
                    </w:p>
                  </w:txbxContent>
                </v:textbox>
                <w10:wrap type="through" anchorx="page" anchory="page"/>
              </v:shape>
            </w:pict>
          </mc:Fallback>
        </mc:AlternateContent>
      </w:r>
      <w:r>
        <w:rPr>
          <w:noProof/>
        </w:rPr>
        <w:drawing>
          <wp:anchor distT="0" distB="0" distL="114300" distR="114300" simplePos="0" relativeHeight="251714704" behindDoc="0" locked="0" layoutInCell="1" allowOverlap="1" wp14:anchorId="2FFA03F2" wp14:editId="2576265E">
            <wp:simplePos x="0" y="0"/>
            <wp:positionH relativeFrom="page">
              <wp:posOffset>730250</wp:posOffset>
            </wp:positionH>
            <wp:positionV relativeFrom="page">
              <wp:posOffset>4402455</wp:posOffset>
            </wp:positionV>
            <wp:extent cx="1005840" cy="1340485"/>
            <wp:effectExtent l="355600" t="254000" r="314960" b="285115"/>
            <wp:wrapThrough wrapText="bothSides">
              <wp:wrapPolygon edited="0">
                <wp:start x="20152" y="-2579"/>
                <wp:lineTo x="-934" y="-6862"/>
                <wp:lineTo x="-5812" y="5720"/>
                <wp:lineTo x="-3218" y="6353"/>
                <wp:lineTo x="-5916" y="12581"/>
                <wp:lineTo x="-3323" y="13213"/>
                <wp:lineTo x="-5178" y="17495"/>
                <wp:lineTo x="-3427" y="20074"/>
                <wp:lineTo x="-3570" y="23051"/>
                <wp:lineTo x="1098" y="24190"/>
                <wp:lineTo x="1954" y="23538"/>
                <wp:lineTo x="11616" y="23743"/>
                <wp:lineTo x="24520" y="20436"/>
                <wp:lineTo x="24302" y="-1566"/>
                <wp:lineTo x="20152" y="-2579"/>
              </wp:wrapPolygon>
            </wp:wrapThrough>
            <wp:docPr id="211" name="Picture 211" descr="Macintosh HD:Users:joannacoventry:Pictures:iPhoto Library.photolibrary:Previews:2014:02:17:20140217-155612:4jnt5AaERxSQdtI1vHpv9A:IMG_5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7" descr="Macintosh HD:Users:joannacoventry:Pictures:iPhoto Library.photolibrary:Previews:2014:02:17:20140217-155612:4jnt5AaERxSQdtI1vHpv9A:IMG_5340.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rot="20519444">
                      <a:off x="0" y="0"/>
                      <a:ext cx="1005840" cy="13404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728" behindDoc="0" locked="0" layoutInCell="1" allowOverlap="1" wp14:anchorId="40AABA9E" wp14:editId="70C60A66">
            <wp:simplePos x="0" y="0"/>
            <wp:positionH relativeFrom="page">
              <wp:posOffset>5665470</wp:posOffset>
            </wp:positionH>
            <wp:positionV relativeFrom="page">
              <wp:posOffset>4426585</wp:posOffset>
            </wp:positionV>
            <wp:extent cx="1563370" cy="1172845"/>
            <wp:effectExtent l="152400" t="152400" r="163830" b="173355"/>
            <wp:wrapThrough wrapText="bothSides">
              <wp:wrapPolygon edited="0">
                <wp:start x="-1053" y="-2807"/>
                <wp:lineTo x="-2106" y="-1871"/>
                <wp:lineTo x="-2106" y="20583"/>
                <wp:lineTo x="-1404" y="24325"/>
                <wp:lineTo x="22811" y="24325"/>
                <wp:lineTo x="23513" y="20583"/>
                <wp:lineTo x="23513" y="5613"/>
                <wp:lineTo x="22811" y="-2807"/>
                <wp:lineTo x="-1053" y="-2807"/>
              </wp:wrapPolygon>
            </wp:wrapThrough>
            <wp:docPr id="212" name="Picture 212" descr="Macintosh HD:Users:joannacoventry:Pictures:iPhoto Library.photolibrary:Masters:2014:02:17:20140217-155612:IMG_6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8" descr="Macintosh HD:Users:joannacoventry:Pictures:iPhoto Library.photolibrary:Masters:2014:02:17:20140217-155612:IMG_6230.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563370" cy="11728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A2E4F">
        <w:rPr>
          <w:noProof/>
        </w:rPr>
        <mc:AlternateContent>
          <mc:Choice Requires="wps">
            <w:drawing>
              <wp:anchor distT="0" distB="0" distL="114300" distR="114300" simplePos="0" relativeHeight="251743376" behindDoc="0" locked="0" layoutInCell="1" allowOverlap="1" wp14:anchorId="7889E46F" wp14:editId="6A99A43B">
                <wp:simplePos x="0" y="0"/>
                <wp:positionH relativeFrom="page">
                  <wp:posOffset>2019300</wp:posOffset>
                </wp:positionH>
                <wp:positionV relativeFrom="page">
                  <wp:posOffset>4279900</wp:posOffset>
                </wp:positionV>
                <wp:extent cx="3632200" cy="1803400"/>
                <wp:effectExtent l="0" t="0" r="0" b="0"/>
                <wp:wrapThrough wrapText="bothSides">
                  <wp:wrapPolygon edited="0">
                    <wp:start x="151" y="0"/>
                    <wp:lineTo x="151" y="21296"/>
                    <wp:lineTo x="21298" y="21296"/>
                    <wp:lineTo x="21298" y="0"/>
                    <wp:lineTo x="151" y="0"/>
                  </wp:wrapPolygon>
                </wp:wrapThrough>
                <wp:docPr id="230" name="Text Box 230"/>
                <wp:cNvGraphicFramePr/>
                <a:graphic xmlns:a="http://schemas.openxmlformats.org/drawingml/2006/main">
                  <a:graphicData uri="http://schemas.microsoft.com/office/word/2010/wordprocessingShape">
                    <wps:wsp>
                      <wps:cNvSpPr txBox="1"/>
                      <wps:spPr>
                        <a:xfrm>
                          <a:off x="0" y="0"/>
                          <a:ext cx="3632200" cy="1803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9D01DF9" w14:textId="77777777" w:rsidR="000078E5" w:rsidRDefault="000078E5" w:rsidP="00D40673">
                            <w:pPr>
                              <w:jc w:val="both"/>
                            </w:pPr>
                            <w:r>
                              <w:t>An artistic child might enjoy Free Art, Ceramics, Craft workshops and Textiles.</w:t>
                            </w:r>
                          </w:p>
                          <w:p w14:paraId="001ABC24" w14:textId="77777777" w:rsidR="000078E5" w:rsidRDefault="000078E5" w:rsidP="00D40673">
                            <w:pPr>
                              <w:jc w:val="both"/>
                            </w:pPr>
                          </w:p>
                          <w:p w14:paraId="1CB06D06" w14:textId="77777777" w:rsidR="000078E5" w:rsidRDefault="000078E5" w:rsidP="00D40673">
                            <w:pPr>
                              <w:jc w:val="both"/>
                            </w:pPr>
                            <w:r>
                              <w:t>There is also cookery and ICT for those looking for a more sedate activity.</w:t>
                            </w:r>
                          </w:p>
                          <w:p w14:paraId="37533EA5" w14:textId="77777777" w:rsidR="000078E5" w:rsidRDefault="000078E5" w:rsidP="00D40673">
                            <w:pPr>
                              <w:jc w:val="both"/>
                            </w:pPr>
                          </w:p>
                          <w:p w14:paraId="0F972267" w14:textId="77777777" w:rsidR="000078E5" w:rsidRDefault="000078E5" w:rsidP="00D40673">
                            <w:pPr>
                              <w:jc w:val="both"/>
                            </w:pPr>
                            <w:r>
                              <w:t xml:space="preserve">Children might choose to attend the Orangery </w:t>
                            </w:r>
                            <w:proofErr w:type="gramStart"/>
                            <w:r>
                              <w:t>lectures which</w:t>
                            </w:r>
                            <w:proofErr w:type="gramEnd"/>
                            <w:r>
                              <w:t xml:space="preserve"> are held every Tuesday evening. Parents are invited too!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0" o:spid="_x0000_s1094" type="#_x0000_t202" style="position:absolute;margin-left:159pt;margin-top:337pt;width:286pt;height:142pt;z-index:25174337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" mv:complextextbox="1" filled="f" stroked="f">
                <v:textbox>
                  <w:txbxContent>
                    <w:p w14:paraId="39D01DF9" w14:textId="77777777" w:rsidR="000078E5" w:rsidRDefault="000078E5" w:rsidP="00D40673">
                      <w:pPr>
                        <w:jc w:val="both"/>
                      </w:pPr>
                      <w:r>
                        <w:t>An artistic child might enjoy Free Art, Ceramics, Craft workshops and Textiles.</w:t>
                      </w:r>
                    </w:p>
                    <w:p w14:paraId="001ABC24" w14:textId="77777777" w:rsidR="000078E5" w:rsidRDefault="000078E5" w:rsidP="00D40673">
                      <w:pPr>
                        <w:jc w:val="both"/>
                      </w:pPr>
                    </w:p>
                    <w:p w14:paraId="1CB06D06" w14:textId="77777777" w:rsidR="000078E5" w:rsidRDefault="000078E5" w:rsidP="00D40673">
                      <w:pPr>
                        <w:jc w:val="both"/>
                      </w:pPr>
                      <w:r>
                        <w:t>There is also cookery and ICT for those looking for a more sedate activity.</w:t>
                      </w:r>
                    </w:p>
                    <w:p w14:paraId="37533EA5" w14:textId="77777777" w:rsidR="000078E5" w:rsidRDefault="000078E5" w:rsidP="00D40673">
                      <w:pPr>
                        <w:jc w:val="both"/>
                      </w:pPr>
                    </w:p>
                    <w:p w14:paraId="0F972267" w14:textId="77777777" w:rsidR="000078E5" w:rsidRDefault="000078E5" w:rsidP="00D40673">
                      <w:pPr>
                        <w:jc w:val="both"/>
                      </w:pPr>
                      <w:r>
                        <w:t xml:space="preserve">Children might choose to attend the Orangery </w:t>
                      </w:r>
                      <w:proofErr w:type="gramStart"/>
                      <w:r>
                        <w:t>lectures which</w:t>
                      </w:r>
                      <w:proofErr w:type="gramEnd"/>
                      <w:r>
                        <w:t xml:space="preserve"> are held every Tuesday evening. Parents are invited too! </w:t>
                      </w:r>
                    </w:p>
                  </w:txbxContent>
                </v:textbox>
                <w10:wrap type="through" anchorx="page" anchory="page"/>
              </v:shape>
            </w:pict>
          </mc:Fallback>
        </mc:AlternateContent>
      </w:r>
      <w:r w:rsidR="008A2E4F">
        <w:rPr>
          <w:noProof/>
        </w:rPr>
        <w:drawing>
          <wp:anchor distT="0" distB="0" distL="114300" distR="114300" simplePos="0" relativeHeight="251713680" behindDoc="0" locked="0" layoutInCell="1" allowOverlap="1" wp14:anchorId="52EEC8E4" wp14:editId="2D9DC0D3">
            <wp:simplePos x="0" y="0"/>
            <wp:positionH relativeFrom="page">
              <wp:posOffset>789940</wp:posOffset>
            </wp:positionH>
            <wp:positionV relativeFrom="page">
              <wp:posOffset>2120900</wp:posOffset>
            </wp:positionV>
            <wp:extent cx="2345055" cy="1758315"/>
            <wp:effectExtent l="152400" t="152400" r="169545" b="172085"/>
            <wp:wrapThrough wrapText="bothSides">
              <wp:wrapPolygon edited="0">
                <wp:start x="-936" y="-1872"/>
                <wp:lineTo x="-1404" y="-1248"/>
                <wp:lineTo x="-1404" y="18722"/>
                <wp:lineTo x="-936" y="23402"/>
                <wp:lineTo x="22460" y="23402"/>
                <wp:lineTo x="22928" y="18722"/>
                <wp:lineTo x="22928" y="3744"/>
                <wp:lineTo x="22460" y="-936"/>
                <wp:lineTo x="22460" y="-1872"/>
                <wp:lineTo x="-936" y="-1872"/>
              </wp:wrapPolygon>
            </wp:wrapThrough>
            <wp:docPr id="210" name="Picture 210" descr="Macintosh HD:Users:joannacoventry:Pictures:iPhoto Library.photolibrary:Masters:2014:02:17:20140217-155612:IMG_5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6" descr="Macintosh HD:Users:joannacoventry:Pictures:iPhoto Library.photolibrary:Masters:2014:02:17:20140217-155612:IMG_5295.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345055" cy="1758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A2E4F">
        <w:rPr>
          <w:noProof/>
        </w:rPr>
        <mc:AlternateContent>
          <mc:Choice Requires="wps">
            <w:drawing>
              <wp:anchor distT="0" distB="0" distL="114300" distR="114300" simplePos="0" relativeHeight="251718800" behindDoc="0" locked="0" layoutInCell="1" allowOverlap="1" wp14:anchorId="17FB2B02" wp14:editId="19ADA2BA">
                <wp:simplePos x="0" y="0"/>
                <wp:positionH relativeFrom="page">
                  <wp:posOffset>365760</wp:posOffset>
                </wp:positionH>
                <wp:positionV relativeFrom="page">
                  <wp:posOffset>1435100</wp:posOffset>
                </wp:positionV>
                <wp:extent cx="7040880" cy="685800"/>
                <wp:effectExtent l="0" t="0" r="0" b="0"/>
                <wp:wrapThrough wrapText="bothSides">
                  <wp:wrapPolygon edited="0">
                    <wp:start x="78" y="0"/>
                    <wp:lineTo x="78" y="20800"/>
                    <wp:lineTo x="21429" y="20800"/>
                    <wp:lineTo x="21429" y="0"/>
                    <wp:lineTo x="78" y="0"/>
                  </wp:wrapPolygon>
                </wp:wrapThrough>
                <wp:docPr id="217" name="Text Box 217"/>
                <wp:cNvGraphicFramePr/>
                <a:graphic xmlns:a="http://schemas.openxmlformats.org/drawingml/2006/main">
                  <a:graphicData uri="http://schemas.microsoft.com/office/word/2010/wordprocessingShape">
                    <wps:wsp>
                      <wps:cNvSpPr txBox="1"/>
                      <wps:spPr>
                        <a:xfrm>
                          <a:off x="0" y="0"/>
                          <a:ext cx="7040880" cy="685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D509269" w14:textId="77777777" w:rsidR="000078E5" w:rsidRPr="008A2E4F" w:rsidRDefault="000078E5">
                            <w:pPr>
                              <w:rPr>
                                <w:sz w:val="32"/>
                                <w:szCs w:val="32"/>
                              </w:rPr>
                            </w:pPr>
                            <w:r w:rsidRPr="008A2E4F">
                              <w:rPr>
                                <w:sz w:val="32"/>
                                <w:szCs w:val="32"/>
                              </w:rPr>
                              <w:t xml:space="preserve">When pupils aren’t engaged in lessons and the normal routine of the day, there are a variety of exciting activities to keep them occupied.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7" o:spid="_x0000_s1095" type="#_x0000_t202" style="position:absolute;margin-left:28.8pt;margin-top:113pt;width:554.4pt;height:54pt;z-index:25171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" mv:complextextbox="1" filled="f" stroked="f">
                <v:textbox>
                  <w:txbxContent>
                    <w:p w14:paraId="7D509269" w14:textId="77777777" w:rsidR="000078E5" w:rsidRPr="008A2E4F" w:rsidRDefault="000078E5">
                      <w:pPr>
                        <w:rPr>
                          <w:sz w:val="32"/>
                          <w:szCs w:val="32"/>
                        </w:rPr>
                      </w:pPr>
                      <w:r w:rsidRPr="008A2E4F">
                        <w:rPr>
                          <w:sz w:val="32"/>
                          <w:szCs w:val="32"/>
                        </w:rPr>
                        <w:t xml:space="preserve">When pupils aren’t engaged in lessons and the normal routine of the day, there are a variety of exciting activities to keep them occupied. </w:t>
                      </w:r>
                    </w:p>
                  </w:txbxContent>
                </v:textbox>
                <w10:wrap type="through" anchorx="page" anchory="page"/>
              </v:shape>
            </w:pict>
          </mc:Fallback>
        </mc:AlternateContent>
      </w:r>
      <w:r w:rsidR="00274EBD">
        <w:rPr>
          <w:noProof/>
        </w:rPr>
        <mc:AlternateContent>
          <mc:Choice Requires="wps">
            <w:drawing>
              <wp:anchor distT="0" distB="0" distL="114300" distR="114300" simplePos="0" relativeHeight="251694224" behindDoc="0" locked="0" layoutInCell="1" allowOverlap="1" wp14:anchorId="3548797C" wp14:editId="38696190">
                <wp:simplePos x="0" y="0"/>
                <wp:positionH relativeFrom="page">
                  <wp:posOffset>2387600</wp:posOffset>
                </wp:positionH>
                <wp:positionV relativeFrom="page">
                  <wp:posOffset>969010</wp:posOffset>
                </wp:positionV>
                <wp:extent cx="2425700" cy="326390"/>
                <wp:effectExtent l="0" t="0" r="0" b="3810"/>
                <wp:wrapTight wrapText="bothSides">
                  <wp:wrapPolygon edited="0">
                    <wp:start x="226" y="0"/>
                    <wp:lineTo x="226" y="20171"/>
                    <wp:lineTo x="21035" y="20171"/>
                    <wp:lineTo x="21035" y="0"/>
                    <wp:lineTo x="226" y="0"/>
                  </wp:wrapPolygon>
                </wp:wrapTight>
                <wp:docPr id="18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5C15E9E" w14:textId="77777777" w:rsidR="000078E5" w:rsidRPr="009B0516" w:rsidRDefault="000078E5" w:rsidP="007C1373">
                            <w:pPr>
                              <w:pStyle w:val="Heading1"/>
                            </w:pPr>
                            <w:r>
                              <w:t>ACTIVIT</w:t>
                            </w:r>
                            <w:r w:rsidR="00D40673">
                              <w:t>I</w:t>
                            </w:r>
                            <w:r>
                              <w:t xml:space="preserve">ES </w:t>
                            </w:r>
                          </w:p>
                          <w:p w14:paraId="665790D6" w14:textId="77777777" w:rsidR="000078E5" w:rsidRDefault="000078E5"/>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margin-left:188pt;margin-top:76.3pt;width:191pt;height:25.7pt;z-index:25169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" filled="f" stroked="f">
                <v:textbox inset=",0,,0">
                  <w:txbxContent>
                    <w:p w14:paraId="05C15E9E" w14:textId="77777777" w:rsidR="000078E5" w:rsidRPr="009B0516" w:rsidRDefault="000078E5" w:rsidP="007C1373">
                      <w:pPr>
                        <w:pStyle w:val="Heading1"/>
                      </w:pPr>
                      <w:r>
                        <w:t>ACTIVIT</w:t>
                      </w:r>
                      <w:r w:rsidR="00D40673">
                        <w:t>I</w:t>
                      </w:r>
                      <w:r>
                        <w:t xml:space="preserve">ES </w:t>
                      </w:r>
                    </w:p>
                    <w:p w14:paraId="665790D6" w14:textId="77777777" w:rsidR="000078E5" w:rsidRDefault="000078E5"/>
                  </w:txbxContent>
                </v:textbox>
                <w10:wrap type="tight" anchorx="page" anchory="page"/>
              </v:shape>
            </w:pict>
          </mc:Fallback>
        </mc:AlternateContent>
      </w:r>
      <w:r w:rsidR="009A1CC8">
        <w:br w:type="page"/>
      </w:r>
      <w:r w:rsidR="004D303B">
        <w:rPr>
          <w:noProof/>
        </w:rPr>
        <w:lastRenderedPageBreak/>
        <w:drawing>
          <wp:anchor distT="0" distB="0" distL="114300" distR="114300" simplePos="0" relativeHeight="251776144" behindDoc="0" locked="0" layoutInCell="1" allowOverlap="1" wp14:anchorId="3DD0B125" wp14:editId="0A28BE7F">
            <wp:simplePos x="0" y="0"/>
            <wp:positionH relativeFrom="page">
              <wp:posOffset>5563870</wp:posOffset>
            </wp:positionH>
            <wp:positionV relativeFrom="page">
              <wp:posOffset>1518285</wp:posOffset>
            </wp:positionV>
            <wp:extent cx="1711325" cy="1140460"/>
            <wp:effectExtent l="152400" t="152400" r="168275" b="180340"/>
            <wp:wrapThrough wrapText="bothSides">
              <wp:wrapPolygon edited="0">
                <wp:start x="-962" y="-2886"/>
                <wp:lineTo x="-1924" y="-1924"/>
                <wp:lineTo x="-1924" y="21167"/>
                <wp:lineTo x="-1282" y="24535"/>
                <wp:lineTo x="22762" y="24535"/>
                <wp:lineTo x="23403" y="21167"/>
                <wp:lineTo x="23403" y="5773"/>
                <wp:lineTo x="22442" y="-1443"/>
                <wp:lineTo x="22442" y="-2886"/>
                <wp:lineTo x="-962" y="-2886"/>
              </wp:wrapPolygon>
            </wp:wrapThrough>
            <wp:docPr id="255" name="Picture 255" descr="Macintosh HD:Users:joannacoventry:Google Drive:Boarding Team:PHOTOS:BOYS DORMS FEB 2014:BOYS DORM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1" descr="Macintosh HD:Users:joannacoventry:Google Drive:Boarding Team:PHOTOS:BOYS DORMS FEB 2014:BOYS DORMS 8.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711325" cy="11404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14261">
        <w:rPr>
          <w:noProof/>
        </w:rPr>
        <mc:AlternateContent>
          <mc:Choice Requires="wpg">
            <w:drawing>
              <wp:anchor distT="0" distB="0" distL="114300" distR="114300" simplePos="0" relativeHeight="251783312" behindDoc="0" locked="0" layoutInCell="1" allowOverlap="1" wp14:anchorId="768B09FB" wp14:editId="25CD8FA0">
                <wp:simplePos x="0" y="0"/>
                <wp:positionH relativeFrom="page">
                  <wp:posOffset>4778375</wp:posOffset>
                </wp:positionH>
                <wp:positionV relativeFrom="page">
                  <wp:posOffset>4683760</wp:posOffset>
                </wp:positionV>
                <wp:extent cx="2614930" cy="1158240"/>
                <wp:effectExtent l="0" t="0" r="0" b="10160"/>
                <wp:wrapThrough wrapText="bothSides">
                  <wp:wrapPolygon edited="0">
                    <wp:start x="210" y="0"/>
                    <wp:lineTo x="210" y="21316"/>
                    <wp:lineTo x="21191" y="21316"/>
                    <wp:lineTo x="21191" y="0"/>
                    <wp:lineTo x="210" y="0"/>
                  </wp:wrapPolygon>
                </wp:wrapThrough>
                <wp:docPr id="274" name="Group 274"/>
                <wp:cNvGraphicFramePr/>
                <a:graphic xmlns:a="http://schemas.openxmlformats.org/drawingml/2006/main">
                  <a:graphicData uri="http://schemas.microsoft.com/office/word/2010/wordprocessingGroup">
                    <wpg:wgp>
                      <wpg:cNvGrpSpPr/>
                      <wpg:grpSpPr>
                        <a:xfrm>
                          <a:off x="0" y="0"/>
                          <a:ext cx="2614930" cy="1158240"/>
                          <a:chOff x="0" y="0"/>
                          <a:chExt cx="2614930" cy="1158240"/>
                        </a:xfrm>
                        <a:extLst>
                          <a:ext uri="{0CCBE362-F206-4b92-989A-16890622DB6E}">
                            <ma14:wrappingTextBoxFlag xmlns:ma14="http://schemas.microsoft.com/office/mac/drawingml/2011/main" val="1"/>
                          </a:ext>
                        </a:extLst>
                      </wpg:grpSpPr>
                      <wps:wsp>
                        <wps:cNvPr id="147" name="Text Box 147"/>
                        <wps:cNvSpPr txBox="1"/>
                        <wps:spPr>
                          <a:xfrm>
                            <a:off x="0" y="0"/>
                            <a:ext cx="2614930" cy="11582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 name="Text Box 269"/>
                        <wps:cNvSpPr txBox="1"/>
                        <wps:spPr>
                          <a:xfrm>
                            <a:off x="91440" y="45720"/>
                            <a:ext cx="2432050" cy="352425"/>
                          </a:xfrm>
                          <a:prstGeom prst="rect">
                            <a:avLst/>
                          </a:prstGeom>
                          <a:noFill/>
                          <a:ln>
                            <a:noFill/>
                          </a:ln>
                          <a:effectLst/>
                          <a:extLst>
                            <a:ext uri="{C572A759-6A51-4108-AA02-DFA0A04FC94B}">
                              <ma14:wrappingTextBoxFlag xmlns:ma14="http://schemas.microsoft.com/office/mac/drawingml/2011/main"/>
                            </a:ext>
                          </a:extLst>
                        </wps:spPr>
                        <wps:txbx id="52">
                          <w:txbxContent>
                            <w:p w14:paraId="1AD5D636" w14:textId="77777777" w:rsidR="000078E5" w:rsidRPr="00DC3FDD" w:rsidRDefault="000078E5" w:rsidP="00CA7137">
                              <w:pPr>
                                <w:rPr>
                                  <w:i/>
                                </w:rPr>
                              </w:pPr>
                              <w:r>
                                <w:rPr>
                                  <w:i/>
                                </w:rPr>
                                <w:t>“</w:t>
                              </w:r>
                              <w:r w:rsidRPr="00DC3FDD">
                                <w:rPr>
                                  <w:i/>
                                </w:rPr>
                                <w:t>The best thing about boarding is living in a community and having friends around, being able to have 2 homes! Being able to live with other people the whole time helps me get the best out of every day!</w:t>
                              </w:r>
                              <w:r>
                                <w:rPr>
                                  <w:i/>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0" name="Text Box 270"/>
                        <wps:cNvSpPr txBox="1"/>
                        <wps:spPr>
                          <a:xfrm>
                            <a:off x="91440" y="396875"/>
                            <a:ext cx="2432050" cy="177165"/>
                          </a:xfrm>
                          <a:prstGeom prst="rect">
                            <a:avLst/>
                          </a:prstGeom>
                          <a:noFill/>
                          <a:ln>
                            <a:noFill/>
                          </a:ln>
                          <a:effectLst/>
                          <a:extLst>
                            <a:ext uri="{C572A759-6A51-4108-AA02-DFA0A04FC94B}">
                              <ma14:wrappingTextBoxFlag xmlns:ma14="http://schemas.microsoft.com/office/mac/drawingml/2011/main"/>
                            </a:ext>
                          </a:extLst>
                        </wps:spPr>
                        <wps:linkedTxbx id="5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1" name="Text Box 271"/>
                        <wps:cNvSpPr txBox="1"/>
                        <wps:spPr>
                          <a:xfrm>
                            <a:off x="91440" y="572770"/>
                            <a:ext cx="2432050" cy="176530"/>
                          </a:xfrm>
                          <a:prstGeom prst="rect">
                            <a:avLst/>
                          </a:prstGeom>
                          <a:noFill/>
                          <a:ln>
                            <a:noFill/>
                          </a:ln>
                          <a:effectLst/>
                          <a:extLst>
                            <a:ext uri="{C572A759-6A51-4108-AA02-DFA0A04FC94B}">
                              <ma14:wrappingTextBoxFlag xmlns:ma14="http://schemas.microsoft.com/office/mac/drawingml/2011/main"/>
                            </a:ext>
                          </a:extLst>
                        </wps:spPr>
                        <wps:linkedTxbx id="5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2" name="Text Box 272"/>
                        <wps:cNvSpPr txBox="1"/>
                        <wps:spPr>
                          <a:xfrm>
                            <a:off x="328295" y="748030"/>
                            <a:ext cx="2195195" cy="177165"/>
                          </a:xfrm>
                          <a:prstGeom prst="rect">
                            <a:avLst/>
                          </a:prstGeom>
                          <a:noFill/>
                          <a:ln>
                            <a:noFill/>
                          </a:ln>
                          <a:effectLst/>
                          <a:extLst>
                            <a:ext uri="{C572A759-6A51-4108-AA02-DFA0A04FC94B}">
                              <ma14:wrappingTextBoxFlag xmlns:ma14="http://schemas.microsoft.com/office/mac/drawingml/2011/main"/>
                            </a:ext>
                          </a:extLst>
                        </wps:spPr>
                        <wps:linkedTxbx id="5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3" name="Text Box 273"/>
                        <wps:cNvSpPr txBox="1"/>
                        <wps:spPr>
                          <a:xfrm>
                            <a:off x="453390" y="923925"/>
                            <a:ext cx="2070100" cy="176530"/>
                          </a:xfrm>
                          <a:prstGeom prst="rect">
                            <a:avLst/>
                          </a:prstGeom>
                          <a:noFill/>
                          <a:ln>
                            <a:noFill/>
                          </a:ln>
                          <a:effectLst/>
                          <a:extLst>
                            <a:ext uri="{C572A759-6A51-4108-AA02-DFA0A04FC94B}">
                              <ma14:wrappingTextBoxFlag xmlns:ma14="http://schemas.microsoft.com/office/mac/drawingml/2011/main"/>
                            </a:ext>
                          </a:extLst>
                        </wps:spPr>
                        <wps:linkedTxbx id="5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74" o:spid="_x0000_s1097" style="position:absolute;margin-left:376.25pt;margin-top:368.8pt;width:205.9pt;height:91.2pt;z-index:251783312;mso-position-horizontal-relative:page;mso-position-vertical-relative:page" coordsize="2614930,1158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" mv:complextextbox="1">
                <v:shape id="Text Box 147" o:spid="_x0000_s1098" type="#_x0000_t202" style="position:absolute;width:2614930;height:1158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IgfLwwAA&#10;ANwAAAAPAAAAZHJzL2Rvd25yZXYueG1sRE9Na8JAEL0L/odlhN7MxlJqiK6hllZ6sLSNPXgcsmMS&#10;mp0N2TWJ/94tCN7m8T5nnY2mET11rrasYBHFIIgLq2suFfwe3ucJCOeRNTaWScGFHGSb6WSNqbYD&#10;/1Cf+1KEEHYpKqi8b1MpXVGRQRfZljhwJ9sZ9AF2pdQdDiHcNPIxjp+lwZpDQ4UtvVZU/OVno4D2&#10;ozl8Jss3/7U97eJj8j3sdanUw2x8WYHwNPq7+Ob+0GH+0xL+nwkXyM0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IgfLwwAAANwAAAAPAAAAAAAAAAAAAAAAAJcCAABkcnMvZG93&#10;bnJldi54bWxQSwUGAAAAAAQABAD1AAAAhwMAAAAA&#10;" mv:complextextbox="1" filled="f" stroked="f"/>
                <v:shape id="Text Box 269" o:spid="_x0000_s1099" type="#_x0000_t202" style="position:absolute;left:91440;top:45720;width:2432050;height:352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HnyuxQAA&#10;ANwAAAAPAAAAZHJzL2Rvd25yZXYueG1sRI9Ba8JAFITvQv/D8oTezEYPoUZXkVJBKBRjPHh8zT6T&#10;xezbmF01/fduodDjMDPfMMv1YFtxp94bxwqmSQqCuHLacK3gWG4nbyB8QNbYOiYFP+RhvXoZLTHX&#10;7sEF3Q+hFhHCPkcFTQhdLqWvGrLoE9cRR+/seoshyr6WusdHhNtWztI0kxYNx4UGO3pvqLocblbB&#10;5sTFh7l+fe+Lc2HKcp7yZ3ZR6nU8bBYgAg3hP/zX3mkFs2wOv2fiEZC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YefK7FAAAA3AAAAA8AAAAAAAAAAAAAAAAAlwIAAGRycy9k&#10;b3ducmV2LnhtbFBLBQYAAAAABAAEAPUAAACJAwAAAAA=&#10;" filled="f" stroked="f">
                  <v:textbox style="mso-next-textbox:#Text Box 270" inset="0,0,0,0">
                    <w:txbxContent>
                      <w:p w14:paraId="1AD5D636" w14:textId="77777777" w:rsidR="000078E5" w:rsidRPr="00DC3FDD" w:rsidRDefault="000078E5" w:rsidP="00CA7137">
                        <w:pPr>
                          <w:rPr>
                            <w:i/>
                          </w:rPr>
                        </w:pPr>
                        <w:r>
                          <w:rPr>
                            <w:i/>
                          </w:rPr>
                          <w:t>“</w:t>
                        </w:r>
                        <w:r w:rsidRPr="00DC3FDD">
                          <w:rPr>
                            <w:i/>
                          </w:rPr>
                          <w:t>The best thing about boarding is living in a community and having friends around, being able to have 2 homes! Being able to live with other people the whole time helps me get the best out of every day!</w:t>
                        </w:r>
                        <w:r>
                          <w:rPr>
                            <w:i/>
                          </w:rPr>
                          <w:t>”</w:t>
                        </w:r>
                      </w:p>
                    </w:txbxContent>
                  </v:textbox>
                </v:shape>
                <v:shape id="Text Box 270" o:spid="_x0000_s1100" type="#_x0000_t202" style="position:absolute;left:91440;top:396875;width:243205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UPuwQAA&#10;ANwAAAAPAAAAZHJzL2Rvd25yZXYueG1sRE9Ni8IwEL0v+B/CCN7WVA+6W40ioiAIi7V78Dg2Yxts&#10;JrWJ2v335iDs8fG+58vO1uJBrTeOFYyGCQjiwmnDpYLffPv5BcIHZI21Y1LwRx6Wi97HHFPtnpzR&#10;4xhKEUPYp6igCqFJpfRFRRb90DXEkbu41mKIsC2lbvEZw20tx0kykRYNx4YKG1pXVFyPd6tgdeJs&#10;Y24/50N2yUyefye8n1yVGvS71QxEoC78i9/unVYwnsb58Uw8AnLx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4v1D7sEAAADcAAAADwAAAAAAAAAAAAAAAACXAgAAZHJzL2Rvd25y&#10;ZXYueG1sUEsFBgAAAAAEAAQA9QAAAIUDAAAAAA==&#10;" filled="f" stroked="f">
                  <v:textbox style="mso-next-textbox:#Text Box 271" inset="0,0,0,0">
                    <w:txbxContent/>
                  </v:textbox>
                </v:shape>
                <v:shape id="Text Box 271" o:spid="_x0000_s1101" type="#_x0000_t202" style="position:absolute;left:91440;top:572770;width:243205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seZ1xQAA&#10;ANwAAAAPAAAAZHJzL2Rvd25yZXYueG1sRI9Ba8JAFITvQv/D8gq96UYPtqZuRKQFoSCN8eDxNftM&#10;lmTfxuyq8d93CwWPw8x8wyxXg23FlXpvHCuYThIQxKXThisFh+Jz/AbCB2SNrWNScCcPq+xptMRU&#10;uxvndN2HSkQI+xQV1CF0qZS+rMmin7iOOHon11sMUfaV1D3eIty2cpYkc2nRcFyosaNNTWWzv1gF&#10;6yPnH+a8+/nOT7kpikXCX/NGqZfnYf0OItAQHuH/9lYrmL1O4e9MPAIy+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2x5nXFAAAA3AAAAA8AAAAAAAAAAAAAAAAAlwIAAGRycy9k&#10;b3ducmV2LnhtbFBLBQYAAAAABAAEAPUAAACJAwAAAAA=&#10;" filled="f" stroked="f">
                  <v:textbox style="mso-next-textbox:#Text Box 272" inset="0,0,0,0">
                    <w:txbxContent/>
                  </v:textbox>
                </v:shape>
                <v:shape id="Text Box 272" o:spid="_x0000_s1102" type="#_x0000_t202" style="position:absolute;left:328295;top:748030;width:219519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Y3gCxQAA&#10;ANwAAAAPAAAAZHJzL2Rvd25yZXYueG1sRI9Ba8JAFITvBf/D8oTe6sYcbI2uItKCUJDGePD4zD6T&#10;xezbmF01/vtuoeBxmJlvmPmyt424UeeNYwXjUQKCuHTacKVgX3y9fYDwAVlj45gUPMjDcjF4mWOm&#10;3Z1zuu1CJSKEfYYK6hDaTEpf1mTRj1xLHL2T6yyGKLtK6g7vEW4bmSbJRFo0HBdqbGldU3neXa2C&#10;1YHzT3PZHn/yU26KYprw9+Ss1OuwX81ABOrDM/zf3mgF6XsKf2fiEZ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1jeALFAAAA3AAAAA8AAAAAAAAAAAAAAAAAlwIAAGRycy9k&#10;b3ducmV2LnhtbFBLBQYAAAAABAAEAPUAAACJAwAAAAA=&#10;" filled="f" stroked="f">
                  <v:textbox style="mso-next-textbox:#Text Box 273" inset="0,0,0,0">
                    <w:txbxContent/>
                  </v:textbox>
                </v:shape>
                <v:shape id="Text Box 273" o:spid="_x0000_s1103" type="#_x0000_t202" style="position:absolute;left:453390;top:923925;width:207010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L92ZxgAA&#10;ANwAAAAPAAAAZHJzL2Rvd25yZXYueG1sRI9Ba8JAFITvhf6H5RW81U0VtKZZRUoLQkEa48HjM/uS&#10;LGbfptlV03/vFoQeh5n5hslWg23FhXpvHCt4GScgiEunDdcK9sXn8ysIH5A1to5JwS95WC0fHzJM&#10;tbtyTpddqEWEsE9RQRNCl0rpy4Ys+rHriKNXud5iiLKvpe7xGuG2lZMkmUmLhuNCgx29N1Sedmer&#10;YH3g/MP8bI/feZWbolgk/DU7KTV6GtZvIAIN4T98b2+0gsl8C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L92ZxgAAANwAAAAPAAAAAAAAAAAAAAAAAJcCAABkcnMv&#10;ZG93bnJldi54bWxQSwUGAAAAAAQABAD1AAAAigMAAAAA&#10;" filled="f" stroked="f">
                  <v:textbox inset="0,0,0,0">
                    <w:txbxContent/>
                  </v:textbox>
                </v:shape>
                <w10:wrap type="through" anchorx="page" anchory="page"/>
              </v:group>
            </w:pict>
          </mc:Fallback>
        </mc:AlternateContent>
      </w:r>
      <w:r w:rsidR="0098729B">
        <w:rPr>
          <w:noProof/>
        </w:rPr>
        <mc:AlternateContent>
          <mc:Choice Requires="wps">
            <w:drawing>
              <wp:anchor distT="0" distB="0" distL="114300" distR="114300" simplePos="0" relativeHeight="251795600" behindDoc="0" locked="0" layoutInCell="1" allowOverlap="1" wp14:anchorId="3F30080F" wp14:editId="70EE7460">
                <wp:simplePos x="0" y="0"/>
                <wp:positionH relativeFrom="page">
                  <wp:posOffset>2587625</wp:posOffset>
                </wp:positionH>
                <wp:positionV relativeFrom="page">
                  <wp:posOffset>6724650</wp:posOffset>
                </wp:positionV>
                <wp:extent cx="2480945" cy="334010"/>
                <wp:effectExtent l="0" t="0" r="0" b="0"/>
                <wp:wrapThrough wrapText="bothSides">
                  <wp:wrapPolygon edited="0">
                    <wp:start x="221" y="0"/>
                    <wp:lineTo x="221" y="19711"/>
                    <wp:lineTo x="21230" y="19711"/>
                    <wp:lineTo x="21230" y="0"/>
                    <wp:lineTo x="221" y="0"/>
                  </wp:wrapPolygon>
                </wp:wrapThrough>
                <wp:docPr id="154" name="Text Box 154"/>
                <wp:cNvGraphicFramePr/>
                <a:graphic xmlns:a="http://schemas.openxmlformats.org/drawingml/2006/main">
                  <a:graphicData uri="http://schemas.microsoft.com/office/word/2010/wordprocessingShape">
                    <wps:wsp>
                      <wps:cNvSpPr txBox="1"/>
                      <wps:spPr>
                        <a:xfrm>
                          <a:off x="0" y="0"/>
                          <a:ext cx="2480945" cy="3340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29D6FA7" w14:textId="77777777" w:rsidR="001222D1" w:rsidRPr="00DC3FDD" w:rsidRDefault="001222D1" w:rsidP="001222D1">
                            <w:pPr>
                              <w:rPr>
                                <w:i/>
                              </w:rPr>
                            </w:pPr>
                            <w:r w:rsidRPr="00DC3FDD">
                              <w:rPr>
                                <w:i/>
                              </w:rPr>
                              <w:t>“</w:t>
                            </w:r>
                            <w:r>
                              <w:rPr>
                                <w:i/>
                              </w:rPr>
                              <w:t>The evening activities are really fun</w:t>
                            </w:r>
                            <w:r w:rsidRPr="00DC3FDD">
                              <w:rPr>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4" o:spid="_x0000_s1104" type="#_x0000_t202" style="position:absolute;margin-left:203.75pt;margin-top:529.5pt;width:195.35pt;height:26.3pt;z-index:25179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" mv:complextextbox="1" filled="f" stroked="f">
                <v:textbox>
                  <w:txbxContent>
                    <w:p w14:paraId="229D6FA7" w14:textId="77777777" w:rsidR="001222D1" w:rsidRPr="00DC3FDD" w:rsidRDefault="001222D1" w:rsidP="001222D1">
                      <w:pPr>
                        <w:rPr>
                          <w:i/>
                        </w:rPr>
                      </w:pPr>
                      <w:r w:rsidRPr="00DC3FDD">
                        <w:rPr>
                          <w:i/>
                        </w:rPr>
                        <w:t>“</w:t>
                      </w:r>
                      <w:r>
                        <w:rPr>
                          <w:i/>
                        </w:rPr>
                        <w:t>The evening activities are really fun</w:t>
                      </w:r>
                      <w:r w:rsidRPr="00DC3FDD">
                        <w:rPr>
                          <w:i/>
                        </w:rPr>
                        <w:t>!”</w:t>
                      </w:r>
                    </w:p>
                  </w:txbxContent>
                </v:textbox>
                <w10:wrap type="through" anchorx="page" anchory="page"/>
              </v:shape>
            </w:pict>
          </mc:Fallback>
        </mc:AlternateContent>
      </w:r>
      <w:r w:rsidR="001222D1">
        <w:rPr>
          <w:noProof/>
        </w:rPr>
        <mc:AlternateContent>
          <mc:Choice Requires="wps">
            <w:drawing>
              <wp:anchor distT="0" distB="0" distL="114300" distR="114300" simplePos="0" relativeHeight="251800720" behindDoc="0" locked="0" layoutInCell="1" allowOverlap="1" wp14:anchorId="36055B48" wp14:editId="06F37180">
                <wp:simplePos x="0" y="0"/>
                <wp:positionH relativeFrom="page">
                  <wp:posOffset>5291455</wp:posOffset>
                </wp:positionH>
                <wp:positionV relativeFrom="page">
                  <wp:posOffset>6997558</wp:posOffset>
                </wp:positionV>
                <wp:extent cx="1937385" cy="839612"/>
                <wp:effectExtent l="0" t="0" r="0" b="0"/>
                <wp:wrapThrough wrapText="bothSides">
                  <wp:wrapPolygon edited="0">
                    <wp:start x="283" y="0"/>
                    <wp:lineTo x="283" y="20914"/>
                    <wp:lineTo x="20956" y="20914"/>
                    <wp:lineTo x="20956" y="0"/>
                    <wp:lineTo x="283" y="0"/>
                  </wp:wrapPolygon>
                </wp:wrapThrough>
                <wp:docPr id="158" name="Text Box 158"/>
                <wp:cNvGraphicFramePr/>
                <a:graphic xmlns:a="http://schemas.openxmlformats.org/drawingml/2006/main">
                  <a:graphicData uri="http://schemas.microsoft.com/office/word/2010/wordprocessingShape">
                    <wps:wsp>
                      <wps:cNvSpPr txBox="1"/>
                      <wps:spPr>
                        <a:xfrm>
                          <a:off x="0" y="0"/>
                          <a:ext cx="1937385" cy="839612"/>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C1D08AA" w14:textId="77777777" w:rsidR="001222D1" w:rsidRPr="001222D1" w:rsidRDefault="001222D1" w:rsidP="00CA7137">
                            <w:pPr>
                              <w:rPr>
                                <w:i/>
                              </w:rPr>
                            </w:pPr>
                            <w:r>
                              <w:rPr>
                                <w:i/>
                              </w:rPr>
                              <w:t>“</w:t>
                            </w:r>
                            <w:r w:rsidRPr="001222D1">
                              <w:rPr>
                                <w:i/>
                              </w:rPr>
                              <w:t>I have learnt to interact and enjoy my time with friends at Orwell. I can now fill my time and have loads</w:t>
                            </w:r>
                            <w:r>
                              <w:rPr>
                                <w:i/>
                              </w:rPr>
                              <w:t xml:space="preserve"> of fun.”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8" o:spid="_x0000_s1105" type="#_x0000_t202" style="position:absolute;margin-left:416.65pt;margin-top:551pt;width:152.55pt;height:66.1pt;z-index:2518007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" mv:complextextbox="1" filled="f" stroked="f">
                <v:textbox>
                  <w:txbxContent>
                    <w:p w14:paraId="4C1D08AA" w14:textId="77777777" w:rsidR="001222D1" w:rsidRPr="001222D1" w:rsidRDefault="001222D1" w:rsidP="00CA7137">
                      <w:pPr>
                        <w:rPr>
                          <w:i/>
                        </w:rPr>
                      </w:pPr>
                      <w:r>
                        <w:rPr>
                          <w:i/>
                        </w:rPr>
                        <w:t>“</w:t>
                      </w:r>
                      <w:r w:rsidRPr="001222D1">
                        <w:rPr>
                          <w:i/>
                        </w:rPr>
                        <w:t>I have learnt to interact and enjoy my time with friends at Orwell. I can now fill my time and have loads</w:t>
                      </w:r>
                      <w:r>
                        <w:rPr>
                          <w:i/>
                        </w:rPr>
                        <w:t xml:space="preserve"> of fun.”</w:t>
                      </w:r>
                    </w:p>
                  </w:txbxContent>
                </v:textbox>
                <w10:wrap type="through" anchorx="page" anchory="page"/>
              </v:shape>
            </w:pict>
          </mc:Fallback>
        </mc:AlternateContent>
      </w:r>
      <w:r w:rsidR="001222D1">
        <w:rPr>
          <w:noProof/>
        </w:rPr>
        <mc:AlternateContent>
          <mc:Choice Requires="wps">
            <w:drawing>
              <wp:anchor distT="0" distB="0" distL="114300" distR="114300" simplePos="0" relativeHeight="251797648" behindDoc="0" locked="0" layoutInCell="1" allowOverlap="1" wp14:anchorId="38926FFB" wp14:editId="44560142">
                <wp:simplePos x="0" y="0"/>
                <wp:positionH relativeFrom="page">
                  <wp:posOffset>3027680</wp:posOffset>
                </wp:positionH>
                <wp:positionV relativeFrom="page">
                  <wp:posOffset>7153910</wp:posOffset>
                </wp:positionV>
                <wp:extent cx="2001520" cy="660400"/>
                <wp:effectExtent l="0" t="152400" r="0" b="152400"/>
                <wp:wrapThrough wrapText="bothSides">
                  <wp:wrapPolygon edited="0">
                    <wp:start x="18833" y="-1233"/>
                    <wp:lineTo x="888" y="-8394"/>
                    <wp:lineTo x="160" y="20706"/>
                    <wp:lineTo x="2595" y="21906"/>
                    <wp:lineTo x="4621" y="20380"/>
                    <wp:lineTo x="21017" y="14994"/>
                    <wp:lineTo x="21268" y="-33"/>
                    <wp:lineTo x="18833" y="-1233"/>
                  </wp:wrapPolygon>
                </wp:wrapThrough>
                <wp:docPr id="155" name="Text Box 155"/>
                <wp:cNvGraphicFramePr/>
                <a:graphic xmlns:a="http://schemas.openxmlformats.org/drawingml/2006/main">
                  <a:graphicData uri="http://schemas.microsoft.com/office/word/2010/wordprocessingShape">
                    <wps:wsp>
                      <wps:cNvSpPr txBox="1"/>
                      <wps:spPr>
                        <a:xfrm rot="21045807">
                          <a:off x="0" y="0"/>
                          <a:ext cx="2001520" cy="660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106FA69" w14:textId="1A3367FC" w:rsidR="001222D1" w:rsidRPr="00DC3FDD" w:rsidRDefault="001222D1" w:rsidP="00CA7137">
                            <w:pPr>
                              <w:rPr>
                                <w:i/>
                              </w:rPr>
                            </w:pPr>
                            <w:r>
                              <w:rPr>
                                <w:i/>
                              </w:rPr>
                              <w:t>“I don’t think I’ll be homesick nex</w:t>
                            </w:r>
                            <w:r w:rsidR="00CD54AB">
                              <w:rPr>
                                <w:i/>
                              </w:rPr>
                              <w:t>t year because of boarding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5" o:spid="_x0000_s1106" type="#_x0000_t202" style="position:absolute;margin-left:238.4pt;margin-top:563.3pt;width:157.6pt;height:52pt;rotation:-605327fd;z-index:25179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" mv:complextextbox="1" filled="f" stroked="f">
                <v:textbox>
                  <w:txbxContent>
                    <w:p w14:paraId="5106FA69" w14:textId="1A3367FC" w:rsidR="001222D1" w:rsidRPr="00DC3FDD" w:rsidRDefault="001222D1" w:rsidP="00CA7137">
                      <w:pPr>
                        <w:rPr>
                          <w:i/>
                        </w:rPr>
                      </w:pPr>
                      <w:r>
                        <w:rPr>
                          <w:i/>
                        </w:rPr>
                        <w:t>“I don’t think I’ll be homesick nex</w:t>
                      </w:r>
                      <w:r w:rsidR="00CD54AB">
                        <w:rPr>
                          <w:i/>
                        </w:rPr>
                        <w:t>t year because of boarding here.”</w:t>
                      </w:r>
                    </w:p>
                  </w:txbxContent>
                </v:textbox>
                <w10:wrap type="through" anchorx="page" anchory="page"/>
              </v:shape>
            </w:pict>
          </mc:Fallback>
        </mc:AlternateContent>
      </w:r>
      <w:r w:rsidR="001222D1">
        <w:rPr>
          <w:noProof/>
        </w:rPr>
        <mc:AlternateContent>
          <mc:Choice Requires="wps">
            <w:drawing>
              <wp:anchor distT="0" distB="0" distL="114300" distR="114300" simplePos="0" relativeHeight="251799696" behindDoc="0" locked="0" layoutInCell="1" allowOverlap="1" wp14:anchorId="5249963B" wp14:editId="327B1EF0">
                <wp:simplePos x="0" y="0"/>
                <wp:positionH relativeFrom="page">
                  <wp:posOffset>5364480</wp:posOffset>
                </wp:positionH>
                <wp:positionV relativeFrom="page">
                  <wp:posOffset>3775710</wp:posOffset>
                </wp:positionV>
                <wp:extent cx="2001520" cy="660400"/>
                <wp:effectExtent l="0" t="152400" r="0" b="152400"/>
                <wp:wrapThrough wrapText="bothSides">
                  <wp:wrapPolygon edited="0">
                    <wp:start x="18833" y="-1233"/>
                    <wp:lineTo x="888" y="-8394"/>
                    <wp:lineTo x="160" y="20706"/>
                    <wp:lineTo x="2595" y="21906"/>
                    <wp:lineTo x="4621" y="20380"/>
                    <wp:lineTo x="21017" y="14994"/>
                    <wp:lineTo x="21268" y="-33"/>
                    <wp:lineTo x="18833" y="-1233"/>
                  </wp:wrapPolygon>
                </wp:wrapThrough>
                <wp:docPr id="157" name="Text Box 157"/>
                <wp:cNvGraphicFramePr/>
                <a:graphic xmlns:a="http://schemas.openxmlformats.org/drawingml/2006/main">
                  <a:graphicData uri="http://schemas.microsoft.com/office/word/2010/wordprocessingShape">
                    <wps:wsp>
                      <wps:cNvSpPr txBox="1"/>
                      <wps:spPr>
                        <a:xfrm rot="21045807">
                          <a:off x="0" y="0"/>
                          <a:ext cx="2001520" cy="660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E3D7A86" w14:textId="77777777" w:rsidR="001222D1" w:rsidRPr="00DC3FDD" w:rsidRDefault="001222D1" w:rsidP="00CA7137">
                            <w:pPr>
                              <w:jc w:val="both"/>
                              <w:rPr>
                                <w:i/>
                              </w:rPr>
                            </w:pPr>
                            <w:r>
                              <w:rPr>
                                <w:i/>
                              </w:rPr>
                              <w:t>“Boarding staff are really nice to me and having tuck is great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7" o:spid="_x0000_s1107" type="#_x0000_t202" style="position:absolute;margin-left:422.4pt;margin-top:297.3pt;width:157.6pt;height:52pt;rotation:-605327fd;z-index:25179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" mv:complextextbox="1" filled="f" stroked="f">
                <v:textbox>
                  <w:txbxContent>
                    <w:p w14:paraId="7E3D7A86" w14:textId="77777777" w:rsidR="001222D1" w:rsidRPr="00DC3FDD" w:rsidRDefault="001222D1" w:rsidP="00CA7137">
                      <w:pPr>
                        <w:jc w:val="both"/>
                        <w:rPr>
                          <w:i/>
                        </w:rPr>
                      </w:pPr>
                      <w:r>
                        <w:rPr>
                          <w:i/>
                        </w:rPr>
                        <w:t>“Boarding staff are really nice to me and having tuck is great too!”</w:t>
                      </w:r>
                    </w:p>
                  </w:txbxContent>
                </v:textbox>
                <w10:wrap type="through" anchorx="page" anchory="page"/>
              </v:shape>
            </w:pict>
          </mc:Fallback>
        </mc:AlternateContent>
      </w:r>
      <w:r w:rsidR="001222D1">
        <w:rPr>
          <w:noProof/>
        </w:rPr>
        <mc:AlternateContent>
          <mc:Choice Requires="wps">
            <w:drawing>
              <wp:anchor distT="0" distB="0" distL="114300" distR="114300" simplePos="0" relativeHeight="251791504" behindDoc="0" locked="0" layoutInCell="1" allowOverlap="1" wp14:anchorId="03A6A366" wp14:editId="385EAE7C">
                <wp:simplePos x="0" y="0"/>
                <wp:positionH relativeFrom="page">
                  <wp:posOffset>3009900</wp:posOffset>
                </wp:positionH>
                <wp:positionV relativeFrom="page">
                  <wp:posOffset>5396865</wp:posOffset>
                </wp:positionV>
                <wp:extent cx="2036445" cy="1168400"/>
                <wp:effectExtent l="25400" t="304800" r="97155" b="304800"/>
                <wp:wrapThrough wrapText="bothSides">
                  <wp:wrapPolygon edited="0">
                    <wp:start x="77" y="440"/>
                    <wp:lineTo x="-1234" y="2337"/>
                    <wp:lineTo x="330" y="9338"/>
                    <wp:lineTo x="-1177" y="10360"/>
                    <wp:lineTo x="485" y="17799"/>
                    <wp:lineTo x="6470" y="21297"/>
                    <wp:lineTo x="19178" y="21240"/>
                    <wp:lineTo x="19624" y="21945"/>
                    <wp:lineTo x="21131" y="20923"/>
                    <wp:lineTo x="20974" y="3393"/>
                    <wp:lineTo x="20498" y="-1323"/>
                    <wp:lineTo x="17904" y="-2586"/>
                    <wp:lineTo x="14389" y="-201"/>
                    <wp:lineTo x="12825" y="-7202"/>
                    <wp:lineTo x="1834" y="-753"/>
                    <wp:lineTo x="77" y="440"/>
                  </wp:wrapPolygon>
                </wp:wrapThrough>
                <wp:docPr id="152" name="Text Box 152"/>
                <wp:cNvGraphicFramePr/>
                <a:graphic xmlns:a="http://schemas.openxmlformats.org/drawingml/2006/main">
                  <a:graphicData uri="http://schemas.microsoft.com/office/word/2010/wordprocessingShape">
                    <wps:wsp>
                      <wps:cNvSpPr txBox="1"/>
                      <wps:spPr>
                        <a:xfrm rot="1276232">
                          <a:off x="0" y="0"/>
                          <a:ext cx="2036445" cy="1168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802EC84" w14:textId="1C25735F" w:rsidR="000078E5" w:rsidRPr="00DC3FDD" w:rsidRDefault="000078E5" w:rsidP="00CA7137">
                            <w:pPr>
                              <w:rPr>
                                <w:i/>
                              </w:rPr>
                            </w:pPr>
                            <w:r w:rsidRPr="00DC3FDD">
                              <w:rPr>
                                <w:i/>
                              </w:rPr>
                              <w:t>“</w:t>
                            </w:r>
                            <w:r>
                              <w:rPr>
                                <w:i/>
                              </w:rPr>
                              <w:t>I</w:t>
                            </w:r>
                            <w:r w:rsidR="001222D1">
                              <w:rPr>
                                <w:i/>
                              </w:rPr>
                              <w:t>f I didn’t board I would miss out as people often say things like ‘did you hear what happened in the Boarding House?</w:t>
                            </w:r>
                            <w:proofErr w:type="gramStart"/>
                            <w:r w:rsidR="001222D1">
                              <w:rPr>
                                <w:i/>
                              </w:rPr>
                              <w:t>’,</w:t>
                            </w:r>
                            <w:proofErr w:type="gramEnd"/>
                            <w:r w:rsidR="00CD54AB">
                              <w:rPr>
                                <w:i/>
                              </w:rPr>
                              <w:t xml:space="preserve"> </w:t>
                            </w:r>
                            <w:r w:rsidR="001222D1">
                              <w:rPr>
                                <w:i/>
                              </w:rPr>
                              <w:t>I would miss out on the treats and the 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2" o:spid="_x0000_s1108" type="#_x0000_t202" style="position:absolute;margin-left:237pt;margin-top:424.95pt;width:160.35pt;height:92pt;rotation:1393986fd;z-index:25179150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" mv:complextextbox="1" filled="f" stroked="f">
                <v:textbox>
                  <w:txbxContent>
                    <w:p w14:paraId="6802EC84" w14:textId="1C25735F" w:rsidR="000078E5" w:rsidRPr="00DC3FDD" w:rsidRDefault="000078E5" w:rsidP="00CA7137">
                      <w:pPr>
                        <w:rPr>
                          <w:i/>
                        </w:rPr>
                      </w:pPr>
                      <w:r w:rsidRPr="00DC3FDD">
                        <w:rPr>
                          <w:i/>
                        </w:rPr>
                        <w:t>“</w:t>
                      </w:r>
                      <w:r>
                        <w:rPr>
                          <w:i/>
                        </w:rPr>
                        <w:t>I</w:t>
                      </w:r>
                      <w:r w:rsidR="001222D1">
                        <w:rPr>
                          <w:i/>
                        </w:rPr>
                        <w:t>f I didn’t board I would miss out as people often say things like ‘did you hear what happened in the Boarding House?</w:t>
                      </w:r>
                      <w:proofErr w:type="gramStart"/>
                      <w:r w:rsidR="001222D1">
                        <w:rPr>
                          <w:i/>
                        </w:rPr>
                        <w:t>’,</w:t>
                      </w:r>
                      <w:proofErr w:type="gramEnd"/>
                      <w:r w:rsidR="00CD54AB">
                        <w:rPr>
                          <w:i/>
                        </w:rPr>
                        <w:t xml:space="preserve"> </w:t>
                      </w:r>
                      <w:r w:rsidR="001222D1">
                        <w:rPr>
                          <w:i/>
                        </w:rPr>
                        <w:t>I would miss out on the treats and the opportunities.</w:t>
                      </w:r>
                    </w:p>
                  </w:txbxContent>
                </v:textbox>
                <w10:wrap type="through" anchorx="page" anchory="page"/>
              </v:shape>
            </w:pict>
          </mc:Fallback>
        </mc:AlternateContent>
      </w:r>
      <w:r w:rsidR="000078E5">
        <w:rPr>
          <w:noProof/>
        </w:rPr>
        <mc:AlternateContent>
          <mc:Choice Requires="wps">
            <w:drawing>
              <wp:anchor distT="0" distB="0" distL="114300" distR="114300" simplePos="0" relativeHeight="251785360" behindDoc="0" locked="0" layoutInCell="1" allowOverlap="1" wp14:anchorId="1D3CB5F1" wp14:editId="3D1CA728">
                <wp:simplePos x="0" y="0"/>
                <wp:positionH relativeFrom="page">
                  <wp:posOffset>5291455</wp:posOffset>
                </wp:positionH>
                <wp:positionV relativeFrom="page">
                  <wp:posOffset>5981700</wp:posOffset>
                </wp:positionV>
                <wp:extent cx="2036445" cy="800100"/>
                <wp:effectExtent l="0" t="0" r="0" b="12700"/>
                <wp:wrapThrough wrapText="bothSides">
                  <wp:wrapPolygon edited="0">
                    <wp:start x="269" y="0"/>
                    <wp:lineTo x="269" y="21257"/>
                    <wp:lineTo x="21014" y="21257"/>
                    <wp:lineTo x="21014" y="0"/>
                    <wp:lineTo x="269" y="0"/>
                  </wp:wrapPolygon>
                </wp:wrapThrough>
                <wp:docPr id="149" name="Text Box 149"/>
                <wp:cNvGraphicFramePr/>
                <a:graphic xmlns:a="http://schemas.openxmlformats.org/drawingml/2006/main">
                  <a:graphicData uri="http://schemas.microsoft.com/office/word/2010/wordprocessingShape">
                    <wps:wsp>
                      <wps:cNvSpPr txBox="1"/>
                      <wps:spPr>
                        <a:xfrm>
                          <a:off x="0" y="0"/>
                          <a:ext cx="2036445" cy="800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8E83314" w14:textId="77777777" w:rsidR="000078E5" w:rsidRPr="00DC3FDD" w:rsidRDefault="000078E5">
                            <w:pPr>
                              <w:rPr>
                                <w:i/>
                              </w:rPr>
                            </w:pPr>
                            <w:r w:rsidRPr="00DC3FDD">
                              <w:rPr>
                                <w:i/>
                              </w:rPr>
                              <w:t>“It’s developed my social skills and helped me enjoy life and helped my friends be much closer to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9" o:spid="_x0000_s1109" type="#_x0000_t202" style="position:absolute;margin-left:416.65pt;margin-top:471pt;width:160.35pt;height:63pt;z-index:2517853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u/GdYCAAAi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" mv:complextextbox="1" filled="f" stroked="f">
                <v:textbox>
                  <w:txbxContent>
                    <w:p w14:paraId="38E83314" w14:textId="77777777" w:rsidR="000078E5" w:rsidRPr="00DC3FDD" w:rsidRDefault="000078E5">
                      <w:pPr>
                        <w:rPr>
                          <w:i/>
                        </w:rPr>
                      </w:pPr>
                      <w:r w:rsidRPr="00DC3FDD">
                        <w:rPr>
                          <w:i/>
                        </w:rPr>
                        <w:t>“It’s developed my social skills and helped me enjoy life and helped my friends be much closer to me!”</w:t>
                      </w:r>
                    </w:p>
                  </w:txbxContent>
                </v:textbox>
                <w10:wrap type="through" anchorx="page" anchory="page"/>
              </v:shape>
            </w:pict>
          </mc:Fallback>
        </mc:AlternateContent>
      </w:r>
      <w:r w:rsidR="000078E5">
        <w:rPr>
          <w:noProof/>
        </w:rPr>
        <mc:AlternateContent>
          <mc:Choice Requires="wps">
            <w:drawing>
              <wp:anchor distT="0" distB="0" distL="114300" distR="114300" simplePos="0" relativeHeight="251789456" behindDoc="0" locked="0" layoutInCell="1" allowOverlap="1" wp14:anchorId="0F4583C0" wp14:editId="78DC0489">
                <wp:simplePos x="0" y="0"/>
                <wp:positionH relativeFrom="page">
                  <wp:posOffset>2386965</wp:posOffset>
                </wp:positionH>
                <wp:positionV relativeFrom="page">
                  <wp:posOffset>4569460</wp:posOffset>
                </wp:positionV>
                <wp:extent cx="2139950" cy="508000"/>
                <wp:effectExtent l="0" t="254000" r="0" b="254000"/>
                <wp:wrapThrough wrapText="bothSides">
                  <wp:wrapPolygon edited="0">
                    <wp:start x="19747" y="-1765"/>
                    <wp:lineTo x="4229" y="-16436"/>
                    <wp:lineTo x="3203" y="294"/>
                    <wp:lineTo x="592" y="-318"/>
                    <wp:lineTo x="117" y="20360"/>
                    <wp:lineTo x="1607" y="21982"/>
                    <wp:lineTo x="5154" y="20268"/>
                    <wp:lineTo x="21074" y="19759"/>
                    <wp:lineTo x="21237" y="-143"/>
                    <wp:lineTo x="19747" y="-1765"/>
                  </wp:wrapPolygon>
                </wp:wrapThrough>
                <wp:docPr id="151" name="Text Box 151"/>
                <wp:cNvGraphicFramePr/>
                <a:graphic xmlns:a="http://schemas.openxmlformats.org/drawingml/2006/main">
                  <a:graphicData uri="http://schemas.microsoft.com/office/word/2010/wordprocessingShape">
                    <wps:wsp>
                      <wps:cNvSpPr txBox="1"/>
                      <wps:spPr>
                        <a:xfrm rot="20730216">
                          <a:off x="0" y="0"/>
                          <a:ext cx="2139950" cy="508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F370910" w14:textId="77777777" w:rsidR="000078E5" w:rsidRPr="00DC3FDD" w:rsidRDefault="000078E5" w:rsidP="000078E5">
                            <w:pPr>
                              <w:rPr>
                                <w:i/>
                              </w:rPr>
                            </w:pPr>
                            <w:r w:rsidRPr="00DC3FDD">
                              <w:rPr>
                                <w:i/>
                              </w:rPr>
                              <w:t>“</w:t>
                            </w:r>
                            <w:r>
                              <w:rPr>
                                <w:i/>
                              </w:rPr>
                              <w:t>You learn when to be controlled and when to be crazy!”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1" o:spid="_x0000_s1110" type="#_x0000_t202" style="position:absolute;margin-left:187.95pt;margin-top:359.8pt;width:168.5pt;height:40pt;rotation:-950036fd;z-index:25178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" mv:complextextbox="1" filled="f" stroked="f">
                <v:textbox>
                  <w:txbxContent>
                    <w:p w14:paraId="6F370910" w14:textId="77777777" w:rsidR="000078E5" w:rsidRPr="00DC3FDD" w:rsidRDefault="000078E5" w:rsidP="000078E5">
                      <w:pPr>
                        <w:rPr>
                          <w:i/>
                        </w:rPr>
                      </w:pPr>
                      <w:r w:rsidRPr="00DC3FDD">
                        <w:rPr>
                          <w:i/>
                        </w:rPr>
                        <w:t>“</w:t>
                      </w:r>
                      <w:r>
                        <w:rPr>
                          <w:i/>
                        </w:rPr>
                        <w:t>You learn when to be controlled and when to be crazy!”</w:t>
                      </w:r>
                    </w:p>
                  </w:txbxContent>
                </v:textbox>
                <w10:wrap type="through" anchorx="page" anchory="page"/>
              </v:shape>
            </w:pict>
          </mc:Fallback>
        </mc:AlternateContent>
      </w:r>
      <w:r w:rsidR="00C14261">
        <w:rPr>
          <w:noProof/>
        </w:rPr>
        <mc:AlternateContent>
          <mc:Choice Requires="wpg">
            <w:drawing>
              <wp:anchor distT="0" distB="0" distL="114300" distR="114300" simplePos="0" relativeHeight="251781264" behindDoc="0" locked="0" layoutInCell="1" allowOverlap="1" wp14:anchorId="2074D51D" wp14:editId="252AF894">
                <wp:simplePos x="0" y="0"/>
                <wp:positionH relativeFrom="page">
                  <wp:posOffset>497840</wp:posOffset>
                </wp:positionH>
                <wp:positionV relativeFrom="page">
                  <wp:posOffset>5060950</wp:posOffset>
                </wp:positionV>
                <wp:extent cx="2264410" cy="1529715"/>
                <wp:effectExtent l="0" t="0" r="0" b="0"/>
                <wp:wrapThrough wrapText="bothSides">
                  <wp:wrapPolygon edited="0">
                    <wp:start x="242" y="0"/>
                    <wp:lineTo x="242" y="21161"/>
                    <wp:lineTo x="21079" y="21161"/>
                    <wp:lineTo x="21079" y="0"/>
                    <wp:lineTo x="242" y="0"/>
                  </wp:wrapPolygon>
                </wp:wrapThrough>
                <wp:docPr id="268" name="Group 268"/>
                <wp:cNvGraphicFramePr/>
                <a:graphic xmlns:a="http://schemas.openxmlformats.org/drawingml/2006/main">
                  <a:graphicData uri="http://schemas.microsoft.com/office/word/2010/wordprocessingGroup">
                    <wpg:wgp>
                      <wpg:cNvGrpSpPr/>
                      <wpg:grpSpPr>
                        <a:xfrm>
                          <a:off x="0" y="0"/>
                          <a:ext cx="2264410" cy="1529715"/>
                          <a:chOff x="0" y="0"/>
                          <a:chExt cx="2264410" cy="1529715"/>
                        </a:xfrm>
                        <a:extLst>
                          <a:ext uri="{0CCBE362-F206-4b92-989A-16890622DB6E}">
                            <ma14:wrappingTextBoxFlag xmlns:ma14="http://schemas.microsoft.com/office/mac/drawingml/2011/main" val="1"/>
                          </a:ext>
                        </a:extLst>
                      </wpg:grpSpPr>
                      <wps:wsp>
                        <wps:cNvPr id="143" name="Text Box 143"/>
                        <wps:cNvSpPr txBox="1"/>
                        <wps:spPr>
                          <a:xfrm>
                            <a:off x="0" y="0"/>
                            <a:ext cx="2264410" cy="152971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5" name="Text Box 265"/>
                        <wps:cNvSpPr txBox="1"/>
                        <wps:spPr>
                          <a:xfrm>
                            <a:off x="91440" y="45720"/>
                            <a:ext cx="1753235" cy="177165"/>
                          </a:xfrm>
                          <a:prstGeom prst="rect">
                            <a:avLst/>
                          </a:prstGeom>
                          <a:noFill/>
                          <a:ln>
                            <a:noFill/>
                          </a:ln>
                          <a:effectLst/>
                          <a:extLst>
                            <a:ext uri="{C572A759-6A51-4108-AA02-DFA0A04FC94B}">
                              <ma14:wrappingTextBoxFlag xmlns:ma14="http://schemas.microsoft.com/office/mac/drawingml/2011/main"/>
                            </a:ext>
                          </a:extLst>
                        </wps:spPr>
                        <wps:txbx id="60">
                          <w:txbxContent>
                            <w:p w14:paraId="5EFB9FCB" w14:textId="58ABDF54" w:rsidR="000078E5" w:rsidRDefault="000078E5" w:rsidP="00CA7137">
                              <w:pPr>
                                <w:rPr>
                                  <w:i/>
                                </w:rPr>
                              </w:pPr>
                              <w:r>
                                <w:rPr>
                                  <w:i/>
                                </w:rPr>
                                <w:t xml:space="preserve">“I have had to overcome a lot of challenges- homesickness, 2 very </w:t>
                              </w:r>
                              <w:r w:rsidR="00CD54AB">
                                <w:rPr>
                                  <w:i/>
                                </w:rPr>
                                <w:t>big</w:t>
                              </w:r>
                              <w:r>
                                <w:rPr>
                                  <w:i/>
                                </w:rPr>
                                <w:t xml:space="preserve"> nosebleeds, snoring but I have learnt a lot about myself and know how far I can be challenged. I am not afraid to go out of my comfort zone and I have grown a lot in confidence!”</w:t>
                              </w:r>
                            </w:p>
                            <w:p w14:paraId="762E1E63" w14:textId="77777777" w:rsidR="000078E5" w:rsidRPr="00B93407" w:rsidRDefault="000078E5" w:rsidP="00CA7137">
                              <w:pPr>
                                <w:rPr>
                                  <w: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6" name="Text Box 266"/>
                        <wps:cNvSpPr txBox="1"/>
                        <wps:spPr>
                          <a:xfrm>
                            <a:off x="91440" y="221615"/>
                            <a:ext cx="1781175" cy="176530"/>
                          </a:xfrm>
                          <a:prstGeom prst="rect">
                            <a:avLst/>
                          </a:prstGeom>
                          <a:noFill/>
                          <a:ln>
                            <a:noFill/>
                          </a:ln>
                          <a:effectLst/>
                          <a:extLst>
                            <a:ext uri="{C572A759-6A51-4108-AA02-DFA0A04FC94B}">
                              <ma14:wrappingTextBoxFlag xmlns:ma14="http://schemas.microsoft.com/office/mac/drawingml/2011/main"/>
                            </a:ext>
                          </a:extLst>
                        </wps:spPr>
                        <wps:linkedTxbx id="6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7" name="Text Box 267"/>
                        <wps:cNvSpPr txBox="1"/>
                        <wps:spPr>
                          <a:xfrm>
                            <a:off x="91440" y="396875"/>
                            <a:ext cx="2081530" cy="1055370"/>
                          </a:xfrm>
                          <a:prstGeom prst="rect">
                            <a:avLst/>
                          </a:prstGeom>
                          <a:noFill/>
                          <a:ln>
                            <a:noFill/>
                          </a:ln>
                          <a:effectLst/>
                          <a:extLst>
                            <a:ext uri="{C572A759-6A51-4108-AA02-DFA0A04FC94B}">
                              <ma14:wrappingTextBoxFlag xmlns:ma14="http://schemas.microsoft.com/office/mac/drawingml/2011/main"/>
                            </a:ext>
                          </a:extLst>
                        </wps:spPr>
                        <wps:linkedTxbx id="6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68" o:spid="_x0000_s1111" style="position:absolute;margin-left:39.2pt;margin-top:398.5pt;width:178.3pt;height:120.45pt;z-index:251781264;mso-position-horizontal-relative:page;mso-position-vertical-relative:page" coordsize="2264410,15297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" mv:complextextbox="1">
                <v:shape id="Text Box 143" o:spid="_x0000_s1112" type="#_x0000_t202" style="position:absolute;width:2264410;height:1529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GQHIwwAA&#10;ANwAAAAPAAAAZHJzL2Rvd25yZXYueG1sRE9La8JAEL4X/A/LCN7qxgc1RFdpRcWDpb4OHofsmASz&#10;syG7mvjv3UKht/n4njNbtKYUD6pdYVnBoB+BIE6tLjhTcD6t32MQziNrLC2Tgic5WMw7bzNMtG34&#10;QI+jz0QIYZeggtz7KpHSpTkZdH1bEQfuamuDPsA6k7rGJoSbUg6j6EMaLDg05FjRMqf0drwbBbRr&#10;zek7nqz8z9d1E13ifbPTmVK9bvs5BeGp9f/iP/dWh/njEfw+Ey6Q8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GQHIwwAAANwAAAAPAAAAAAAAAAAAAAAAAJcCAABkcnMvZG93&#10;bnJldi54bWxQSwUGAAAAAAQABAD1AAAAhwMAAAAA&#10;" mv:complextextbox="1" filled="f" stroked="f"/>
                <v:shape id="Text Box 265" o:spid="_x0000_s1113" type="#_x0000_t202" style="position:absolute;left:91440;top:45720;width:175323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U3arxQAA&#10;ANwAAAAPAAAAZHJzL2Rvd25yZXYueG1sRI9Ba8JAFITvBf/D8oTe6kahoUZXEWlBKBRjPHh8Zp/J&#10;YvZtzK6a/vuuUPA4zMw3zHzZ20bcqPPGsYLxKAFBXDptuFKwL77ePkD4gKyxcUwKfsnDcjF4mWOm&#10;3Z1zuu1CJSKEfYYK6hDaTEpf1mTRj1xLHL2T6yyGKLtK6g7vEW4bOUmSVFo0HBdqbGldU3neXa2C&#10;1YHzT3P5OW7zU26KYprwd3pW6nXYr2YgAvXhGf5vb7SCS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dTdqvFAAAA3AAAAA8AAAAAAAAAAAAAAAAAlwIAAGRycy9k&#10;b3ducmV2LnhtbFBLBQYAAAAABAAEAPUAAACJAwAAAAA=&#10;" filled="f" stroked="f">
                  <v:textbox style="mso-next-textbox:#Text Box 266" inset="0,0,0,0">
                    <w:txbxContent>
                      <w:p w14:paraId="5EFB9FCB" w14:textId="58ABDF54" w:rsidR="000078E5" w:rsidRDefault="000078E5" w:rsidP="00CA7137">
                        <w:pPr>
                          <w:rPr>
                            <w:i/>
                          </w:rPr>
                        </w:pPr>
                        <w:r>
                          <w:rPr>
                            <w:i/>
                          </w:rPr>
                          <w:t xml:space="preserve">“I have had to overcome a lot of challenges- homesickness, 2 very </w:t>
                        </w:r>
                        <w:r w:rsidR="00CD54AB">
                          <w:rPr>
                            <w:i/>
                          </w:rPr>
                          <w:t>big</w:t>
                        </w:r>
                        <w:r>
                          <w:rPr>
                            <w:i/>
                          </w:rPr>
                          <w:t xml:space="preserve"> nosebleeds, snoring but I have learnt a lot about myself and know how far I can be challenged. I am not afraid to go out of my comfort zone and I have grown a lot in confidence!”</w:t>
                        </w:r>
                      </w:p>
                      <w:p w14:paraId="762E1E63" w14:textId="77777777" w:rsidR="000078E5" w:rsidRPr="00B93407" w:rsidRDefault="000078E5" w:rsidP="00CA7137">
                        <w:pPr>
                          <w:rPr>
                            <w:i/>
                          </w:rPr>
                        </w:pPr>
                      </w:p>
                    </w:txbxContent>
                  </v:textbox>
                </v:shape>
                <v:shape id="Text Box 266" o:spid="_x0000_s1114" type="#_x0000_t202" style="position:absolute;left:91440;top:221615;width:178117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gejcxAAA&#10;ANwAAAAPAAAAZHJzL2Rvd25yZXYueG1sRI9Ba8JAFITvQv/D8gq96UYPQaOriFQQCsWYHnp8Zp/J&#10;YvZtmt1q/PeuIHgcZuYbZrHqbSMu1HnjWMF4lIAgLp02XCn4KbbDKQgfkDU2jknBjTyslm+DBWba&#10;XTmnyyFUIkLYZ6igDqHNpPRlTRb9yLXE0Tu5zmKIsquk7vAa4baRkyRJpUXDcaHGljY1lefDv1Ww&#10;/uX80/x9H/f5KTdFMUv4Kz0r9fHer+cgAvXhFX62d1rBJE3hcSYeAbm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4Ho3MQAAADcAAAADwAAAAAAAAAAAAAAAACXAgAAZHJzL2Rv&#10;d25yZXYueG1sUEsFBgAAAAAEAAQA9QAAAIgDAAAAAA==&#10;" filled="f" stroked="f">
                  <v:textbox style="mso-next-textbox:#Text Box 267" inset="0,0,0,0">
                    <w:txbxContent/>
                  </v:textbox>
                </v:shape>
                <v:shape id="Text Box 267" o:spid="_x0000_s1115" type="#_x0000_t202" style="position:absolute;left:91440;top:396875;width:2081530;height:1055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zU1HxQAA&#10;ANwAAAAPAAAAZHJzL2Rvd25yZXYueG1sRI9Ba8JAFITvhf6H5RW81Y0eYo2uItJCQRBjPPT4mn0m&#10;i9m3MbvV+O9doeBxmJlvmPmyt424UOeNYwWjYQKCuHTacKXgUHy9f4DwAVlj45gU3MjDcvH6MsdM&#10;uyvndNmHSkQI+wwV1CG0mZS+rMmiH7qWOHpH11kMUXaV1B1eI9w2cpwkqbRoOC7U2NK6pvK0/7MK&#10;Vj+cf5rz9neXH3NTFNOEN+lJqcFbv5qBCNSHZ/i//a0VjNMJPM7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jNTUfFAAAA3AAAAA8AAAAAAAAAAAAAAAAAlwIAAGRycy9k&#10;b3ducmV2LnhtbFBLBQYAAAAABAAEAPUAAACJAwAAAAA=&#10;" filled="f" stroked="f">
                  <v:textbox inset="0,0,0,0">
                    <w:txbxContent/>
                  </v:textbox>
                </v:shape>
                <w10:wrap type="through" anchorx="page" anchory="page"/>
              </v:group>
            </w:pict>
          </mc:Fallback>
        </mc:AlternateContent>
      </w:r>
      <w:r w:rsidR="000078E5">
        <w:rPr>
          <w:noProof/>
        </w:rPr>
        <mc:AlternateContent>
          <mc:Choice Requires="wps">
            <w:drawing>
              <wp:anchor distT="0" distB="0" distL="114300" distR="114300" simplePos="0" relativeHeight="251782288" behindDoc="0" locked="0" layoutInCell="1" allowOverlap="1" wp14:anchorId="3479BCD8" wp14:editId="63E3C9BF">
                <wp:simplePos x="0" y="0"/>
                <wp:positionH relativeFrom="page">
                  <wp:posOffset>2736215</wp:posOffset>
                </wp:positionH>
                <wp:positionV relativeFrom="page">
                  <wp:posOffset>3480435</wp:posOffset>
                </wp:positionV>
                <wp:extent cx="2616200" cy="1016000"/>
                <wp:effectExtent l="25400" t="330200" r="76200" b="330200"/>
                <wp:wrapThrough wrapText="bothSides">
                  <wp:wrapPolygon edited="0">
                    <wp:start x="176" y="-200"/>
                    <wp:lineTo x="-724" y="1553"/>
                    <wp:lineTo x="160" y="9888"/>
                    <wp:lineTo x="-649" y="10457"/>
                    <wp:lineTo x="235" y="18792"/>
                    <wp:lineTo x="9615" y="21150"/>
                    <wp:lineTo x="20044" y="21091"/>
                    <wp:lineTo x="20357" y="21991"/>
                    <wp:lineTo x="21166" y="21422"/>
                    <wp:lineTo x="21015" y="-2543"/>
                    <wp:lineTo x="19378" y="-3631"/>
                    <wp:lineTo x="14320" y="-73"/>
                    <wp:lineTo x="13436" y="-8408"/>
                    <wp:lineTo x="986" y="-769"/>
                    <wp:lineTo x="176" y="-200"/>
                  </wp:wrapPolygon>
                </wp:wrapThrough>
                <wp:docPr id="145" name="Text Box 145"/>
                <wp:cNvGraphicFramePr/>
                <a:graphic xmlns:a="http://schemas.openxmlformats.org/drawingml/2006/main">
                  <a:graphicData uri="http://schemas.microsoft.com/office/word/2010/wordprocessingShape">
                    <wps:wsp>
                      <wps:cNvSpPr txBox="1"/>
                      <wps:spPr>
                        <a:xfrm rot="916718">
                          <a:off x="0" y="0"/>
                          <a:ext cx="2616200" cy="1016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C4466E8" w14:textId="77777777" w:rsidR="000078E5" w:rsidRPr="00DC3FDD" w:rsidRDefault="000078E5" w:rsidP="00CA7137">
                            <w:pPr>
                              <w:rPr>
                                <w:i/>
                              </w:rPr>
                            </w:pPr>
                            <w:r w:rsidRPr="00DC3FDD">
                              <w:rPr>
                                <w:i/>
                              </w:rPr>
                              <w:t>“It’s fun! Somewhere where there is always a smile on everyone’s face, always someone to cheer you up. Every night is different and you never know what is going to happen!”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5" o:spid="_x0000_s1116" type="#_x0000_t202" style="position:absolute;margin-left:215.45pt;margin-top:274.05pt;width:206pt;height:80pt;rotation:1001301fd;z-index:2517822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" mv:complextextbox="1" filled="f" stroked="f">
                <v:textbox>
                  <w:txbxContent>
                    <w:p w14:paraId="4C4466E8" w14:textId="77777777" w:rsidR="000078E5" w:rsidRPr="00DC3FDD" w:rsidRDefault="000078E5" w:rsidP="00CA7137">
                      <w:pPr>
                        <w:rPr>
                          <w:i/>
                        </w:rPr>
                      </w:pPr>
                      <w:r w:rsidRPr="00DC3FDD">
                        <w:rPr>
                          <w:i/>
                        </w:rPr>
                        <w:t>“It’s fun! Somewhere where there is always a smile on everyone’s face, always someone to cheer you up. Every night is different and you never know what is going to happen!”</w:t>
                      </w:r>
                    </w:p>
                  </w:txbxContent>
                </v:textbox>
                <w10:wrap type="through" anchorx="page" anchory="page"/>
              </v:shape>
            </w:pict>
          </mc:Fallback>
        </mc:AlternateContent>
      </w:r>
      <w:r w:rsidR="00C14261">
        <w:rPr>
          <w:noProof/>
        </w:rPr>
        <mc:AlternateContent>
          <mc:Choice Requires="wpg">
            <w:drawing>
              <wp:anchor distT="0" distB="0" distL="114300" distR="114300" simplePos="0" relativeHeight="251779216" behindDoc="0" locked="0" layoutInCell="1" allowOverlap="1" wp14:anchorId="6551A4CC" wp14:editId="34BF99F3">
                <wp:simplePos x="0" y="0"/>
                <wp:positionH relativeFrom="page">
                  <wp:posOffset>4778375</wp:posOffset>
                </wp:positionH>
                <wp:positionV relativeFrom="page">
                  <wp:posOffset>2794000</wp:posOffset>
                </wp:positionV>
                <wp:extent cx="2514600" cy="906780"/>
                <wp:effectExtent l="0" t="0" r="0" b="7620"/>
                <wp:wrapThrough wrapText="bothSides">
                  <wp:wrapPolygon edited="0">
                    <wp:start x="218" y="0"/>
                    <wp:lineTo x="218" y="21176"/>
                    <wp:lineTo x="21164" y="21176"/>
                    <wp:lineTo x="21164" y="0"/>
                    <wp:lineTo x="218" y="0"/>
                  </wp:wrapPolygon>
                </wp:wrapThrough>
                <wp:docPr id="264" name="Group 264"/>
                <wp:cNvGraphicFramePr/>
                <a:graphic xmlns:a="http://schemas.openxmlformats.org/drawingml/2006/main">
                  <a:graphicData uri="http://schemas.microsoft.com/office/word/2010/wordprocessingGroup">
                    <wpg:wgp>
                      <wpg:cNvGrpSpPr/>
                      <wpg:grpSpPr>
                        <a:xfrm>
                          <a:off x="0" y="0"/>
                          <a:ext cx="2514600" cy="906780"/>
                          <a:chOff x="0" y="0"/>
                          <a:chExt cx="2514600" cy="906780"/>
                        </a:xfrm>
                        <a:extLst>
                          <a:ext uri="{0CCBE362-F206-4b92-989A-16890622DB6E}">
                            <ma14:wrappingTextBoxFlag xmlns:ma14="http://schemas.microsoft.com/office/mac/drawingml/2011/main" val="1"/>
                          </a:ext>
                        </a:extLst>
                      </wpg:grpSpPr>
                      <wps:wsp>
                        <wps:cNvPr id="142" name="Text Box 142"/>
                        <wps:cNvSpPr txBox="1"/>
                        <wps:spPr>
                          <a:xfrm>
                            <a:off x="0" y="0"/>
                            <a:ext cx="2514600" cy="9067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 name="Text Box 260"/>
                        <wps:cNvSpPr txBox="1"/>
                        <wps:spPr>
                          <a:xfrm>
                            <a:off x="91440" y="45720"/>
                            <a:ext cx="2331720" cy="177165"/>
                          </a:xfrm>
                          <a:prstGeom prst="rect">
                            <a:avLst/>
                          </a:prstGeom>
                          <a:noFill/>
                          <a:ln>
                            <a:noFill/>
                          </a:ln>
                          <a:effectLst/>
                          <a:extLst>
                            <a:ext uri="{C572A759-6A51-4108-AA02-DFA0A04FC94B}">
                              <ma14:wrappingTextBoxFlag xmlns:ma14="http://schemas.microsoft.com/office/mac/drawingml/2011/main"/>
                            </a:ext>
                          </a:extLst>
                        </wps:spPr>
                        <wps:txbx id="62">
                          <w:txbxContent>
                            <w:p w14:paraId="0638E56E" w14:textId="77777777" w:rsidR="000078E5" w:rsidRDefault="000078E5" w:rsidP="00CA7137">
                              <w:pPr>
                                <w:rPr>
                                  <w:i/>
                                </w:rPr>
                              </w:pPr>
                              <w:r>
                                <w:rPr>
                                  <w:i/>
                                </w:rPr>
                                <w:t>“</w:t>
                              </w:r>
                              <w:r w:rsidRPr="00B93407">
                                <w:rPr>
                                  <w:i/>
                                </w:rPr>
                                <w:t xml:space="preserve">I have learnt how to be firm but not too bossy at the right times to my </w:t>
                              </w:r>
                              <w:proofErr w:type="spellStart"/>
                              <w:r w:rsidRPr="00B93407">
                                <w:rPr>
                                  <w:i/>
                                </w:rPr>
                                <w:t>dormees</w:t>
                              </w:r>
                              <w:proofErr w:type="spellEnd"/>
                              <w:r w:rsidRPr="00B93407">
                                <w:rPr>
                                  <w:i/>
                                </w:rPr>
                                <w:t>!</w:t>
                              </w:r>
                            </w:p>
                            <w:p w14:paraId="4FC66DEC" w14:textId="77777777" w:rsidR="000078E5" w:rsidRDefault="000078E5" w:rsidP="00CA7137">
                              <w:pPr>
                                <w:rPr>
                                  <w:i/>
                                </w:rPr>
                              </w:pPr>
                              <w:r>
                                <w:rPr>
                                  <w:i/>
                                </w:rPr>
                                <w:t xml:space="preserve">It has made me more independent from an early age.” </w:t>
                              </w:r>
                            </w:p>
                            <w:p w14:paraId="0A73E316" w14:textId="77777777" w:rsidR="000078E5" w:rsidRPr="00B93407" w:rsidRDefault="000078E5" w:rsidP="00CA7137">
                              <w:pPr>
                                <w:rPr>
                                  <w:i/>
                                </w:rPr>
                              </w:pPr>
                              <w:proofErr w:type="spellStart"/>
                              <w:r w:rsidRPr="00B93407">
                                <w:rPr>
                                  <w:i/>
                                </w:rPr>
                                <w:t>Cordelia</w:t>
                              </w:r>
                              <w:proofErr w:type="spellEnd"/>
                              <w:r w:rsidRPr="00B93407">
                                <w:rPr>
                                  <w:i/>
                                </w:rPr>
                                <w:t xml:space="preserve"> Year 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1" name="Text Box 261"/>
                        <wps:cNvSpPr txBox="1"/>
                        <wps:spPr>
                          <a:xfrm>
                            <a:off x="91440" y="221615"/>
                            <a:ext cx="2331720" cy="176530"/>
                          </a:xfrm>
                          <a:prstGeom prst="rect">
                            <a:avLst/>
                          </a:prstGeom>
                          <a:noFill/>
                          <a:ln>
                            <a:noFill/>
                          </a:ln>
                          <a:effectLst/>
                          <a:extLst>
                            <a:ext uri="{C572A759-6A51-4108-AA02-DFA0A04FC94B}">
                              <ma14:wrappingTextBoxFlag xmlns:ma14="http://schemas.microsoft.com/office/mac/drawingml/2011/main"/>
                            </a:ext>
                          </a:extLst>
                        </wps:spPr>
                        <wps:linkedTxbx id="6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2" name="Text Box 262"/>
                        <wps:cNvSpPr txBox="1"/>
                        <wps:spPr>
                          <a:xfrm>
                            <a:off x="91440" y="396875"/>
                            <a:ext cx="2331720" cy="177165"/>
                          </a:xfrm>
                          <a:prstGeom prst="rect">
                            <a:avLst/>
                          </a:prstGeom>
                          <a:noFill/>
                          <a:ln>
                            <a:noFill/>
                          </a:ln>
                          <a:effectLst/>
                          <a:extLst>
                            <a:ext uri="{C572A759-6A51-4108-AA02-DFA0A04FC94B}">
                              <ma14:wrappingTextBoxFlag xmlns:ma14="http://schemas.microsoft.com/office/mac/drawingml/2011/main"/>
                            </a:ext>
                          </a:extLst>
                        </wps:spPr>
                        <wps:linkedTxbx id="6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3" name="Text Box 263"/>
                        <wps:cNvSpPr txBox="1"/>
                        <wps:spPr>
                          <a:xfrm>
                            <a:off x="91440" y="572770"/>
                            <a:ext cx="2331720" cy="176530"/>
                          </a:xfrm>
                          <a:prstGeom prst="rect">
                            <a:avLst/>
                          </a:prstGeom>
                          <a:noFill/>
                          <a:ln>
                            <a:noFill/>
                          </a:ln>
                          <a:effectLst/>
                          <a:extLst>
                            <a:ext uri="{C572A759-6A51-4108-AA02-DFA0A04FC94B}">
                              <ma14:wrappingTextBoxFlag xmlns:ma14="http://schemas.microsoft.com/office/mac/drawingml/2011/main"/>
                            </a:ext>
                          </a:extLst>
                        </wps:spPr>
                        <wps:linkedTxbx id="6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64" o:spid="_x0000_s1117" style="position:absolute;margin-left:376.25pt;margin-top:220pt;width:198pt;height:71.4pt;z-index:251779216;mso-position-horizontal-relative:page;mso-position-vertical-relative:page" coordsize="2514600,9067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" mv:complextextbox="1">
                <v:shape id="Text Box 142" o:spid="_x0000_s1118" type="#_x0000_t202" style="position:absolute;width:2514600;height:906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aRTwgAA&#10;ANwAAAAPAAAAZHJzL2Rvd25yZXYueG1sRE9Li8IwEL4v+B/CCHvTVBG3VKOo6LIHF58Hj0MztsVm&#10;Upqsrf/eCMLe5uN7znTemlLcqXaFZQWDfgSCOLW64EzB+bTpxSCcR9ZYWiYFD3Iwn3U+ppho2/CB&#10;7kefiRDCLkEFufdVIqVLczLo+rYiDtzV1gZ9gHUmdY1NCDelHEbRWBosODTkWNEqp/R2/DMKaNua&#10;02/8tfa75fU7usT7ZqszpT677WICwlPr/8Vv948O80dDeD0TLpCz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5VpFPCAAAA3AAAAA8AAAAAAAAAAAAAAAAAlwIAAGRycy9kb3du&#10;cmV2LnhtbFBLBQYAAAAABAAEAPUAAACGAwAAAAA=&#10;" mv:complextextbox="1" filled="f" stroked="f"/>
                <v:shape id="Text Box 260" o:spid="_x0000_s1119" type="#_x0000_t202" style="position:absolute;left:91440;top:45720;width:23317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JNUzwQAA&#10;ANwAAAAPAAAAZHJzL2Rvd25yZXYueG1sRE9Ni8IwEL0L+x/CCN401UPRrlFEVlgQFms97HFsxjbY&#10;TGqT1e6/NwfB4+N9L9e9bcSdOm8cK5hOEhDEpdOGKwWnYjeeg/ABWWPjmBT8k4f16mOwxEy7B+d0&#10;P4ZKxBD2GSqoQ2gzKX1Zk0U/cS1x5C6usxgi7CqpO3zEcNvIWZKk0qLh2FBjS9uayuvxzyrY/HL+&#10;ZW4/50N+yU1RLBLep1elRsN+8wkiUB/e4pf7WyuYpXF+PBOPgF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yTVM8EAAADcAAAADwAAAAAAAAAAAAAAAACXAgAAZHJzL2Rvd25y&#10;ZXYueG1sUEsFBgAAAAAEAAQA9QAAAIUDAAAAAA==&#10;" filled="f" stroked="f">
                  <v:textbox style="mso-next-textbox:#Text Box 261" inset="0,0,0,0">
                    <w:txbxContent>
                      <w:p w14:paraId="0638E56E" w14:textId="77777777" w:rsidR="000078E5" w:rsidRDefault="000078E5" w:rsidP="00CA7137">
                        <w:pPr>
                          <w:rPr>
                            <w:i/>
                          </w:rPr>
                        </w:pPr>
                        <w:r>
                          <w:rPr>
                            <w:i/>
                          </w:rPr>
                          <w:t>“</w:t>
                        </w:r>
                        <w:r w:rsidRPr="00B93407">
                          <w:rPr>
                            <w:i/>
                          </w:rPr>
                          <w:t xml:space="preserve">I have learnt how to be firm but not too bossy at the right times to my </w:t>
                        </w:r>
                        <w:proofErr w:type="spellStart"/>
                        <w:r w:rsidRPr="00B93407">
                          <w:rPr>
                            <w:i/>
                          </w:rPr>
                          <w:t>dormees</w:t>
                        </w:r>
                        <w:proofErr w:type="spellEnd"/>
                        <w:r w:rsidRPr="00B93407">
                          <w:rPr>
                            <w:i/>
                          </w:rPr>
                          <w:t>!</w:t>
                        </w:r>
                      </w:p>
                      <w:p w14:paraId="4FC66DEC" w14:textId="77777777" w:rsidR="000078E5" w:rsidRDefault="000078E5" w:rsidP="00CA7137">
                        <w:pPr>
                          <w:rPr>
                            <w:i/>
                          </w:rPr>
                        </w:pPr>
                        <w:r>
                          <w:rPr>
                            <w:i/>
                          </w:rPr>
                          <w:t xml:space="preserve">It has made me more independent from an early age.” </w:t>
                        </w:r>
                      </w:p>
                      <w:p w14:paraId="0A73E316" w14:textId="77777777" w:rsidR="000078E5" w:rsidRPr="00B93407" w:rsidRDefault="000078E5" w:rsidP="00CA7137">
                        <w:pPr>
                          <w:rPr>
                            <w:i/>
                          </w:rPr>
                        </w:pPr>
                        <w:proofErr w:type="spellStart"/>
                        <w:r w:rsidRPr="00B93407">
                          <w:rPr>
                            <w:i/>
                          </w:rPr>
                          <w:t>Cordelia</w:t>
                        </w:r>
                        <w:proofErr w:type="spellEnd"/>
                        <w:r w:rsidRPr="00B93407">
                          <w:rPr>
                            <w:i/>
                          </w:rPr>
                          <w:t xml:space="preserve"> Year 8</w:t>
                        </w:r>
                      </w:p>
                    </w:txbxContent>
                  </v:textbox>
                </v:shape>
                <v:shape id="Text Box 261" o:spid="_x0000_s1120" type="#_x0000_t202" style="position:absolute;left:91440;top:221615;width:233172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aHCoxAAA&#10;ANwAAAAPAAAAZHJzL2Rvd25yZXYueG1sRI9Ba8JAFITvBf/D8gRvdaOH0EZXEVEQBGmMB4/P7DNZ&#10;zL6N2VXTf98tFHocZuYbZr7sbSOe1HnjWMFknIAgLp02XCk4Fdv3DxA+IGtsHJOCb/KwXAze5php&#10;9+KcnsdQiQhhn6GCOoQ2k9KXNVn0Y9cSR+/qOoshyq6SusNXhNtGTpMklRYNx4UaW1rXVN6OD6tg&#10;deZ8Y+6Hy1d+zU1RfCa8T29KjYb9agYiUB/+w3/tnVYwTSfweyYeAbn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GhwqMQAAADcAAAADwAAAAAAAAAAAAAAAACXAgAAZHJzL2Rv&#10;d25yZXYueG1sUEsFBgAAAAAEAAQA9QAAAIgDAAAAAA==&#10;" filled="f" stroked="f">
                  <v:textbox style="mso-next-textbox:#Text Box 262" inset="0,0,0,0">
                    <w:txbxContent/>
                  </v:textbox>
                </v:shape>
                <v:shape id="Text Box 262" o:spid="_x0000_s1121" type="#_x0000_t202" style="position:absolute;left:91440;top:396875;width:23317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uu7fxAAA&#10;ANwAAAAPAAAAZHJzL2Rvd25yZXYueG1sRI9Ba8JAFITvhf6H5RV6qxtzCJq6ioiFglCM8eDxNftM&#10;FrNvY3bV9N93BcHjMDPfMLPFYFtxpd4bxwrGowQEceW04VrBvvz6mIDwAVlj65gU/JGHxfz1ZYa5&#10;djcu6LoLtYgQ9jkqaELocil91ZBFP3IdcfSOrrcYouxrqXu8RbhtZZokmbRoOC402NGqoeq0u1gF&#10;ywMXa3P++d0Wx8KU5TThTXZS6v1tWH6CCDSEZ/jR/tYK0iyF+5l4BO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ru38QAAADcAAAADwAAAAAAAAAAAAAAAACXAgAAZHJzL2Rv&#10;d25yZXYueG1sUEsFBgAAAAAEAAQA9QAAAIgDAAAAAA==&#10;" filled="f" stroked="f">
                  <v:textbox style="mso-next-textbox:#Text Box 263" inset="0,0,0,0">
                    <w:txbxContent/>
                  </v:textbox>
                </v:shape>
                <v:shape id="Text Box 263" o:spid="_x0000_s1122" type="#_x0000_t202" style="position:absolute;left:91440;top:572770;width:233172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9ktE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S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f2S0TFAAAA3AAAAA8AAAAAAAAAAAAAAAAAlwIAAGRycy9k&#10;b3ducmV2LnhtbFBLBQYAAAAABAAEAPUAAACJAwAAAAA=&#10;" filled="f" stroked="f">
                  <v:textbox inset="0,0,0,0">
                    <w:txbxContent/>
                  </v:textbox>
                </v:shape>
                <w10:wrap type="through" anchorx="page" anchory="page"/>
              </v:group>
            </w:pict>
          </mc:Fallback>
        </mc:AlternateContent>
      </w:r>
      <w:r w:rsidR="000078E5">
        <w:rPr>
          <w:noProof/>
        </w:rPr>
        <mc:AlternateContent>
          <mc:Choice Requires="wps">
            <w:drawing>
              <wp:anchor distT="0" distB="0" distL="114300" distR="114300" simplePos="0" relativeHeight="251768976" behindDoc="0" locked="0" layoutInCell="1" allowOverlap="1" wp14:anchorId="673E8DF8" wp14:editId="3581D8E4">
                <wp:simplePos x="0" y="0"/>
                <wp:positionH relativeFrom="page">
                  <wp:posOffset>2671445</wp:posOffset>
                </wp:positionH>
                <wp:positionV relativeFrom="page">
                  <wp:posOffset>1738630</wp:posOffset>
                </wp:positionV>
                <wp:extent cx="2747010" cy="1183640"/>
                <wp:effectExtent l="25400" t="203200" r="0" b="187960"/>
                <wp:wrapThrough wrapText="bothSides">
                  <wp:wrapPolygon edited="0">
                    <wp:start x="20374" y="-659"/>
                    <wp:lineTo x="746" y="-6280"/>
                    <wp:lineTo x="-110" y="14039"/>
                    <wp:lineTo x="253" y="21185"/>
                    <wp:lineTo x="2033" y="21779"/>
                    <wp:lineTo x="2287" y="20928"/>
                    <wp:lineTo x="14602" y="20827"/>
                    <wp:lineTo x="15393" y="21092"/>
                    <wp:lineTo x="21129" y="16452"/>
                    <wp:lineTo x="21186" y="15534"/>
                    <wp:lineTo x="21165" y="-395"/>
                    <wp:lineTo x="20374" y="-659"/>
                  </wp:wrapPolygon>
                </wp:wrapThrough>
                <wp:docPr id="248" name="Text Box 248"/>
                <wp:cNvGraphicFramePr/>
                <a:graphic xmlns:a="http://schemas.openxmlformats.org/drawingml/2006/main">
                  <a:graphicData uri="http://schemas.microsoft.com/office/word/2010/wordprocessingShape">
                    <wps:wsp>
                      <wps:cNvSpPr txBox="1"/>
                      <wps:spPr>
                        <a:xfrm rot="21108470">
                          <a:off x="0" y="0"/>
                          <a:ext cx="2747010" cy="11836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E5D0248" w14:textId="46ADFF3C" w:rsidR="000078E5" w:rsidRDefault="000078E5" w:rsidP="00CA7137">
                            <w:pPr>
                              <w:rPr>
                                <w:i/>
                              </w:rPr>
                            </w:pPr>
                            <w:r>
                              <w:rPr>
                                <w:i/>
                              </w:rPr>
                              <w:t>“</w:t>
                            </w:r>
                            <w:r w:rsidRPr="00B93407">
                              <w:rPr>
                                <w:i/>
                              </w:rPr>
                              <w:t>I like boarding because yo</w:t>
                            </w:r>
                            <w:r w:rsidR="00CD54AB">
                              <w:rPr>
                                <w:i/>
                              </w:rPr>
                              <w:t xml:space="preserve">u are with all your friends </w:t>
                            </w:r>
                            <w:r w:rsidRPr="00B93407">
                              <w:rPr>
                                <w:i/>
                              </w:rPr>
                              <w:t>and everyone gets to know each other better.</w:t>
                            </w:r>
                          </w:p>
                          <w:p w14:paraId="012D888F" w14:textId="77777777" w:rsidR="000078E5" w:rsidRDefault="000078E5" w:rsidP="00CA7137">
                            <w:pPr>
                              <w:rPr>
                                <w:i/>
                              </w:rPr>
                            </w:pPr>
                            <w:r>
                              <w:rPr>
                                <w:i/>
                              </w:rPr>
                              <w:t>I have learned to get along with younger years and we had a course to help people who were in trouble.”</w:t>
                            </w:r>
                          </w:p>
                          <w:p w14:paraId="4ADC87ED" w14:textId="77777777" w:rsidR="000078E5" w:rsidRPr="00B93407" w:rsidRDefault="000078E5" w:rsidP="00CA7137">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8" o:spid="_x0000_s1123" type="#_x0000_t202" style="position:absolute;margin-left:210.35pt;margin-top:136.9pt;width:216.3pt;height:93.2pt;rotation:-536882fd;z-index:25176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" mv:complextextbox="1" filled="f" stroked="f">
                <v:textbox>
                  <w:txbxContent>
                    <w:p w14:paraId="6E5D0248" w14:textId="46ADFF3C" w:rsidR="000078E5" w:rsidRDefault="000078E5" w:rsidP="00CA7137">
                      <w:pPr>
                        <w:rPr>
                          <w:i/>
                        </w:rPr>
                      </w:pPr>
                      <w:r>
                        <w:rPr>
                          <w:i/>
                        </w:rPr>
                        <w:t>“</w:t>
                      </w:r>
                      <w:r w:rsidRPr="00B93407">
                        <w:rPr>
                          <w:i/>
                        </w:rPr>
                        <w:t>I like boarding because yo</w:t>
                      </w:r>
                      <w:r w:rsidR="00CD54AB">
                        <w:rPr>
                          <w:i/>
                        </w:rPr>
                        <w:t xml:space="preserve">u are with all your friends </w:t>
                      </w:r>
                      <w:r w:rsidRPr="00B93407">
                        <w:rPr>
                          <w:i/>
                        </w:rPr>
                        <w:t>and everyone gets to know each other better.</w:t>
                      </w:r>
                    </w:p>
                    <w:p w14:paraId="012D888F" w14:textId="77777777" w:rsidR="000078E5" w:rsidRDefault="000078E5" w:rsidP="00CA7137">
                      <w:pPr>
                        <w:rPr>
                          <w:i/>
                        </w:rPr>
                      </w:pPr>
                      <w:r>
                        <w:rPr>
                          <w:i/>
                        </w:rPr>
                        <w:t>I have learned to get along with younger years and we had a course to help people who were in trouble.”</w:t>
                      </w:r>
                    </w:p>
                    <w:p w14:paraId="4ADC87ED" w14:textId="77777777" w:rsidR="000078E5" w:rsidRPr="00B93407" w:rsidRDefault="000078E5" w:rsidP="00CA7137">
                      <w:pPr>
                        <w:rPr>
                          <w:i/>
                        </w:rPr>
                      </w:pPr>
                    </w:p>
                  </w:txbxContent>
                </v:textbox>
                <w10:wrap type="through" anchorx="page" anchory="page"/>
              </v:shape>
            </w:pict>
          </mc:Fallback>
        </mc:AlternateContent>
      </w:r>
      <w:r w:rsidR="000078E5">
        <w:rPr>
          <w:noProof/>
        </w:rPr>
        <w:drawing>
          <wp:anchor distT="0" distB="0" distL="114300" distR="114300" simplePos="0" relativeHeight="251778192" behindDoc="0" locked="0" layoutInCell="1" allowOverlap="1" wp14:anchorId="5F67306B" wp14:editId="1F9B00C9">
            <wp:simplePos x="0" y="0"/>
            <wp:positionH relativeFrom="page">
              <wp:posOffset>657225</wp:posOffset>
            </wp:positionH>
            <wp:positionV relativeFrom="page">
              <wp:posOffset>3777615</wp:posOffset>
            </wp:positionV>
            <wp:extent cx="1633855" cy="1089660"/>
            <wp:effectExtent l="254000" t="304800" r="220345" b="383540"/>
            <wp:wrapThrough wrapText="bothSides">
              <wp:wrapPolygon edited="0">
                <wp:start x="20011" y="-3080"/>
                <wp:lineTo x="-12" y="-9631"/>
                <wp:lineTo x="-2971" y="5866"/>
                <wp:lineTo x="-3312" y="14046"/>
                <wp:lineTo x="-2009" y="14540"/>
                <wp:lineTo x="-2339" y="16492"/>
                <wp:lineTo x="-2024" y="22844"/>
                <wp:lineTo x="-1620" y="24555"/>
                <wp:lineTo x="8" y="25172"/>
                <wp:lineTo x="1883" y="24324"/>
                <wp:lineTo x="22407" y="23795"/>
                <wp:lineTo x="22991" y="16226"/>
                <wp:lineTo x="23267" y="-1846"/>
                <wp:lineTo x="20011" y="-3080"/>
              </wp:wrapPolygon>
            </wp:wrapThrough>
            <wp:docPr id="257" name="Picture 257" descr="Macintosh HD:Users:joannacoventry:Google Drive:Boarding Team:PHOTOS:BOYS DORMS FEB 2014:BOYS DORMS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3" descr="Macintosh HD:Users:joannacoventry:Google Drive:Boarding Team:PHOTOS:BOYS DORMS FEB 2014:BOYS DORMS 13.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rot="20748785">
                      <a:off x="0" y="0"/>
                      <a:ext cx="1633855" cy="1089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078E5">
        <w:rPr>
          <w:noProof/>
        </w:rPr>
        <mc:AlternateContent>
          <mc:Choice Requires="wps">
            <w:drawing>
              <wp:anchor distT="0" distB="0" distL="114300" distR="114300" simplePos="0" relativeHeight="251784336" behindDoc="0" locked="0" layoutInCell="1" allowOverlap="1" wp14:anchorId="27198599" wp14:editId="1879F1F8">
                <wp:simplePos x="0" y="0"/>
                <wp:positionH relativeFrom="page">
                  <wp:posOffset>411480</wp:posOffset>
                </wp:positionH>
                <wp:positionV relativeFrom="page">
                  <wp:posOffset>2933700</wp:posOffset>
                </wp:positionV>
                <wp:extent cx="2146300" cy="914400"/>
                <wp:effectExtent l="0" t="0" r="0" b="0"/>
                <wp:wrapThrough wrapText="bothSides">
                  <wp:wrapPolygon edited="0">
                    <wp:start x="256" y="0"/>
                    <wp:lineTo x="256" y="21000"/>
                    <wp:lineTo x="20961" y="21000"/>
                    <wp:lineTo x="20961" y="0"/>
                    <wp:lineTo x="256" y="0"/>
                  </wp:wrapPolygon>
                </wp:wrapThrough>
                <wp:docPr id="148" name="Text Box 148"/>
                <wp:cNvGraphicFramePr/>
                <a:graphic xmlns:a="http://schemas.openxmlformats.org/drawingml/2006/main">
                  <a:graphicData uri="http://schemas.microsoft.com/office/word/2010/wordprocessingShape">
                    <wps:wsp>
                      <wps:cNvSpPr txBox="1"/>
                      <wps:spPr>
                        <a:xfrm>
                          <a:off x="0" y="0"/>
                          <a:ext cx="2146300"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A44B21A" w14:textId="77777777" w:rsidR="000078E5" w:rsidRPr="00DC3FDD" w:rsidRDefault="000078E5" w:rsidP="00CA7137">
                            <w:pPr>
                              <w:rPr>
                                <w:i/>
                              </w:rPr>
                            </w:pPr>
                            <w:r>
                              <w:rPr>
                                <w:i/>
                              </w:rPr>
                              <w:t>“</w:t>
                            </w:r>
                            <w:r w:rsidRPr="00DC3FDD">
                              <w:rPr>
                                <w:i/>
                              </w:rPr>
                              <w:t>I’m not worried about being a boarder at my next school. I think that Orwell does a very good job at preparing us!</w:t>
                            </w:r>
                            <w:r>
                              <w:rPr>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8" o:spid="_x0000_s1124" type="#_x0000_t202" style="position:absolute;margin-left:32.4pt;margin-top:231pt;width:169pt;height:1in;z-index:25178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" mv:complextextbox="1" filled="f" stroked="f">
                <v:textbox>
                  <w:txbxContent>
                    <w:p w14:paraId="7A44B21A" w14:textId="77777777" w:rsidR="000078E5" w:rsidRPr="00DC3FDD" w:rsidRDefault="000078E5" w:rsidP="00CA7137">
                      <w:pPr>
                        <w:rPr>
                          <w:i/>
                        </w:rPr>
                      </w:pPr>
                      <w:r>
                        <w:rPr>
                          <w:i/>
                        </w:rPr>
                        <w:t>“</w:t>
                      </w:r>
                      <w:r w:rsidRPr="00DC3FDD">
                        <w:rPr>
                          <w:i/>
                        </w:rPr>
                        <w:t>I’m not worried about being a boarder at my next school. I think that Orwell does a very good job at preparing us!</w:t>
                      </w:r>
                      <w:r>
                        <w:rPr>
                          <w:i/>
                        </w:rPr>
                        <w:t>”</w:t>
                      </w:r>
                    </w:p>
                  </w:txbxContent>
                </v:textbox>
                <w10:wrap type="through" anchorx="page" anchory="page"/>
              </v:shape>
            </w:pict>
          </mc:Fallback>
        </mc:AlternateContent>
      </w:r>
      <w:r w:rsidR="00DC3FDD">
        <w:rPr>
          <w:noProof/>
        </w:rPr>
        <mc:AlternateContent>
          <mc:Choice Requires="wps">
            <w:drawing>
              <wp:anchor distT="0" distB="0" distL="114300" distR="114300" simplePos="0" relativeHeight="251787408" behindDoc="0" locked="0" layoutInCell="1" allowOverlap="1" wp14:anchorId="0968555D" wp14:editId="19446D7F">
                <wp:simplePos x="0" y="0"/>
                <wp:positionH relativeFrom="page">
                  <wp:posOffset>2891155</wp:posOffset>
                </wp:positionH>
                <wp:positionV relativeFrom="page">
                  <wp:posOffset>843915</wp:posOffset>
                </wp:positionV>
                <wp:extent cx="4384040" cy="757555"/>
                <wp:effectExtent l="0" t="0" r="0" b="4445"/>
                <wp:wrapThrough wrapText="bothSides">
                  <wp:wrapPolygon edited="0">
                    <wp:start x="125" y="0"/>
                    <wp:lineTo x="125" y="21003"/>
                    <wp:lineTo x="21275" y="21003"/>
                    <wp:lineTo x="21275" y="0"/>
                    <wp:lineTo x="125" y="0"/>
                  </wp:wrapPolygon>
                </wp:wrapThrough>
                <wp:docPr id="150" name="Text Box 150"/>
                <wp:cNvGraphicFramePr/>
                <a:graphic xmlns:a="http://schemas.openxmlformats.org/drawingml/2006/main">
                  <a:graphicData uri="http://schemas.microsoft.com/office/word/2010/wordprocessingShape">
                    <wps:wsp>
                      <wps:cNvSpPr txBox="1"/>
                      <wps:spPr>
                        <a:xfrm>
                          <a:off x="0" y="0"/>
                          <a:ext cx="4384040" cy="75755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94FD1A6" w14:textId="77777777" w:rsidR="000078E5" w:rsidRPr="00DC3FDD" w:rsidRDefault="000078E5" w:rsidP="00CA7137">
                            <w:pPr>
                              <w:jc w:val="both"/>
                            </w:pPr>
                            <w:r w:rsidRPr="00DC3FDD">
                              <w:t>We recently</w:t>
                            </w:r>
                            <w:r>
                              <w:t xml:space="preserve"> gave a questionnaire to our Year 8 Leavers asking them about boarding and their experiences of it. Here are some of their responses. Questionnaire completed in May 2014. </w:t>
                            </w:r>
                            <w:r w:rsidRPr="00DC3FDD">
                              <w:t xml:space="preserve"> </w:t>
                            </w:r>
                          </w:p>
                          <w:p w14:paraId="062ACFAF" w14:textId="77777777" w:rsidR="000078E5" w:rsidRPr="00B93407" w:rsidRDefault="000078E5" w:rsidP="00CA7137">
                            <w:pPr>
                              <w:jc w:val="both"/>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0" o:spid="_x0000_s1125" type="#_x0000_t202" style="position:absolute;margin-left:227.65pt;margin-top:66.45pt;width:345.2pt;height:59.65pt;z-index:25178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" mv:complextextbox="1" filled="f" stroked="f">
                <v:textbox>
                  <w:txbxContent>
                    <w:p w14:paraId="794FD1A6" w14:textId="77777777" w:rsidR="000078E5" w:rsidRPr="00DC3FDD" w:rsidRDefault="000078E5" w:rsidP="00CA7137">
                      <w:pPr>
                        <w:jc w:val="both"/>
                      </w:pPr>
                      <w:r w:rsidRPr="00DC3FDD">
                        <w:t>We recently</w:t>
                      </w:r>
                      <w:r>
                        <w:t xml:space="preserve"> gave a questionnaire to our Year 8 Leavers asking them about boarding and their experiences of it. Here are some of their responses. Questionnaire completed in May 2014. </w:t>
                      </w:r>
                      <w:r w:rsidRPr="00DC3FDD">
                        <w:t xml:space="preserve"> </w:t>
                      </w:r>
                    </w:p>
                    <w:p w14:paraId="062ACFAF" w14:textId="77777777" w:rsidR="000078E5" w:rsidRPr="00B93407" w:rsidRDefault="000078E5" w:rsidP="00CA7137">
                      <w:pPr>
                        <w:jc w:val="both"/>
                        <w:rPr>
                          <w:i/>
                        </w:rPr>
                      </w:pPr>
                    </w:p>
                  </w:txbxContent>
                </v:textbox>
                <w10:wrap type="through" anchorx="page" anchory="page"/>
              </v:shape>
            </w:pict>
          </mc:Fallback>
        </mc:AlternateContent>
      </w:r>
      <w:r w:rsidR="00DC3FDD">
        <w:rPr>
          <w:noProof/>
        </w:rPr>
        <mc:AlternateContent>
          <mc:Choice Requires="wps">
            <w:drawing>
              <wp:anchor distT="0" distB="0" distL="114300" distR="114300" simplePos="0" relativeHeight="251756688" behindDoc="0" locked="0" layoutInCell="1" allowOverlap="1" wp14:anchorId="3A74291A" wp14:editId="15599DB2">
                <wp:simplePos x="0" y="0"/>
                <wp:positionH relativeFrom="page">
                  <wp:posOffset>465455</wp:posOffset>
                </wp:positionH>
                <wp:positionV relativeFrom="page">
                  <wp:posOffset>843915</wp:posOffset>
                </wp:positionV>
                <wp:extent cx="2425700" cy="326390"/>
                <wp:effectExtent l="0" t="0" r="0" b="3810"/>
                <wp:wrapTight wrapText="bothSides">
                  <wp:wrapPolygon edited="0">
                    <wp:start x="226" y="0"/>
                    <wp:lineTo x="226" y="20171"/>
                    <wp:lineTo x="21035" y="20171"/>
                    <wp:lineTo x="21035" y="0"/>
                    <wp:lineTo x="226" y="0"/>
                  </wp:wrapPolygon>
                </wp:wrapTight>
                <wp:docPr id="23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320E0C7" w14:textId="77777777" w:rsidR="000078E5" w:rsidRDefault="000078E5" w:rsidP="000C4A52">
                            <w:pPr>
                              <w:pStyle w:val="Heading1"/>
                            </w:pPr>
                            <w:r>
                              <w:t>WHY BOARD?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6" type="#_x0000_t202" style="position:absolute;margin-left:36.65pt;margin-top:66.45pt;width:191pt;height:25.7pt;z-index:25175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" filled="f" stroked="f">
                <v:textbox inset=",0,,0">
                  <w:txbxContent>
                    <w:p w14:paraId="2320E0C7" w14:textId="77777777" w:rsidR="000078E5" w:rsidRDefault="000078E5" w:rsidP="000C4A52">
                      <w:pPr>
                        <w:pStyle w:val="Heading1"/>
                      </w:pPr>
                      <w:r>
                        <w:t>WHY BOARD?</w:t>
                      </w:r>
                    </w:p>
                  </w:txbxContent>
                </v:textbox>
                <w10:wrap type="tight" anchorx="page" anchory="page"/>
              </v:shape>
            </w:pict>
          </mc:Fallback>
        </mc:AlternateContent>
      </w:r>
      <w:r w:rsidR="00B93407">
        <w:rPr>
          <w:noProof/>
        </w:rPr>
        <w:drawing>
          <wp:anchor distT="0" distB="0" distL="114300" distR="114300" simplePos="0" relativeHeight="251774096" behindDoc="0" locked="0" layoutInCell="1" allowOverlap="1" wp14:anchorId="2A037894" wp14:editId="6235811B">
            <wp:simplePos x="0" y="0"/>
            <wp:positionH relativeFrom="page">
              <wp:posOffset>548005</wp:posOffset>
            </wp:positionH>
            <wp:positionV relativeFrom="page">
              <wp:posOffset>6675120</wp:posOffset>
            </wp:positionV>
            <wp:extent cx="1743075" cy="1162050"/>
            <wp:effectExtent l="152400" t="152400" r="161925" b="184150"/>
            <wp:wrapThrough wrapText="bothSides">
              <wp:wrapPolygon edited="0">
                <wp:start x="-944" y="-2833"/>
                <wp:lineTo x="-1889" y="-1889"/>
                <wp:lineTo x="-1889" y="20774"/>
                <wp:lineTo x="-1259" y="24551"/>
                <wp:lineTo x="22662" y="24551"/>
                <wp:lineTo x="23292" y="20774"/>
                <wp:lineTo x="23292" y="5666"/>
                <wp:lineTo x="22348" y="-1416"/>
                <wp:lineTo x="22348" y="-2833"/>
                <wp:lineTo x="-944" y="-2833"/>
              </wp:wrapPolygon>
            </wp:wrapThrough>
            <wp:docPr id="253" name="Picture 253" descr="Macintosh HD:Users:joannacoventry:Google Drive:Boarding Team:PHOTOS:DORMS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9" descr="Macintosh HD:Users:joannacoventry:Google Drive:Boarding Team:PHOTOS:DORMS 13.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743075" cy="1162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93407">
        <w:rPr>
          <w:noProof/>
        </w:rPr>
        <w:drawing>
          <wp:anchor distT="0" distB="0" distL="114300" distR="114300" simplePos="0" relativeHeight="251775120" behindDoc="0" locked="0" layoutInCell="1" allowOverlap="1" wp14:anchorId="39A6E39E" wp14:editId="5276F313">
            <wp:simplePos x="0" y="0"/>
            <wp:positionH relativeFrom="page">
              <wp:posOffset>481330</wp:posOffset>
            </wp:positionH>
            <wp:positionV relativeFrom="page">
              <wp:posOffset>1523365</wp:posOffset>
            </wp:positionV>
            <wp:extent cx="1905635" cy="1270635"/>
            <wp:effectExtent l="152400" t="152400" r="151765" b="177165"/>
            <wp:wrapThrough wrapText="bothSides">
              <wp:wrapPolygon edited="0">
                <wp:start x="-1152" y="-2591"/>
                <wp:lineTo x="-1727" y="5181"/>
                <wp:lineTo x="-1727" y="18999"/>
                <wp:lineTo x="-1152" y="24180"/>
                <wp:lineTo x="22457" y="24180"/>
                <wp:lineTo x="23032" y="18999"/>
                <wp:lineTo x="23032" y="5181"/>
                <wp:lineTo x="22457" y="-2591"/>
                <wp:lineTo x="-1152" y="-2591"/>
              </wp:wrapPolygon>
            </wp:wrapThrough>
            <wp:docPr id="254" name="Picture 254" descr="Macintosh HD:Users:joannacoventry:Google Drive:Boarding Team:PHOTOS:DORMS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0" descr="Macintosh HD:Users:joannacoventry:Google Drive:Boarding Team:PHOTOS:DORMS 14.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905635" cy="1270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01442">
        <w:rPr>
          <w:noProof/>
        </w:rPr>
        <mc:AlternateContent>
          <mc:Choice Requires="wps">
            <w:drawing>
              <wp:anchor distT="0" distB="0" distL="114300" distR="114300" simplePos="0" relativeHeight="251767952" behindDoc="0" locked="0" layoutInCell="1" allowOverlap="1" wp14:anchorId="3857EF1A" wp14:editId="207C9210">
                <wp:simplePos x="0" y="0"/>
                <wp:positionH relativeFrom="page">
                  <wp:posOffset>622300</wp:posOffset>
                </wp:positionH>
                <wp:positionV relativeFrom="page">
                  <wp:posOffset>8027670</wp:posOffset>
                </wp:positionV>
                <wp:extent cx="6606540" cy="11430"/>
                <wp:effectExtent l="0" t="0" r="22860" b="39370"/>
                <wp:wrapNone/>
                <wp:docPr id="247"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6540" cy="11430"/>
                        </a:xfrm>
                        <a:prstGeom prst="line">
                          <a:avLst/>
                        </a:prstGeom>
                        <a:noFill/>
                        <a:ln w="12700">
                          <a:solidFill>
                            <a:schemeClr val="bg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76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pt,632.1pt" to="569.2pt,6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" strokecolor="#8ec73b [3214]" strokeweight="1pt">
                <v:shadow opacity="22938f" mv:blur="38100f" offset="0,2pt"/>
                <w10:wrap anchorx="page" anchory="page"/>
              </v:line>
            </w:pict>
          </mc:Fallback>
        </mc:AlternateContent>
      </w:r>
      <w:r w:rsidR="00206733">
        <w:rPr>
          <w:noProof/>
        </w:rPr>
        <mc:AlternateContent>
          <mc:Choice Requires="wps">
            <w:drawing>
              <wp:anchor distT="0" distB="0" distL="114300" distR="114300" simplePos="0" relativeHeight="251765904" behindDoc="0" locked="0" layoutInCell="1" allowOverlap="1" wp14:anchorId="65FC2C94" wp14:editId="16470F85">
                <wp:simplePos x="0" y="0"/>
                <wp:positionH relativeFrom="page">
                  <wp:posOffset>548640</wp:posOffset>
                </wp:positionH>
                <wp:positionV relativeFrom="page">
                  <wp:posOffset>8039100</wp:posOffset>
                </wp:positionV>
                <wp:extent cx="6779260" cy="1511300"/>
                <wp:effectExtent l="0" t="0" r="0" b="12700"/>
                <wp:wrapThrough wrapText="bothSides">
                  <wp:wrapPolygon edited="0">
                    <wp:start x="81" y="0"/>
                    <wp:lineTo x="81" y="21418"/>
                    <wp:lineTo x="21446" y="21418"/>
                    <wp:lineTo x="21446" y="0"/>
                    <wp:lineTo x="81" y="0"/>
                  </wp:wrapPolygon>
                </wp:wrapThrough>
                <wp:docPr id="246" name="Text Box 246"/>
                <wp:cNvGraphicFramePr/>
                <a:graphic xmlns:a="http://schemas.openxmlformats.org/drawingml/2006/main">
                  <a:graphicData uri="http://schemas.microsoft.com/office/word/2010/wordprocessingShape">
                    <wps:wsp>
                      <wps:cNvSpPr txBox="1"/>
                      <wps:spPr>
                        <a:xfrm>
                          <a:off x="0" y="0"/>
                          <a:ext cx="6779260" cy="1511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36DC988" w14:textId="77777777" w:rsidR="000078E5" w:rsidRDefault="000078E5">
                            <w:r>
                              <w:t xml:space="preserve">As a Boarding Staff, we are passionate about the opportunities that boarding provides for your child to grow as an individual, learn about themselves and develop skills in communication, patience, tolerance, kindness and independence. </w:t>
                            </w:r>
                          </w:p>
                          <w:p w14:paraId="65D942A4" w14:textId="77777777" w:rsidR="000078E5" w:rsidRDefault="000078E5"/>
                          <w:p w14:paraId="5ADE7E6B" w14:textId="2622B7AE" w:rsidR="000078E5" w:rsidRDefault="000078E5">
                            <w:r>
                              <w:t>Should you have a complaint</w:t>
                            </w:r>
                            <w:r w:rsidR="00894433">
                              <w:t>, concern or worry</w:t>
                            </w:r>
                            <w:r>
                              <w:t xml:space="preserve"> about anything to do with boarding, please do email </w:t>
                            </w:r>
                            <w:hyperlink r:id="rId61" w:history="1">
                              <w:r w:rsidRPr="003A5059">
                                <w:rPr>
                                  <w:rStyle w:val="Hyperlink"/>
                                </w:rPr>
                                <w:t>jocoventry@orwellpark.org</w:t>
                              </w:r>
                            </w:hyperlink>
                            <w:r>
                              <w:t xml:space="preserve"> or </w:t>
                            </w:r>
                            <w:hyperlink r:id="rId62" w:history="1">
                              <w:r w:rsidRPr="003A5059">
                                <w:rPr>
                                  <w:rStyle w:val="Hyperlink"/>
                                </w:rPr>
                                <w:t>martinobrien@orwellpark.org</w:t>
                              </w:r>
                            </w:hyperlink>
                            <w:r>
                              <w:t xml:space="preserve"> with your concern. Alternatively, you can contact the Deputy Head, Pastoral </w:t>
                            </w:r>
                            <w:hyperlink r:id="rId63" w:history="1">
                              <w:r w:rsidRPr="003A5059">
                                <w:rPr>
                                  <w:rStyle w:val="Hyperlink"/>
                                </w:rPr>
                                <w:t>jasonhyatt@orwellpark.org</w:t>
                              </w:r>
                            </w:hyperlink>
                            <w:r w:rsidRPr="00142E8D">
                              <w:t>,</w:t>
                            </w:r>
                            <w:r>
                              <w:t xml:space="preserve"> or the Headmaster: </w:t>
                            </w:r>
                            <w:hyperlink r:id="rId64" w:history="1">
                              <w:r w:rsidR="00C70ECA" w:rsidRPr="00077832">
                                <w:rPr>
                                  <w:rStyle w:val="Hyperlink"/>
                                </w:rPr>
                                <w:t>headmaster@orwellpark.org</w:t>
                              </w:r>
                            </w:hyperlink>
                            <w:r w:rsidR="00C70ECA">
                              <w:t>.</w:t>
                            </w:r>
                          </w:p>
                          <w:p w14:paraId="6E24CDA6" w14:textId="77777777" w:rsidR="00C70ECA" w:rsidRDefault="00C70ECA"/>
                          <w:p w14:paraId="24A4BDD8" w14:textId="77777777" w:rsidR="000078E5" w:rsidRDefault="000078E5">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6" o:spid="_x0000_s1127" type="#_x0000_t202" style="position:absolute;margin-left:43.2pt;margin-top:633pt;width:533.8pt;height:119pt;z-index:2517659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" mv:complextextbox="1" filled="f" stroked="f">
                <v:textbox>
                  <w:txbxContent>
                    <w:p w14:paraId="436DC988" w14:textId="77777777" w:rsidR="000078E5" w:rsidRDefault="000078E5">
                      <w:r>
                        <w:t xml:space="preserve">As a Boarding Staff, we are passionate about the opportunities that boarding provides for your child to grow as an individual, learn about themselves and develop skills in communication, patience, tolerance, kindness and independence. </w:t>
                      </w:r>
                    </w:p>
                    <w:p w14:paraId="65D942A4" w14:textId="77777777" w:rsidR="000078E5" w:rsidRDefault="000078E5"/>
                    <w:p w14:paraId="5ADE7E6B" w14:textId="2622B7AE" w:rsidR="000078E5" w:rsidRDefault="000078E5">
                      <w:r>
                        <w:t>Should you have a complaint</w:t>
                      </w:r>
                      <w:r w:rsidR="00894433">
                        <w:t>, concern or worry</w:t>
                      </w:r>
                      <w:r>
                        <w:t xml:space="preserve"> about anything to do with boarding, please do email </w:t>
                      </w:r>
                      <w:hyperlink r:id="rId65" w:history="1">
                        <w:r w:rsidRPr="003A5059">
                          <w:rPr>
                            <w:rStyle w:val="Hyperlink"/>
                          </w:rPr>
                          <w:t>jocoventry@orwellpark.org</w:t>
                        </w:r>
                      </w:hyperlink>
                      <w:r>
                        <w:t xml:space="preserve"> or </w:t>
                      </w:r>
                      <w:hyperlink r:id="rId66" w:history="1">
                        <w:r w:rsidRPr="003A5059">
                          <w:rPr>
                            <w:rStyle w:val="Hyperlink"/>
                          </w:rPr>
                          <w:t>martinobrien@orwellpark.org</w:t>
                        </w:r>
                      </w:hyperlink>
                      <w:r>
                        <w:t xml:space="preserve"> with your concern. Alternatively, you can contact the Deputy Head, Pastoral </w:t>
                      </w:r>
                      <w:hyperlink r:id="rId67" w:history="1">
                        <w:r w:rsidRPr="003A5059">
                          <w:rPr>
                            <w:rStyle w:val="Hyperlink"/>
                          </w:rPr>
                          <w:t>jasonhyatt@orwellpark.org</w:t>
                        </w:r>
                      </w:hyperlink>
                      <w:r w:rsidRPr="00142E8D">
                        <w:t>,</w:t>
                      </w:r>
                      <w:r>
                        <w:t xml:space="preserve"> or the Headmaster: </w:t>
                      </w:r>
                      <w:hyperlink r:id="rId68" w:history="1">
                        <w:r w:rsidR="00C70ECA" w:rsidRPr="00077832">
                          <w:rPr>
                            <w:rStyle w:val="Hyperlink"/>
                          </w:rPr>
                          <w:t>headmaster@orwellpark.org</w:t>
                        </w:r>
                      </w:hyperlink>
                      <w:r w:rsidR="00C70ECA">
                        <w:t>.</w:t>
                      </w:r>
                    </w:p>
                    <w:p w14:paraId="6E24CDA6" w14:textId="77777777" w:rsidR="00C70ECA" w:rsidRDefault="00C70ECA"/>
                    <w:p w14:paraId="24A4BDD8" w14:textId="77777777" w:rsidR="000078E5" w:rsidRDefault="000078E5">
                      <w:r>
                        <w:t xml:space="preserve">  </w:t>
                      </w:r>
                    </w:p>
                  </w:txbxContent>
                </v:textbox>
                <w10:wrap type="through" anchorx="page" anchory="page"/>
              </v:shape>
            </w:pict>
          </mc:Fallback>
        </mc:AlternateContent>
      </w:r>
      <w:r w:rsidR="00DE7C5A">
        <w:rPr>
          <w:noProof/>
        </w:rPr>
        <mc:AlternateContent>
          <mc:Choice Requires="wps">
            <w:drawing>
              <wp:anchor distT="0" distB="0" distL="114300" distR="114300" simplePos="0" relativeHeight="251753616" behindDoc="0" locked="0" layoutInCell="1" allowOverlap="1" wp14:anchorId="3F2B2E6B" wp14:editId="76A0952F">
                <wp:simplePos x="0" y="0"/>
                <wp:positionH relativeFrom="page">
                  <wp:posOffset>14577060</wp:posOffset>
                </wp:positionH>
                <wp:positionV relativeFrom="page">
                  <wp:posOffset>2159000</wp:posOffset>
                </wp:positionV>
                <wp:extent cx="3921760" cy="457200"/>
                <wp:effectExtent l="0" t="0" r="0" b="0"/>
                <wp:wrapThrough wrapText="bothSides">
                  <wp:wrapPolygon edited="0">
                    <wp:start x="140" y="0"/>
                    <wp:lineTo x="140" y="20400"/>
                    <wp:lineTo x="21264" y="20400"/>
                    <wp:lineTo x="21264" y="0"/>
                    <wp:lineTo x="140" y="0"/>
                  </wp:wrapPolygon>
                </wp:wrapThrough>
                <wp:docPr id="237" name="Text Box 237"/>
                <wp:cNvGraphicFramePr/>
                <a:graphic xmlns:a="http://schemas.openxmlformats.org/drawingml/2006/main">
                  <a:graphicData uri="http://schemas.microsoft.com/office/word/2010/wordprocessingShape">
                    <wps:wsp>
                      <wps:cNvSpPr txBox="1"/>
                      <wps:spPr>
                        <a:xfrm>
                          <a:off x="0" y="0"/>
                          <a:ext cx="3921760" cy="457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30606F1" w14:textId="77777777" w:rsidR="000078E5" w:rsidRDefault="000078E5">
                            <w:r>
                              <w:t xml:space="preserve">We recently asked the Year 8 Boarders about Boarding. Here are some of their comments: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7" o:spid="_x0000_s1128" type="#_x0000_t202" style="position:absolute;margin-left:1147.8pt;margin-top:170pt;width:308.8pt;height:36pt;z-index:2517536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" mv:complextextbox="1" filled="f" stroked="f">
                <v:textbox>
                  <w:txbxContent>
                    <w:p w14:paraId="130606F1" w14:textId="77777777" w:rsidR="000078E5" w:rsidRDefault="000078E5">
                      <w:r>
                        <w:t xml:space="preserve">We recently asked the Year 8 Boarders about Boarding. Here are some of their comments: </w:t>
                      </w:r>
                    </w:p>
                  </w:txbxContent>
                </v:textbox>
                <w10:wrap type="through" anchorx="page" anchory="page"/>
              </v:shape>
            </w:pict>
          </mc:Fallback>
        </mc:AlternateContent>
      </w:r>
    </w:p>
    <w:p w14:paraId="10A12B8B" w14:textId="7A220656" w:rsidR="007C1373" w:rsidRDefault="00317ECC">
      <w:r>
        <w:rPr>
          <w:noProof/>
        </w:rPr>
        <w:lastRenderedPageBreak/>
        <w:drawing>
          <wp:anchor distT="0" distB="0" distL="118745" distR="118745" simplePos="0" relativeHeight="251658384" behindDoc="0" locked="0" layoutInCell="1" allowOverlap="1" wp14:anchorId="142A281D" wp14:editId="39B0FCCD">
            <wp:simplePos x="0" y="0"/>
            <wp:positionH relativeFrom="page">
              <wp:posOffset>834390</wp:posOffset>
            </wp:positionH>
            <wp:positionV relativeFrom="page">
              <wp:posOffset>1196975</wp:posOffset>
            </wp:positionV>
            <wp:extent cx="1611630" cy="2417445"/>
            <wp:effectExtent l="228600" t="203200" r="318770" b="274955"/>
            <wp:wrapTight wrapText="bothSides">
              <wp:wrapPolygon edited="0">
                <wp:start x="19381" y="-1437"/>
                <wp:lineTo x="-1720" y="-1993"/>
                <wp:lineTo x="-2264" y="12543"/>
                <wp:lineTo x="-1713" y="23264"/>
                <wp:lineTo x="5417" y="23605"/>
                <wp:lineTo x="5805" y="23169"/>
                <wp:lineTo x="24458" y="21105"/>
                <wp:lineTo x="24561" y="13829"/>
                <wp:lineTo x="24135" y="-1209"/>
                <wp:lineTo x="19381" y="-1437"/>
              </wp:wrapPolygon>
            </wp:wrapTight>
            <wp:docPr id="17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179" descr="::spring images:42-18021089.jpg"/>
                    <pic:cNvPicPr>
                      <a:picLocks noChangeAspect="1" noChangeArrowheads="1"/>
                    </pic:cNvPicPr>
                  </pic:nvPicPr>
                  <pic:blipFill>
                    <a:blip r:embed="rId69" cstate="email">
                      <a:extLst>
                        <a:ext uri="{28A0092B-C50C-407E-A947-70E740481C1C}">
                          <a14:useLocalDpi xmlns:a14="http://schemas.microsoft.com/office/drawing/2010/main"/>
                        </a:ext>
                      </a:extLst>
                    </a:blip>
                    <a:stretch>
                      <a:fillRect/>
                    </a:stretch>
                  </pic:blipFill>
                  <pic:spPr bwMode="auto">
                    <a:xfrm rot="21353234">
                      <a:off x="0" y="0"/>
                      <a:ext cx="1611630" cy="2417445"/>
                    </a:xfrm>
                    <a:prstGeom prst="rect">
                      <a:avLst/>
                    </a:prstGeom>
                    <a:noFill/>
                    <a:ln w="76200" cap="flat" cmpd="sng" algn="ctr">
                      <a:solidFill>
                        <a:srgbClr val="FFFFFF"/>
                      </a:solidFill>
                      <a:prstDash val="solid"/>
                      <a:miter lim="800000"/>
                      <a:headEnd type="none" w="med" len="med"/>
                      <a:tailEnd type="none" w="med" len="med"/>
                    </a:ln>
                    <a:effectLst>
                      <a:outerShdw blurRad="88900" dist="63500" dir="2700000">
                        <a:srgbClr val="000000">
                          <a:alpha val="40000"/>
                        </a:srgbClr>
                      </a:outerShdw>
                    </a:effectLst>
                  </pic:spPr>
                </pic:pic>
              </a:graphicData>
            </a:graphic>
            <wp14:sizeRelV relativeFrom="margin">
              <wp14:pctHeight>0</wp14:pctHeight>
            </wp14:sizeRelV>
          </wp:anchor>
        </w:drawing>
      </w:r>
      <w:r w:rsidR="00C14261">
        <w:rPr>
          <w:noProof/>
        </w:rPr>
        <mc:AlternateContent>
          <mc:Choice Requires="wpg">
            <w:drawing>
              <wp:anchor distT="0" distB="0" distL="114300" distR="114300" simplePos="1" relativeHeight="251664528" behindDoc="0" locked="0" layoutInCell="1" allowOverlap="1" wp14:anchorId="065A19D7" wp14:editId="027FB097">
                <wp:simplePos x="3220720" y="9328150"/>
                <wp:positionH relativeFrom="page">
                  <wp:posOffset>3220720</wp:posOffset>
                </wp:positionH>
                <wp:positionV relativeFrom="page">
                  <wp:posOffset>9328150</wp:posOffset>
                </wp:positionV>
                <wp:extent cx="4358640" cy="368300"/>
                <wp:effectExtent l="0" t="0" r="0" b="12700"/>
                <wp:wrapThrough wrapText="bothSides">
                  <wp:wrapPolygon edited="0">
                    <wp:start x="126" y="0"/>
                    <wp:lineTo x="126" y="20855"/>
                    <wp:lineTo x="21273" y="20855"/>
                    <wp:lineTo x="21273" y="0"/>
                    <wp:lineTo x="126" y="0"/>
                  </wp:wrapPolygon>
                </wp:wrapThrough>
                <wp:docPr id="276" name="Group 276"/>
                <wp:cNvGraphicFramePr/>
                <a:graphic xmlns:a="http://schemas.openxmlformats.org/drawingml/2006/main">
                  <a:graphicData uri="http://schemas.microsoft.com/office/word/2010/wordprocessingGroup">
                    <wpg:wgp>
                      <wpg:cNvGrpSpPr/>
                      <wpg:grpSpPr>
                        <a:xfrm>
                          <a:off x="0" y="0"/>
                          <a:ext cx="4358640" cy="368300"/>
                          <a:chOff x="0" y="0"/>
                          <a:chExt cx="4358640" cy="368300"/>
                        </a:xfrm>
                        <a:extLst>
                          <a:ext uri="{0CCBE362-F206-4b92-989A-16890622DB6E}">
                            <ma14:wrappingTextBoxFlag xmlns:ma14="http://schemas.microsoft.com/office/mac/drawingml/2011/main" val="1"/>
                          </a:ext>
                        </a:extLst>
                      </wpg:grpSpPr>
                      <wps:wsp>
                        <wps:cNvPr id="4" name="Text Box 4"/>
                        <wps:cNvSpPr txBox="1"/>
                        <wps:spPr>
                          <a:xfrm>
                            <a:off x="0" y="0"/>
                            <a:ext cx="4358640" cy="368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 name="Text Box 275"/>
                        <wps:cNvSpPr txBox="1"/>
                        <wps:spPr>
                          <a:xfrm>
                            <a:off x="163195" y="45720"/>
                            <a:ext cx="4104005" cy="166370"/>
                          </a:xfrm>
                          <a:prstGeom prst="rect">
                            <a:avLst/>
                          </a:prstGeom>
                          <a:noFill/>
                          <a:ln>
                            <a:noFill/>
                          </a:ln>
                          <a:effectLst/>
                          <a:extLst>
                            <a:ext uri="{C572A759-6A51-4108-AA02-DFA0A04FC94B}">
                              <ma14:wrappingTextBoxFlag xmlns:ma14="http://schemas.microsoft.com/office/mac/drawingml/2011/main"/>
                            </a:ext>
                          </a:extLst>
                        </wps:spPr>
                        <wps:txbx>
                          <w:txbxContent>
                            <w:p w14:paraId="19908358" w14:textId="77777777" w:rsidR="000078E5" w:rsidRPr="00A97F8A" w:rsidRDefault="000078E5" w:rsidP="00270789">
                              <w:pPr>
                                <w:jc w:val="center"/>
                                <w:rPr>
                                  <w:b/>
                                  <w:sz w:val="22"/>
                                  <w:szCs w:val="22"/>
                                </w:rPr>
                              </w:pPr>
                              <w:r w:rsidRPr="00A97F8A">
                                <w:rPr>
                                  <w:b/>
                                  <w:sz w:val="22"/>
                                  <w:szCs w:val="22"/>
                                </w:rPr>
                                <w:t>DO GET IN TOUCH WITH ANY FURTHER QUESTIONS.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76" o:spid="_x0000_s1129" style="position:absolute;margin-left:253.6pt;margin-top:734.5pt;width:343.2pt;height:29pt;z-index:251664528;mso-position-horizontal-relative:page;mso-position-vertical-relative:page" coordsize="4358640,368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" mv:complextextbox="1">
                <v:shape id="_x0000_s1130" type="#_x0000_t202" style="position:absolute;width:4358640;height:368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pPwBxAAA&#10;ANoAAAAPAAAAZHJzL2Rvd25yZXYueG1sRI9Ba8JAFITvhf6H5RV6azZK0RBdgy229KDYRg8eH9ln&#10;Esy+DdltEv+9KxR6HGbmG2aZjaYRPXWutqxgEsUgiAuray4VHA8fLwkI55E1NpZJwZUcZKvHhyWm&#10;2g78Q33uSxEg7FJUUHnfplK6oiKDLrItcfDOtjPog+xKqTscAtw0chrHM2mw5rBQYUvvFRWX/Nco&#10;oO1oDrtkvvH7t/NnfEq+h60ulXp+GtcLEJ5G/x/+a39pBa9wvxJu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qT8AcQAAADaAAAADwAAAAAAAAAAAAAAAACXAgAAZHJzL2Rv&#10;d25yZXYueG1sUEsFBgAAAAAEAAQA9QAAAIgDAAAAAA==&#10;" mv:complextextbox="1" filled="f" stroked="f"/>
                <v:shape id="Text Box 275" o:spid="_x0000_s1131" type="#_x0000_t202" style="position:absolute;left:163195;top:45720;width:4104005;height:166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iuB2xgAA&#10;ANwAAAAPAAAAZHJzL2Rvd25yZXYueG1sRI9Ba8JAFITvhf6H5RW81U0FtaZZRUoLQkEa48HjM/uS&#10;LGbfptlV03/vFoQeh5n5hslWg23FhXpvHCt4GScgiEunDdcK9sXn8ysIH5A1to5JwS95WC0fHzJM&#10;tbtyTpddqEWEsE9RQRNCl0rpy4Ys+rHriKNXud5iiLKvpe7xGuG2lZMkmUmLhuNCgx29N1Sedmer&#10;YH3g/MP8bI/feZWbolgk/DU7KTV6GtZvIAIN4T98b2+0gsl8C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iuB2xgAAANwAAAAPAAAAAAAAAAAAAAAAAJcCAABkcnMv&#10;ZG93bnJldi54bWxQSwUGAAAAAAQABAD1AAAAigMAAAAA&#10;" filled="f" stroked="f">
                  <v:textbox inset="0,0,0,0">
                    <w:txbxContent>
                      <w:p w14:paraId="19908358" w14:textId="77777777" w:rsidR="000078E5" w:rsidRPr="00A97F8A" w:rsidRDefault="000078E5" w:rsidP="00270789">
                        <w:pPr>
                          <w:jc w:val="center"/>
                          <w:rPr>
                            <w:b/>
                            <w:sz w:val="22"/>
                            <w:szCs w:val="22"/>
                          </w:rPr>
                        </w:pPr>
                        <w:r w:rsidRPr="00A97F8A">
                          <w:rPr>
                            <w:b/>
                            <w:sz w:val="22"/>
                            <w:szCs w:val="22"/>
                          </w:rPr>
                          <w:t>DO GET IN TOUCH WITH ANY FURTHER QUESTIONS.</w:t>
                        </w:r>
                      </w:p>
                    </w:txbxContent>
                  </v:textbox>
                </v:shape>
                <w10:wrap type="through" anchorx="page" anchory="page"/>
              </v:group>
            </w:pict>
          </mc:Fallback>
        </mc:AlternateContent>
      </w:r>
      <w:r w:rsidR="00611502">
        <w:rPr>
          <w:noProof/>
        </w:rPr>
        <w:drawing>
          <wp:anchor distT="0" distB="0" distL="114300" distR="114300" simplePos="0" relativeHeight="251665552" behindDoc="0" locked="0" layoutInCell="1" allowOverlap="1" wp14:anchorId="69A08D7E" wp14:editId="6C30236D">
            <wp:simplePos x="0" y="0"/>
            <wp:positionH relativeFrom="page">
              <wp:posOffset>548640</wp:posOffset>
            </wp:positionH>
            <wp:positionV relativeFrom="page">
              <wp:posOffset>7205980</wp:posOffset>
            </wp:positionV>
            <wp:extent cx="2618105" cy="2303145"/>
            <wp:effectExtent l="152400" t="152400" r="150495" b="186055"/>
            <wp:wrapThrough wrapText="bothSides">
              <wp:wrapPolygon edited="0">
                <wp:start x="-629" y="-1429"/>
                <wp:lineTo x="-1257" y="-953"/>
                <wp:lineTo x="-1257" y="21439"/>
                <wp:lineTo x="-838" y="23107"/>
                <wp:lineTo x="22213" y="23107"/>
                <wp:lineTo x="22423" y="22630"/>
                <wp:lineTo x="22632" y="2859"/>
                <wp:lineTo x="22003" y="-715"/>
                <wp:lineTo x="22003" y="-1429"/>
                <wp:lineTo x="-629" y="-1429"/>
              </wp:wrapPolygon>
            </wp:wrapThrough>
            <wp:docPr id="14" name="Picture 14" descr="Macintosh HD:Users:joannacoventry:Pictures:iPhoto Library.photolibrary:Previews:2014:03:02:20140302-130035:CEAGS8eeSWC7lW1gOM8koA:IMG_8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 descr="Macintosh HD:Users:joannacoventry:Pictures:iPhoto Library.photolibrary:Previews:2014:03:02:20140302-130035:CEAGS8eeSWC7lW1gOM8koA:IMG_8241.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618105" cy="2303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56F7A">
        <w:rPr>
          <w:noProof/>
        </w:rPr>
        <mc:AlternateContent>
          <mc:Choice Requires="wps">
            <w:drawing>
              <wp:anchor distT="0" distB="0" distL="114300" distR="114300" simplePos="0" relativeHeight="251763856" behindDoc="0" locked="0" layoutInCell="0" allowOverlap="1" wp14:anchorId="5A690518" wp14:editId="09F56222">
                <wp:simplePos x="0" y="0"/>
                <wp:positionH relativeFrom="page">
                  <wp:posOffset>3503930</wp:posOffset>
                </wp:positionH>
                <wp:positionV relativeFrom="page">
                  <wp:posOffset>7134860</wp:posOffset>
                </wp:positionV>
                <wp:extent cx="3657600" cy="274320"/>
                <wp:effectExtent l="0" t="0" r="0" b="5080"/>
                <wp:wrapTight wrapText="bothSides">
                  <wp:wrapPolygon edited="0">
                    <wp:start x="150" y="0"/>
                    <wp:lineTo x="150" y="20000"/>
                    <wp:lineTo x="21300" y="20000"/>
                    <wp:lineTo x="21300" y="0"/>
                    <wp:lineTo x="150" y="0"/>
                  </wp:wrapPolygon>
                </wp:wrapTight>
                <wp:docPr id="24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C650D93" w14:textId="77777777" w:rsidR="000078E5" w:rsidRPr="009A1CC8" w:rsidRDefault="000078E5" w:rsidP="009D00D8">
                            <w:pPr>
                              <w:pStyle w:val="Mailer"/>
                              <w:jc w:val="center"/>
                              <w:rPr>
                                <w:b/>
                              </w:rPr>
                            </w:pPr>
                            <w:r w:rsidRPr="009A1CC8">
                              <w:rPr>
                                <w:b/>
                              </w:rPr>
                              <w:t>OUR BOARDING PRINCIPLE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132" type="#_x0000_t202" style="position:absolute;margin-left:275.9pt;margin-top:561.8pt;width:4in;height:21.6pt;z-index:25176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" o:allowincell="f" filled="f" stroked="f">
                <v:textbox inset=",0,,0">
                  <w:txbxContent>
                    <w:p w14:paraId="4C650D93" w14:textId="77777777" w:rsidR="000078E5" w:rsidRPr="009A1CC8" w:rsidRDefault="000078E5" w:rsidP="009D00D8">
                      <w:pPr>
                        <w:pStyle w:val="Mailer"/>
                        <w:jc w:val="center"/>
                        <w:rPr>
                          <w:b/>
                        </w:rPr>
                      </w:pPr>
                      <w:r w:rsidRPr="009A1CC8">
                        <w:rPr>
                          <w:b/>
                        </w:rPr>
                        <w:t>OUR BOARDING PRINCIPLE</w:t>
                      </w:r>
                    </w:p>
                  </w:txbxContent>
                </v:textbox>
                <w10:wrap type="tight" anchorx="page" anchory="page"/>
              </v:shape>
            </w:pict>
          </mc:Fallback>
        </mc:AlternateContent>
      </w:r>
      <w:r w:rsidR="004F6A11">
        <w:rPr>
          <w:noProof/>
        </w:rPr>
        <mc:AlternateContent>
          <mc:Choice Requires="wps">
            <w:drawing>
              <wp:anchor distT="0" distB="0" distL="114300" distR="114300" simplePos="0" relativeHeight="251658354" behindDoc="1" locked="0" layoutInCell="1" allowOverlap="1" wp14:anchorId="25C261DC" wp14:editId="2D30EE8B">
                <wp:simplePos x="0" y="0"/>
                <wp:positionH relativeFrom="page">
                  <wp:posOffset>3377565</wp:posOffset>
                </wp:positionH>
                <wp:positionV relativeFrom="page">
                  <wp:posOffset>7467600</wp:posOffset>
                </wp:positionV>
                <wp:extent cx="3846195" cy="1778000"/>
                <wp:effectExtent l="0" t="0" r="0" b="0"/>
                <wp:wrapTight wrapText="bothSides">
                  <wp:wrapPolygon edited="0">
                    <wp:start x="143" y="0"/>
                    <wp:lineTo x="143" y="21291"/>
                    <wp:lineTo x="21254" y="21291"/>
                    <wp:lineTo x="21254" y="0"/>
                    <wp:lineTo x="143" y="0"/>
                  </wp:wrapPolygon>
                </wp:wrapTight>
                <wp:docPr id="3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6195" cy="177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F8D91DF" w14:textId="77777777" w:rsidR="000078E5" w:rsidRDefault="000078E5" w:rsidP="00270789">
                            <w:pPr>
                              <w:numPr>
                                <w:ilvl w:val="0"/>
                                <w:numId w:val="2"/>
                              </w:numPr>
                              <w:shd w:val="clear" w:color="auto" w:fill="FFFFFF"/>
                              <w:spacing w:before="100" w:beforeAutospacing="1" w:after="100" w:afterAutospacing="1" w:line="300" w:lineRule="atLeast"/>
                              <w:ind w:left="0"/>
                              <w:jc w:val="both"/>
                              <w:rPr>
                                <w:rFonts w:eastAsia="Times New Roman" w:cs="Arial"/>
                                <w:color w:val="444444"/>
                                <w:lang w:val="en-GB"/>
                              </w:rPr>
                            </w:pPr>
                            <w:r w:rsidRPr="004F6A11">
                              <w:rPr>
                                <w:rFonts w:eastAsia="Times New Roman" w:cs="Arial"/>
                                <w:color w:val="444444"/>
                                <w:lang w:val="en-GB"/>
                              </w:rPr>
                              <w:t>To develop well-rounded pupils who are confident in their abilities, but respectful of their peers and willing to contribute to the school community. This will help prepare them to make the important change to senior boarding schools anywhere in the UK or beyond.</w:t>
                            </w:r>
                          </w:p>
                          <w:p w14:paraId="2522039C" w14:textId="77777777" w:rsidR="000078E5" w:rsidRPr="004F6A11" w:rsidRDefault="000078E5" w:rsidP="00270789">
                            <w:pPr>
                              <w:numPr>
                                <w:ilvl w:val="0"/>
                                <w:numId w:val="2"/>
                              </w:numPr>
                              <w:shd w:val="clear" w:color="auto" w:fill="FFFFFF"/>
                              <w:spacing w:before="100" w:beforeAutospacing="1" w:after="100" w:afterAutospacing="1" w:line="300" w:lineRule="atLeast"/>
                              <w:ind w:left="0"/>
                              <w:jc w:val="both"/>
                              <w:rPr>
                                <w:rFonts w:eastAsia="Times New Roman" w:cs="Arial"/>
                                <w:color w:val="444444"/>
                                <w:lang w:val="en-GB"/>
                              </w:rPr>
                            </w:pPr>
                          </w:p>
                          <w:p w14:paraId="24F14B38" w14:textId="77777777" w:rsidR="000078E5" w:rsidRPr="004F6A11" w:rsidRDefault="000078E5" w:rsidP="00270789">
                            <w:pPr>
                              <w:numPr>
                                <w:ilvl w:val="0"/>
                                <w:numId w:val="2"/>
                              </w:numPr>
                              <w:shd w:val="clear" w:color="auto" w:fill="FFFFFF"/>
                              <w:spacing w:before="100" w:beforeAutospacing="1" w:after="100" w:afterAutospacing="1" w:line="300" w:lineRule="atLeast"/>
                              <w:ind w:left="0"/>
                              <w:jc w:val="both"/>
                              <w:rPr>
                                <w:rFonts w:eastAsia="Times New Roman" w:cs="Arial"/>
                                <w:color w:val="444444"/>
                                <w:lang w:val="en-GB"/>
                              </w:rPr>
                            </w:pPr>
                            <w:r w:rsidRPr="004F6A11">
                              <w:rPr>
                                <w:rFonts w:eastAsia="Times New Roman" w:cs="Arial"/>
                                <w:color w:val="444444"/>
                                <w:lang w:val="en-GB"/>
                              </w:rPr>
                              <w:t>To build and develop a warm and comfortable ethos in the boarding areas so that pupils feel safe, secure and cared-for as individuals.</w:t>
                            </w:r>
                          </w:p>
                          <w:p w14:paraId="57DF6B20" w14:textId="77777777" w:rsidR="000078E5" w:rsidRPr="00CA47DA" w:rsidRDefault="000078E5" w:rsidP="00270789">
                            <w:pPr>
                              <w:pStyle w:val="BodyText"/>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133" type="#_x0000_t202" style="position:absolute;margin-left:265.95pt;margin-top:588pt;width:302.85pt;height:140pt;z-index:-2516581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" filled="f" stroked="f">
                <v:textbox inset=",0,,0">
                  <w:txbxContent>
                    <w:p w14:paraId="6F8D91DF" w14:textId="77777777" w:rsidR="000078E5" w:rsidRDefault="000078E5" w:rsidP="00270789">
                      <w:pPr>
                        <w:numPr>
                          <w:ilvl w:val="0"/>
                          <w:numId w:val="2"/>
                        </w:numPr>
                        <w:shd w:val="clear" w:color="auto" w:fill="FFFFFF"/>
                        <w:spacing w:before="100" w:beforeAutospacing="1" w:after="100" w:afterAutospacing="1" w:line="300" w:lineRule="atLeast"/>
                        <w:ind w:left="0"/>
                        <w:jc w:val="both"/>
                        <w:rPr>
                          <w:rFonts w:eastAsia="Times New Roman" w:cs="Arial"/>
                          <w:color w:val="444444"/>
                          <w:lang w:val="en-GB"/>
                        </w:rPr>
                      </w:pPr>
                      <w:r w:rsidRPr="004F6A11">
                        <w:rPr>
                          <w:rFonts w:eastAsia="Times New Roman" w:cs="Arial"/>
                          <w:color w:val="444444"/>
                          <w:lang w:val="en-GB"/>
                        </w:rPr>
                        <w:t>To develop well-rounded pupils who are confident in their abilities, but respectful of their peers and willing to contribute to the school community. This will help prepare them to make the important change to senior boarding schools anywhere in the UK or beyond.</w:t>
                      </w:r>
                    </w:p>
                    <w:p w14:paraId="2522039C" w14:textId="77777777" w:rsidR="000078E5" w:rsidRPr="004F6A11" w:rsidRDefault="000078E5" w:rsidP="00270789">
                      <w:pPr>
                        <w:numPr>
                          <w:ilvl w:val="0"/>
                          <w:numId w:val="2"/>
                        </w:numPr>
                        <w:shd w:val="clear" w:color="auto" w:fill="FFFFFF"/>
                        <w:spacing w:before="100" w:beforeAutospacing="1" w:after="100" w:afterAutospacing="1" w:line="300" w:lineRule="atLeast"/>
                        <w:ind w:left="0"/>
                        <w:jc w:val="both"/>
                        <w:rPr>
                          <w:rFonts w:eastAsia="Times New Roman" w:cs="Arial"/>
                          <w:color w:val="444444"/>
                          <w:lang w:val="en-GB"/>
                        </w:rPr>
                      </w:pPr>
                    </w:p>
                    <w:p w14:paraId="24F14B38" w14:textId="77777777" w:rsidR="000078E5" w:rsidRPr="004F6A11" w:rsidRDefault="000078E5" w:rsidP="00270789">
                      <w:pPr>
                        <w:numPr>
                          <w:ilvl w:val="0"/>
                          <w:numId w:val="2"/>
                        </w:numPr>
                        <w:shd w:val="clear" w:color="auto" w:fill="FFFFFF"/>
                        <w:spacing w:before="100" w:beforeAutospacing="1" w:after="100" w:afterAutospacing="1" w:line="300" w:lineRule="atLeast"/>
                        <w:ind w:left="0"/>
                        <w:jc w:val="both"/>
                        <w:rPr>
                          <w:rFonts w:eastAsia="Times New Roman" w:cs="Arial"/>
                          <w:color w:val="444444"/>
                          <w:lang w:val="en-GB"/>
                        </w:rPr>
                      </w:pPr>
                      <w:r w:rsidRPr="004F6A11">
                        <w:rPr>
                          <w:rFonts w:eastAsia="Times New Roman" w:cs="Arial"/>
                          <w:color w:val="444444"/>
                          <w:lang w:val="en-GB"/>
                        </w:rPr>
                        <w:t>To build and develop a warm and comfortable ethos in the boarding areas so that pupils feel safe, secure and cared-for as individuals.</w:t>
                      </w:r>
                    </w:p>
                    <w:p w14:paraId="57DF6B20" w14:textId="77777777" w:rsidR="000078E5" w:rsidRPr="00CA47DA" w:rsidRDefault="000078E5" w:rsidP="00270789">
                      <w:pPr>
                        <w:pStyle w:val="BodyText"/>
                        <w:jc w:val="both"/>
                      </w:pPr>
                    </w:p>
                  </w:txbxContent>
                </v:textbox>
                <w10:wrap type="tight" anchorx="page" anchory="page"/>
              </v:shape>
            </w:pict>
          </mc:Fallback>
        </mc:AlternateContent>
      </w:r>
      <w:r w:rsidR="00490852">
        <w:rPr>
          <w:noProof/>
        </w:rPr>
        <mc:AlternateContent>
          <mc:Choice Requires="wps">
            <w:drawing>
              <wp:anchor distT="0" distB="0" distL="114300" distR="114300" simplePos="0" relativeHeight="251764880" behindDoc="0" locked="0" layoutInCell="1" allowOverlap="1" wp14:anchorId="493C181F" wp14:editId="21763DFF">
                <wp:simplePos x="0" y="0"/>
                <wp:positionH relativeFrom="page">
                  <wp:posOffset>5384800</wp:posOffset>
                </wp:positionH>
                <wp:positionV relativeFrom="page">
                  <wp:posOffset>5778500</wp:posOffset>
                </wp:positionV>
                <wp:extent cx="1905000" cy="1270000"/>
                <wp:effectExtent l="0" t="0" r="0" b="0"/>
                <wp:wrapThrough wrapText="bothSides">
                  <wp:wrapPolygon edited="0">
                    <wp:start x="288" y="0"/>
                    <wp:lineTo x="288" y="21168"/>
                    <wp:lineTo x="21024" y="21168"/>
                    <wp:lineTo x="21024" y="0"/>
                    <wp:lineTo x="288" y="0"/>
                  </wp:wrapPolygon>
                </wp:wrapThrough>
                <wp:docPr id="245" name="Text Box 245"/>
                <wp:cNvGraphicFramePr/>
                <a:graphic xmlns:a="http://schemas.openxmlformats.org/drawingml/2006/main">
                  <a:graphicData uri="http://schemas.microsoft.com/office/word/2010/wordprocessingShape">
                    <wps:wsp>
                      <wps:cNvSpPr txBox="1"/>
                      <wps:spPr>
                        <a:xfrm>
                          <a:off x="0" y="0"/>
                          <a:ext cx="1905000" cy="1270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480DA20" w14:textId="77777777" w:rsidR="000078E5" w:rsidRDefault="000078E5" w:rsidP="009D00D8">
                            <w:r>
                              <w:t>Please note the last call times:</w:t>
                            </w:r>
                          </w:p>
                          <w:p w14:paraId="6E3CE4A6" w14:textId="77777777" w:rsidR="000078E5" w:rsidRDefault="000078E5" w:rsidP="009D00D8"/>
                          <w:p w14:paraId="311CAB24" w14:textId="77777777" w:rsidR="000078E5" w:rsidRDefault="000078E5">
                            <w:r>
                              <w:t>Year 7 &amp; 8: 8.45pm</w:t>
                            </w:r>
                          </w:p>
                          <w:p w14:paraId="33DE6137" w14:textId="77777777" w:rsidR="000078E5" w:rsidRDefault="000078E5">
                            <w:r>
                              <w:t>Year 5 &amp; 6: 8.20pm</w:t>
                            </w:r>
                          </w:p>
                          <w:p w14:paraId="75444C5A" w14:textId="77777777" w:rsidR="000078E5" w:rsidRDefault="000078E5">
                            <w:r>
                              <w:t>Year 3 &amp; 4: 7.50pm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5" o:spid="_x0000_s1134" type="#_x0000_t202" style="position:absolute;margin-left:424pt;margin-top:455pt;width:150pt;height:100pt;z-index:25176488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" mv:complextextbox="1" filled="f" stroked="f">
                <v:textbox>
                  <w:txbxContent>
                    <w:p w14:paraId="5480DA20" w14:textId="77777777" w:rsidR="000078E5" w:rsidRDefault="000078E5" w:rsidP="009D00D8">
                      <w:r>
                        <w:t>Please note the last call times:</w:t>
                      </w:r>
                    </w:p>
                    <w:p w14:paraId="6E3CE4A6" w14:textId="77777777" w:rsidR="000078E5" w:rsidRDefault="000078E5" w:rsidP="009D00D8"/>
                    <w:p w14:paraId="311CAB24" w14:textId="77777777" w:rsidR="000078E5" w:rsidRDefault="000078E5">
                      <w:r>
                        <w:t>Year 7 &amp; 8: 8.45pm</w:t>
                      </w:r>
                    </w:p>
                    <w:p w14:paraId="33DE6137" w14:textId="77777777" w:rsidR="000078E5" w:rsidRDefault="000078E5">
                      <w:r>
                        <w:t>Year 5 &amp; 6: 8.20pm</w:t>
                      </w:r>
                    </w:p>
                    <w:p w14:paraId="75444C5A" w14:textId="77777777" w:rsidR="000078E5" w:rsidRDefault="000078E5">
                      <w:r>
                        <w:t>Year 3 &amp; 4: 7.50pm</w:t>
                      </w:r>
                    </w:p>
                  </w:txbxContent>
                </v:textbox>
                <w10:wrap type="through" anchorx="page" anchory="page"/>
              </v:shape>
            </w:pict>
          </mc:Fallback>
        </mc:AlternateContent>
      </w:r>
      <w:r w:rsidR="00490852">
        <w:rPr>
          <w:noProof/>
        </w:rPr>
        <w:drawing>
          <wp:anchor distT="0" distB="0" distL="118745" distR="118745" simplePos="0" relativeHeight="251658382" behindDoc="0" locked="0" layoutInCell="1" allowOverlap="1" wp14:anchorId="50352638" wp14:editId="2208103B">
            <wp:simplePos x="0" y="0"/>
            <wp:positionH relativeFrom="page">
              <wp:posOffset>5267960</wp:posOffset>
            </wp:positionH>
            <wp:positionV relativeFrom="page">
              <wp:posOffset>3789045</wp:posOffset>
            </wp:positionV>
            <wp:extent cx="2150745" cy="1535430"/>
            <wp:effectExtent l="304800" t="381000" r="363855" b="471170"/>
            <wp:wrapTight wrapText="bothSides">
              <wp:wrapPolygon edited="0">
                <wp:start x="-1661" y="-1611"/>
                <wp:lineTo x="-2534" y="-581"/>
                <wp:lineTo x="-1576" y="4977"/>
                <wp:lineTo x="-2568" y="5312"/>
                <wp:lineTo x="-1397" y="16679"/>
                <wp:lineTo x="-2388" y="17014"/>
                <wp:lineTo x="-1431" y="22571"/>
                <wp:lineTo x="10933" y="24273"/>
                <wp:lineTo x="20647" y="24297"/>
                <wp:lineTo x="21015" y="24908"/>
                <wp:lineTo x="23495" y="24069"/>
                <wp:lineTo x="23632" y="498"/>
                <wp:lineTo x="19502" y="-2149"/>
                <wp:lineTo x="18510" y="-1814"/>
                <wp:lineTo x="17552" y="-7371"/>
                <wp:lineTo x="322" y="-2282"/>
                <wp:lineTo x="-1661" y="-1611"/>
              </wp:wrapPolygon>
            </wp:wrapTight>
            <wp:docPr id="18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180" descr="::spring images:42-17499415.jpg"/>
                    <pic:cNvPicPr>
                      <a:picLocks noChangeAspect="1" noChangeArrowheads="1"/>
                    </pic:cNvPicPr>
                  </pic:nvPicPr>
                  <pic:blipFill>
                    <a:blip r:embed="rId71" cstate="email">
                      <a:extLst>
                        <a:ext uri="{28A0092B-C50C-407E-A947-70E740481C1C}">
                          <a14:useLocalDpi xmlns:a14="http://schemas.microsoft.com/office/drawing/2010/main"/>
                        </a:ext>
                      </a:extLst>
                    </a:blip>
                    <a:stretch>
                      <a:fillRect/>
                    </a:stretch>
                  </pic:blipFill>
                  <pic:spPr bwMode="auto">
                    <a:xfrm rot="814144">
                      <a:off x="0" y="0"/>
                      <a:ext cx="2150745" cy="1535430"/>
                    </a:xfrm>
                    <a:prstGeom prst="rect">
                      <a:avLst/>
                    </a:prstGeom>
                    <a:noFill/>
                    <a:ln w="76200" cap="flat" cmpd="sng" algn="ctr">
                      <a:solidFill>
                        <a:srgbClr val="FFFFFF"/>
                      </a:solidFill>
                      <a:prstDash val="solid"/>
                      <a:miter lim="800000"/>
                      <a:headEnd type="none" w="med" len="med"/>
                      <a:tailEnd type="none" w="med" len="med"/>
                    </a:ln>
                    <a:effectLst>
                      <a:outerShdw blurRad="88900" dist="63500" dir="270000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9D00D8">
        <w:rPr>
          <w:noProof/>
        </w:rPr>
        <mc:AlternateContent>
          <mc:Choice Requires="wps">
            <w:drawing>
              <wp:anchor distT="0" distB="0" distL="114300" distR="114300" simplePos="0" relativeHeight="251760784" behindDoc="0" locked="0" layoutInCell="1" allowOverlap="1" wp14:anchorId="2A6371C4" wp14:editId="441026DF">
                <wp:simplePos x="0" y="0"/>
                <wp:positionH relativeFrom="page">
                  <wp:posOffset>548640</wp:posOffset>
                </wp:positionH>
                <wp:positionV relativeFrom="page">
                  <wp:posOffset>4064000</wp:posOffset>
                </wp:positionV>
                <wp:extent cx="4569460" cy="2921000"/>
                <wp:effectExtent l="0" t="0" r="0" b="0"/>
                <wp:wrapThrough wrapText="bothSides">
                  <wp:wrapPolygon edited="0">
                    <wp:start x="120" y="0"/>
                    <wp:lineTo x="120" y="21412"/>
                    <wp:lineTo x="21372" y="21412"/>
                    <wp:lineTo x="21372" y="0"/>
                    <wp:lineTo x="120" y="0"/>
                  </wp:wrapPolygon>
                </wp:wrapThrough>
                <wp:docPr id="242" name="Text Box 242"/>
                <wp:cNvGraphicFramePr/>
                <a:graphic xmlns:a="http://schemas.openxmlformats.org/drawingml/2006/main">
                  <a:graphicData uri="http://schemas.microsoft.com/office/word/2010/wordprocessingShape">
                    <wps:wsp>
                      <wps:cNvSpPr txBox="1"/>
                      <wps:spPr>
                        <a:xfrm>
                          <a:off x="0" y="0"/>
                          <a:ext cx="4569460" cy="2921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0B37231" w14:textId="0B2919A2" w:rsidR="000078E5" w:rsidRDefault="000078E5" w:rsidP="00490852">
                            <w:pPr>
                              <w:jc w:val="both"/>
                            </w:pPr>
                            <w:r>
                              <w:t>There are many different ways to communicate with your child when they are boarding. However, please do remember if they occasionally forget to call</w:t>
                            </w:r>
                            <w:r w:rsidR="00265F70">
                              <w:t>,</w:t>
                            </w:r>
                            <w:r>
                              <w:t xml:space="preserve"> it probably means they are having a great time in the dorms with their friends!</w:t>
                            </w:r>
                          </w:p>
                          <w:p w14:paraId="4F306CA9" w14:textId="77777777" w:rsidR="000078E5" w:rsidRDefault="000078E5"/>
                          <w:p w14:paraId="0FC56557" w14:textId="77777777" w:rsidR="000078E5" w:rsidRPr="00490852" w:rsidRDefault="000078E5">
                            <w:pPr>
                              <w:rPr>
                                <w:b/>
                              </w:rPr>
                            </w:pPr>
                            <w:r w:rsidRPr="00490852">
                              <w:rPr>
                                <w:b/>
                              </w:rPr>
                              <w:t>GIRLS’ PAYPHONE: 01473 659127</w:t>
                            </w:r>
                          </w:p>
                          <w:p w14:paraId="22CD7B32" w14:textId="77777777" w:rsidR="000078E5" w:rsidRPr="00490852" w:rsidRDefault="000078E5">
                            <w:pPr>
                              <w:rPr>
                                <w:b/>
                              </w:rPr>
                            </w:pPr>
                            <w:r w:rsidRPr="00490852">
                              <w:rPr>
                                <w:b/>
                              </w:rPr>
                              <w:t>BOYS’ PAYPHONE: 01473 659405</w:t>
                            </w:r>
                          </w:p>
                          <w:p w14:paraId="3FFBF6AB" w14:textId="77777777" w:rsidR="000078E5" w:rsidRDefault="000078E5"/>
                          <w:p w14:paraId="4032DF3A" w14:textId="77777777" w:rsidR="000078E5" w:rsidRDefault="000078E5" w:rsidP="00490852">
                            <w:pPr>
                              <w:jc w:val="both"/>
                            </w:pPr>
                            <w:r>
                              <w:t xml:space="preserve">Boarders can also use payphones during the day, email and </w:t>
                            </w:r>
                            <w:proofErr w:type="spellStart"/>
                            <w:r>
                              <w:t>skype</w:t>
                            </w:r>
                            <w:proofErr w:type="spellEnd"/>
                            <w:r>
                              <w:t xml:space="preserve"> and </w:t>
                            </w:r>
                            <w:proofErr w:type="spellStart"/>
                            <w:r>
                              <w:t>google</w:t>
                            </w:r>
                            <w:proofErr w:type="spellEnd"/>
                            <w:r>
                              <w:t xml:space="preserve"> hangout in the evenings – although this is more for Full Boarders rather than for one or two </w:t>
                            </w:r>
                            <w:proofErr w:type="spellStart"/>
                            <w:r>
                              <w:t>nighters</w:t>
                            </w:r>
                            <w:proofErr w:type="spellEnd"/>
                            <w:r>
                              <w:t>!</w:t>
                            </w:r>
                          </w:p>
                          <w:p w14:paraId="7AAA9D7E" w14:textId="77777777" w:rsidR="000078E5" w:rsidRDefault="000078E5"/>
                          <w:p w14:paraId="7E68DA6A" w14:textId="01A9012E" w:rsidR="000078E5" w:rsidRDefault="006419D3" w:rsidP="00490852">
                            <w:pPr>
                              <w:jc w:val="both"/>
                            </w:pPr>
                            <w:r>
                              <w:t xml:space="preserve">The </w:t>
                            </w:r>
                            <w:proofErr w:type="spellStart"/>
                            <w:r>
                              <w:t>ringback</w:t>
                            </w:r>
                            <w:proofErr w:type="spellEnd"/>
                            <w:r>
                              <w:t xml:space="preserve"> method: s</w:t>
                            </w:r>
                            <w:r w:rsidR="000078E5">
                              <w:t>o your child doesn’t need to bring 20p coins to school, they may try the famous ring-back method. They will call</w:t>
                            </w:r>
                            <w:r>
                              <w:t xml:space="preserve"> you</w:t>
                            </w:r>
                            <w:r w:rsidR="000078E5">
                              <w:t xml:space="preserve"> and let it ring, when you pick up and hear nothing, dial 1471 and it will dial the number straight 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2" o:spid="_x0000_s1135" type="#_x0000_t202" style="position:absolute;margin-left:43.2pt;margin-top:320pt;width:359.8pt;height:230pt;z-index:2517607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" mv:complextextbox="1" filled="f" stroked="f">
                <v:textbox>
                  <w:txbxContent>
                    <w:p w14:paraId="10B37231" w14:textId="0B2919A2" w:rsidR="000078E5" w:rsidRDefault="000078E5" w:rsidP="00490852">
                      <w:pPr>
                        <w:jc w:val="both"/>
                      </w:pPr>
                      <w:r>
                        <w:t>There are many different ways to communicate with your child when they are boarding. However, please do remember if they occasionally forget to call</w:t>
                      </w:r>
                      <w:r w:rsidR="00265F70">
                        <w:t>,</w:t>
                      </w:r>
                      <w:r>
                        <w:t xml:space="preserve"> it probably means they are having a great time in the dorms with their friends!</w:t>
                      </w:r>
                    </w:p>
                    <w:p w14:paraId="4F306CA9" w14:textId="77777777" w:rsidR="000078E5" w:rsidRDefault="000078E5"/>
                    <w:p w14:paraId="0FC56557" w14:textId="77777777" w:rsidR="000078E5" w:rsidRPr="00490852" w:rsidRDefault="000078E5">
                      <w:pPr>
                        <w:rPr>
                          <w:b/>
                        </w:rPr>
                      </w:pPr>
                      <w:r w:rsidRPr="00490852">
                        <w:rPr>
                          <w:b/>
                        </w:rPr>
                        <w:t>GIRLS’ PAYPHONE: 01473 659127</w:t>
                      </w:r>
                    </w:p>
                    <w:p w14:paraId="22CD7B32" w14:textId="77777777" w:rsidR="000078E5" w:rsidRPr="00490852" w:rsidRDefault="000078E5">
                      <w:pPr>
                        <w:rPr>
                          <w:b/>
                        </w:rPr>
                      </w:pPr>
                      <w:r w:rsidRPr="00490852">
                        <w:rPr>
                          <w:b/>
                        </w:rPr>
                        <w:t>BOYS’ PAYPHONE: 01473 659405</w:t>
                      </w:r>
                    </w:p>
                    <w:p w14:paraId="3FFBF6AB" w14:textId="77777777" w:rsidR="000078E5" w:rsidRDefault="000078E5"/>
                    <w:p w14:paraId="4032DF3A" w14:textId="77777777" w:rsidR="000078E5" w:rsidRDefault="000078E5" w:rsidP="00490852">
                      <w:pPr>
                        <w:jc w:val="both"/>
                      </w:pPr>
                      <w:r>
                        <w:t xml:space="preserve">Boarders can also use payphones during the day, email and </w:t>
                      </w:r>
                      <w:proofErr w:type="spellStart"/>
                      <w:r>
                        <w:t>skype</w:t>
                      </w:r>
                      <w:proofErr w:type="spellEnd"/>
                      <w:r>
                        <w:t xml:space="preserve"> and </w:t>
                      </w:r>
                      <w:proofErr w:type="spellStart"/>
                      <w:r>
                        <w:t>google</w:t>
                      </w:r>
                      <w:proofErr w:type="spellEnd"/>
                      <w:r>
                        <w:t xml:space="preserve"> hangout in the evenings – although this is more for Full Boarders rather than for one or two </w:t>
                      </w:r>
                      <w:proofErr w:type="spellStart"/>
                      <w:r>
                        <w:t>nighters</w:t>
                      </w:r>
                      <w:proofErr w:type="spellEnd"/>
                      <w:r>
                        <w:t>!</w:t>
                      </w:r>
                    </w:p>
                    <w:p w14:paraId="7AAA9D7E" w14:textId="77777777" w:rsidR="000078E5" w:rsidRDefault="000078E5"/>
                    <w:p w14:paraId="7E68DA6A" w14:textId="01A9012E" w:rsidR="000078E5" w:rsidRDefault="006419D3" w:rsidP="00490852">
                      <w:pPr>
                        <w:jc w:val="both"/>
                      </w:pPr>
                      <w:r>
                        <w:t xml:space="preserve">The </w:t>
                      </w:r>
                      <w:proofErr w:type="spellStart"/>
                      <w:r>
                        <w:t>ringback</w:t>
                      </w:r>
                      <w:proofErr w:type="spellEnd"/>
                      <w:r>
                        <w:t xml:space="preserve"> method: s</w:t>
                      </w:r>
                      <w:r w:rsidR="000078E5">
                        <w:t>o your child doesn’t need to bring 20p coins to school, they may try the famous ring-back method. They will call</w:t>
                      </w:r>
                      <w:r>
                        <w:t xml:space="preserve"> you</w:t>
                      </w:r>
                      <w:r w:rsidR="000078E5">
                        <w:t xml:space="preserve"> and let it ring, when you pick up and hear nothing, dial 1471 and it will dial the number straight back!</w:t>
                      </w:r>
                    </w:p>
                  </w:txbxContent>
                </v:textbox>
                <w10:wrap type="through" anchorx="page" anchory="page"/>
              </v:shape>
            </w:pict>
          </mc:Fallback>
        </mc:AlternateContent>
      </w:r>
      <w:r w:rsidR="009D00D8">
        <w:rPr>
          <w:noProof/>
        </w:rPr>
        <mc:AlternateContent>
          <mc:Choice Requires="wps">
            <w:drawing>
              <wp:anchor distT="0" distB="0" distL="114300" distR="114300" simplePos="0" relativeHeight="251658353" behindDoc="0" locked="0" layoutInCell="0" allowOverlap="1" wp14:anchorId="3AB01B78" wp14:editId="111A97FF">
                <wp:simplePos x="0" y="0"/>
                <wp:positionH relativeFrom="page">
                  <wp:posOffset>889000</wp:posOffset>
                </wp:positionH>
                <wp:positionV relativeFrom="page">
                  <wp:posOffset>3789680</wp:posOffset>
                </wp:positionV>
                <wp:extent cx="3657600" cy="274320"/>
                <wp:effectExtent l="0" t="0" r="0" b="5080"/>
                <wp:wrapTight wrapText="bothSides">
                  <wp:wrapPolygon edited="0">
                    <wp:start x="150" y="0"/>
                    <wp:lineTo x="150" y="20000"/>
                    <wp:lineTo x="21300" y="20000"/>
                    <wp:lineTo x="21300" y="0"/>
                    <wp:lineTo x="150" y="0"/>
                  </wp:wrapPolygon>
                </wp:wrapTight>
                <wp:docPr id="3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B71F325" w14:textId="77777777" w:rsidR="000078E5" w:rsidRPr="009A1CC8" w:rsidRDefault="000078E5" w:rsidP="00270789">
                            <w:pPr>
                              <w:pStyle w:val="Mailer"/>
                              <w:jc w:val="center"/>
                              <w:rPr>
                                <w:b/>
                              </w:rPr>
                            </w:pPr>
                            <w:r>
                              <w:rPr>
                                <w:b/>
                              </w:rPr>
                              <w:t>COMMUNICATION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6" type="#_x0000_t202" style="position:absolute;margin-left:70pt;margin-top:298.4pt;width:4in;height:21.6pt;z-index:2516583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" o:allowincell="f" filled="f" stroked="f">
                <v:textbox inset=",0,,0">
                  <w:txbxContent>
                    <w:p w14:paraId="0B71F325" w14:textId="77777777" w:rsidR="000078E5" w:rsidRPr="009A1CC8" w:rsidRDefault="000078E5" w:rsidP="00270789">
                      <w:pPr>
                        <w:pStyle w:val="Mailer"/>
                        <w:jc w:val="center"/>
                        <w:rPr>
                          <w:b/>
                        </w:rPr>
                      </w:pPr>
                      <w:r>
                        <w:rPr>
                          <w:b/>
                        </w:rPr>
                        <w:t>COMMUNICATION</w:t>
                      </w:r>
                    </w:p>
                  </w:txbxContent>
                </v:textbox>
                <w10:wrap type="tight" anchorx="page" anchory="page"/>
              </v:shape>
            </w:pict>
          </mc:Fallback>
        </mc:AlternateContent>
      </w:r>
      <w:r w:rsidR="00AF44CA">
        <w:rPr>
          <w:noProof/>
        </w:rPr>
        <mc:AlternateContent>
          <mc:Choice Requires="wps">
            <w:drawing>
              <wp:anchor distT="0" distB="0" distL="114300" distR="114300" simplePos="0" relativeHeight="251658345" behindDoc="0" locked="0" layoutInCell="1" allowOverlap="1" wp14:anchorId="4445DD77" wp14:editId="2A55D3F4">
                <wp:simplePos x="0" y="0"/>
                <wp:positionH relativeFrom="page">
                  <wp:posOffset>2755900</wp:posOffset>
                </wp:positionH>
                <wp:positionV relativeFrom="page">
                  <wp:posOffset>1637030</wp:posOffset>
                </wp:positionV>
                <wp:extent cx="4382770" cy="1741170"/>
                <wp:effectExtent l="0" t="0" r="0" b="11430"/>
                <wp:wrapThrough wrapText="bothSides">
                  <wp:wrapPolygon edited="0">
                    <wp:start x="125" y="0"/>
                    <wp:lineTo x="125" y="21427"/>
                    <wp:lineTo x="21281" y="21427"/>
                    <wp:lineTo x="21281" y="0"/>
                    <wp:lineTo x="125" y="0"/>
                  </wp:wrapPolygon>
                </wp:wrapThrough>
                <wp:docPr id="45"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2770" cy="174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2CBD88D" w14:textId="77777777" w:rsidR="000078E5" w:rsidRPr="00AF44CA" w:rsidRDefault="000078E5" w:rsidP="00490852">
                            <w:pPr>
                              <w:pStyle w:val="BodyText"/>
                              <w:jc w:val="both"/>
                              <w:rPr>
                                <w:rFonts w:asciiTheme="majorHAnsi" w:hAnsiTheme="majorHAnsi"/>
                              </w:rPr>
                            </w:pPr>
                            <w:r w:rsidRPr="00AF44CA">
                              <w:rPr>
                                <w:rFonts w:asciiTheme="majorHAnsi" w:hAnsiTheme="majorHAnsi" w:cs="Helvetica"/>
                              </w:rPr>
                              <w:t>It is of paramount importance to us that your children get enough sleep, to support their health, to support a very busy day, and to give strength during stressful times such as school exams. The design and layout of the Dorms reflects this, as does the role of D</w:t>
                            </w:r>
                            <w:r>
                              <w:rPr>
                                <w:rFonts w:asciiTheme="majorHAnsi" w:hAnsiTheme="majorHAnsi" w:cs="Helvetica"/>
                              </w:rPr>
                              <w:t>orm Captains</w:t>
                            </w:r>
                            <w:r w:rsidRPr="00AF44CA">
                              <w:rPr>
                                <w:rFonts w:asciiTheme="majorHAnsi" w:hAnsiTheme="majorHAnsi" w:cs="Helvetica"/>
                              </w:rPr>
                              <w:t>. Adhering to the bedtime routine, including reading, helps establish regular sleep patterns, and the children learn consideration for others by not moving around or making a noise early in the morning. </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6" o:spid="_x0000_s1137" type="#_x0000_t202" style="position:absolute;margin-left:217pt;margin-top:128.9pt;width:345.1pt;height:137.1pt;z-index:2516583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" mv:complextextbox="1" filled="f" stroked="f">
                <v:textbox inset=",0,,0">
                  <w:txbxContent>
                    <w:p w14:paraId="12CBD88D" w14:textId="77777777" w:rsidR="000078E5" w:rsidRPr="00AF44CA" w:rsidRDefault="000078E5" w:rsidP="00490852">
                      <w:pPr>
                        <w:pStyle w:val="BodyText"/>
                        <w:jc w:val="both"/>
                        <w:rPr>
                          <w:rFonts w:asciiTheme="majorHAnsi" w:hAnsiTheme="majorHAnsi"/>
                        </w:rPr>
                      </w:pPr>
                      <w:r w:rsidRPr="00AF44CA">
                        <w:rPr>
                          <w:rFonts w:asciiTheme="majorHAnsi" w:hAnsiTheme="majorHAnsi" w:cs="Helvetica"/>
                        </w:rPr>
                        <w:t>It is of paramount importance to us that your children get enough sleep, to support their health, to support a very busy day, and to give strength during stressful times such as school exams. The design and layout of the Dorms reflects this, as does the role of D</w:t>
                      </w:r>
                      <w:r>
                        <w:rPr>
                          <w:rFonts w:asciiTheme="majorHAnsi" w:hAnsiTheme="majorHAnsi" w:cs="Helvetica"/>
                        </w:rPr>
                        <w:t>orm Captains</w:t>
                      </w:r>
                      <w:r w:rsidRPr="00AF44CA">
                        <w:rPr>
                          <w:rFonts w:asciiTheme="majorHAnsi" w:hAnsiTheme="majorHAnsi" w:cs="Helvetica"/>
                        </w:rPr>
                        <w:t>. Adhering to the bedtime routine, including reading, helps establish regular sleep patterns, and the children learn consideration for others by not moving around or making a noise early in the morning. </w:t>
                      </w:r>
                    </w:p>
                  </w:txbxContent>
                </v:textbox>
                <w10:wrap type="through" anchorx="page" anchory="page"/>
              </v:shape>
            </w:pict>
          </mc:Fallback>
        </mc:AlternateContent>
      </w:r>
      <w:r w:rsidR="00AF44CA" w:rsidRPr="00AF44CA">
        <w:rPr>
          <w:rFonts w:ascii="Helvetica" w:hAnsi="Helvetica" w:cs="Helvetica"/>
          <w:sz w:val="26"/>
          <w:szCs w:val="26"/>
        </w:rPr>
        <w:t xml:space="preserve"> </w:t>
      </w:r>
      <w:r w:rsidR="006F2081">
        <w:rPr>
          <w:noProof/>
        </w:rPr>
        <mc:AlternateContent>
          <mc:Choice Requires="wps">
            <w:drawing>
              <wp:anchor distT="0" distB="0" distL="114300" distR="114300" simplePos="0" relativeHeight="251658365" behindDoc="0" locked="0" layoutInCell="1" allowOverlap="1" wp14:anchorId="43EA514C" wp14:editId="0F3DAD73">
                <wp:simplePos x="0" y="0"/>
                <wp:positionH relativeFrom="page">
                  <wp:posOffset>4015740</wp:posOffset>
                </wp:positionH>
                <wp:positionV relativeFrom="page">
                  <wp:posOffset>621665</wp:posOffset>
                </wp:positionV>
                <wp:extent cx="3200400" cy="190500"/>
                <wp:effectExtent l="0" t="0" r="0" b="12700"/>
                <wp:wrapNone/>
                <wp:docPr id="4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56295B4" w14:textId="77777777" w:rsidR="000078E5" w:rsidRDefault="000078E5" w:rsidP="007C1373">
                            <w:pPr>
                              <w:pStyle w:val="HeaderBack-Right"/>
                            </w:pPr>
                            <w:r>
                              <w:t>ORWELL PARK SCHOOL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138" type="#_x0000_t202" style="position:absolute;margin-left:316.2pt;margin-top:48.95pt;width:252pt;height:15pt;z-index:2516583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" filled="f" stroked="f">
                <v:textbox inset=",0,,0">
                  <w:txbxContent>
                    <w:p w14:paraId="656295B4" w14:textId="77777777" w:rsidR="000078E5" w:rsidRDefault="000078E5" w:rsidP="007C1373">
                      <w:pPr>
                        <w:pStyle w:val="HeaderBack-Right"/>
                      </w:pPr>
                      <w:r>
                        <w:t>ORWELL PARK SCHOOL</w:t>
                      </w:r>
                    </w:p>
                  </w:txbxContent>
                </v:textbox>
                <w10:wrap anchorx="page" anchory="page"/>
              </v:shape>
            </w:pict>
          </mc:Fallback>
        </mc:AlternateContent>
      </w:r>
      <w:r w:rsidR="006F2081">
        <w:rPr>
          <w:noProof/>
        </w:rPr>
        <mc:AlternateContent>
          <mc:Choice Requires="wps">
            <w:drawing>
              <wp:anchor distT="0" distB="0" distL="114300" distR="114300" simplePos="0" relativeHeight="251658364" behindDoc="0" locked="0" layoutInCell="1" allowOverlap="1" wp14:anchorId="4C33CA47" wp14:editId="79E3D3CA">
                <wp:simplePos x="0" y="0"/>
                <wp:positionH relativeFrom="page">
                  <wp:posOffset>548640</wp:posOffset>
                </wp:positionH>
                <wp:positionV relativeFrom="page">
                  <wp:posOffset>621665</wp:posOffset>
                </wp:positionV>
                <wp:extent cx="3337560" cy="190500"/>
                <wp:effectExtent l="0" t="0" r="0" b="12700"/>
                <wp:wrapNone/>
                <wp:docPr id="39"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4353454" w14:textId="2D99AF24" w:rsidR="000078E5" w:rsidRDefault="00CB55FA" w:rsidP="007C1373">
                            <w:pPr>
                              <w:pStyle w:val="Header-Back"/>
                            </w:pPr>
                            <w:r>
                              <w:t xml:space="preserve">PARENTS’ </w:t>
                            </w:r>
                            <w:r w:rsidR="000078E5">
                              <w:t>GUIDE TO BOARDING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139" type="#_x0000_t202" style="position:absolute;margin-left:43.2pt;margin-top:48.95pt;width:262.8pt;height:15pt;z-index:2516583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" filled="f" stroked="f">
                <v:textbox inset=",0,,0">
                  <w:txbxContent>
                    <w:p w14:paraId="74353454" w14:textId="2D99AF24" w:rsidR="000078E5" w:rsidRDefault="00CB55FA" w:rsidP="007C1373">
                      <w:pPr>
                        <w:pStyle w:val="Header-Back"/>
                      </w:pPr>
                      <w:r>
                        <w:t xml:space="preserve">PARENTS’ </w:t>
                      </w:r>
                      <w:r w:rsidR="000078E5">
                        <w:t>GUIDE TO BOARDING</w:t>
                      </w:r>
                    </w:p>
                  </w:txbxContent>
                </v:textbox>
                <w10:wrap anchorx="page" anchory="page"/>
              </v:shape>
            </w:pict>
          </mc:Fallback>
        </mc:AlternateContent>
      </w:r>
      <w:r w:rsidR="006F2081">
        <w:rPr>
          <w:noProof/>
        </w:rPr>
        <mc:AlternateContent>
          <mc:Choice Requires="wps">
            <w:drawing>
              <wp:anchor distT="0" distB="0" distL="114300" distR="114300" simplePos="0" relativeHeight="251658343" behindDoc="0" locked="0" layoutInCell="1" allowOverlap="1" wp14:anchorId="3440EFF5" wp14:editId="3A426258">
                <wp:simplePos x="0" y="0"/>
                <wp:positionH relativeFrom="page">
                  <wp:posOffset>2743200</wp:posOffset>
                </wp:positionH>
                <wp:positionV relativeFrom="page">
                  <wp:posOffset>1016000</wp:posOffset>
                </wp:positionV>
                <wp:extent cx="4395470" cy="544195"/>
                <wp:effectExtent l="0" t="0" r="0" b="14605"/>
                <wp:wrapThrough wrapText="bothSides">
                  <wp:wrapPolygon edited="0">
                    <wp:start x="125" y="0"/>
                    <wp:lineTo x="125" y="21172"/>
                    <wp:lineTo x="21344" y="21172"/>
                    <wp:lineTo x="21344" y="0"/>
                    <wp:lineTo x="125" y="0"/>
                  </wp:wrapPolygon>
                </wp:wrapThrough>
                <wp:docPr id="3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5470"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FE7A1C5" w14:textId="77777777" w:rsidR="000078E5" w:rsidRPr="00CA47DA" w:rsidRDefault="000078E5" w:rsidP="007C1373">
                            <w:pPr>
                              <w:pStyle w:val="Title-Back"/>
                            </w:pPr>
                            <w:r w:rsidRPr="00BE41CD">
                              <w:rPr>
                                <w:sz w:val="60"/>
                                <w:szCs w:val="60"/>
                              </w:rPr>
                              <w:t>SLEEP!</w:t>
                            </w:r>
                            <w:r>
                              <w:rPr>
                                <w:sz w:val="60"/>
                                <w:szCs w:val="60"/>
                              </w:rPr>
                              <w:t xml:space="preserve"> </w:t>
                            </w:r>
                            <w:r w:rsidRPr="00BE41CD">
                              <w:rPr>
                                <w:sz w:val="60"/>
                                <w:szCs w:val="60"/>
                              </w:rPr>
                              <w:t>SLEEP! SLEEP</w:t>
                            </w:r>
                            <w: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140" type="#_x0000_t202" style="position:absolute;margin-left:3in;margin-top:80pt;width:346.1pt;height:42.85pt;z-index:2516583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" filled="f" stroked="f">
                <v:textbox inset=",0,,0">
                  <w:txbxContent>
                    <w:p w14:paraId="0FE7A1C5" w14:textId="77777777" w:rsidR="000078E5" w:rsidRPr="00CA47DA" w:rsidRDefault="000078E5" w:rsidP="007C1373">
                      <w:pPr>
                        <w:pStyle w:val="Title-Back"/>
                      </w:pPr>
                      <w:r w:rsidRPr="00BE41CD">
                        <w:rPr>
                          <w:sz w:val="60"/>
                          <w:szCs w:val="60"/>
                        </w:rPr>
                        <w:t>SLEEP!</w:t>
                      </w:r>
                      <w:r>
                        <w:rPr>
                          <w:sz w:val="60"/>
                          <w:szCs w:val="60"/>
                        </w:rPr>
                        <w:t xml:space="preserve"> </w:t>
                      </w:r>
                      <w:r w:rsidRPr="00BE41CD">
                        <w:rPr>
                          <w:sz w:val="60"/>
                          <w:szCs w:val="60"/>
                        </w:rPr>
                        <w:t>SLEEP! SLEEP</w:t>
                      </w:r>
                      <w:r>
                        <w:t>!</w:t>
                      </w:r>
                    </w:p>
                  </w:txbxContent>
                </v:textbox>
                <w10:wrap type="through" anchorx="page" anchory="page"/>
              </v:shape>
            </w:pict>
          </mc:Fallback>
        </mc:AlternateContent>
      </w:r>
    </w:p>
    <w:sectPr w:rsidR="007C1373" w:rsidSect="007C1373">
      <w:headerReference w:type="default" r:id="rId72"/>
      <w:footerReference w:type="default" r:id="rId73"/>
      <w:headerReference w:type="first" r:id="rId74"/>
      <w:pgSz w:w="12240" w:h="15840"/>
      <w:pgMar w:top="576" w:right="576" w:bottom="576" w:left="576" w:header="576" w:footer="57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A4C09C" w14:textId="77777777" w:rsidR="00C14261" w:rsidRDefault="00C14261">
      <w:r>
        <w:separator/>
      </w:r>
    </w:p>
  </w:endnote>
  <w:endnote w:type="continuationSeparator" w:id="0">
    <w:p w14:paraId="2D673E3A" w14:textId="77777777" w:rsidR="00C14261" w:rsidRDefault="00C14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3C250" w14:textId="77777777" w:rsidR="000078E5" w:rsidRDefault="000078E5">
    <w:pPr>
      <w:pStyle w:val="Footer"/>
    </w:pPr>
    <w:r>
      <w:rPr>
        <w:noProof/>
      </w:rPr>
      <mc:AlternateContent>
        <mc:Choice Requires="wps">
          <w:drawing>
            <wp:anchor distT="0" distB="0" distL="114300" distR="114300" simplePos="0" relativeHeight="251658265" behindDoc="0" locked="0" layoutInCell="1" allowOverlap="1" wp14:anchorId="4A672CBC" wp14:editId="732BFDB6">
              <wp:simplePos x="0" y="0"/>
              <wp:positionH relativeFrom="page">
                <wp:posOffset>3606800</wp:posOffset>
              </wp:positionH>
              <wp:positionV relativeFrom="page">
                <wp:posOffset>9743440</wp:posOffset>
              </wp:positionV>
              <wp:extent cx="558800" cy="213360"/>
              <wp:effectExtent l="0" t="2540" r="0" b="0"/>
              <wp:wrapTight wrapText="bothSides">
                <wp:wrapPolygon edited="0">
                  <wp:start x="0" y="0"/>
                  <wp:lineTo x="21600" y="0"/>
                  <wp:lineTo x="21600" y="21600"/>
                  <wp:lineTo x="0" y="21600"/>
                  <wp:lineTo x="0" y="0"/>
                </wp:wrapPolygon>
              </wp:wrapTight>
              <wp:docPr id="2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E19BC" w14:textId="77777777" w:rsidR="000078E5" w:rsidRDefault="000078E5" w:rsidP="007C1373">
                          <w:pPr>
                            <w:pStyle w:val="Page"/>
                          </w:pPr>
                          <w:r>
                            <w:fldChar w:fldCharType="begin"/>
                          </w:r>
                          <w:r>
                            <w:instrText xml:space="preserve"> page </w:instrText>
                          </w:r>
                          <w:r>
                            <w:fldChar w:fldCharType="separate"/>
                          </w:r>
                          <w:r w:rsidR="00C14261">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1" o:spid="_x0000_s1143" type="#_x0000_t202" style="position:absolute;margin-left:284pt;margin-top:767.2pt;width:44pt;height:16.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" filled="f" stroked="f">
              <v:textbox inset="0,0,0,0">
                <w:txbxContent>
                  <w:p w14:paraId="078E19BC" w14:textId="77777777" w:rsidR="000078E5" w:rsidRDefault="000078E5" w:rsidP="007C1373">
                    <w:pPr>
                      <w:pStyle w:val="Page"/>
                    </w:pPr>
                    <w:r>
                      <w:fldChar w:fldCharType="begin"/>
                    </w:r>
                    <w:r>
                      <w:instrText xml:space="preserve"> page </w:instrText>
                    </w:r>
                    <w:r>
                      <w:fldChar w:fldCharType="separate"/>
                    </w:r>
                    <w:r w:rsidR="00C14261">
                      <w:t>9</w:t>
                    </w:r>
                    <w: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91116F" w14:textId="77777777" w:rsidR="000078E5" w:rsidRDefault="000078E5">
    <w:pPr>
      <w:pStyle w:val="Footer"/>
    </w:pPr>
    <w:r>
      <w:rPr>
        <w:noProof/>
      </w:rPr>
      <w:drawing>
        <wp:anchor distT="0" distB="0" distL="114300" distR="114300" simplePos="0" relativeHeight="251658223" behindDoc="0" locked="0" layoutInCell="1" allowOverlap="1" wp14:anchorId="0B1D74CC" wp14:editId="0416738E">
          <wp:simplePos x="5486400" y="8229600"/>
          <wp:positionH relativeFrom="page">
            <wp:posOffset>5046980</wp:posOffset>
          </wp:positionH>
          <wp:positionV relativeFrom="page">
            <wp:posOffset>8780780</wp:posOffset>
          </wp:positionV>
          <wp:extent cx="2369185" cy="914400"/>
          <wp:effectExtent l="25400" t="0" r="0" b="0"/>
          <wp:wrapTight wrapText="bothSides">
            <wp:wrapPolygon edited="0">
              <wp:start x="18294" y="3600"/>
              <wp:lineTo x="232" y="11400"/>
              <wp:lineTo x="-232" y="21000"/>
              <wp:lineTo x="21536" y="21000"/>
              <wp:lineTo x="21536" y="12000"/>
              <wp:lineTo x="20378" y="7200"/>
              <wp:lineTo x="19221" y="3600"/>
              <wp:lineTo x="18294" y="3600"/>
            </wp:wrapPolygon>
          </wp:wrapTight>
          <wp:docPr id="197" name="Picture 59" descr="::Spring Assets:SpringCove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pring Assets:SpringCoverBottom.png"/>
                  <pic:cNvPicPr>
                    <a:picLocks noChangeAspect="1" noChangeArrowheads="1"/>
                  </pic:cNvPicPr>
                </pic:nvPicPr>
                <pic:blipFill>
                  <a:blip r:embed="rId1"/>
                  <a:srcRect/>
                  <a:stretch>
                    <a:fillRect/>
                  </a:stretch>
                </pic:blipFill>
                <pic:spPr bwMode="auto">
                  <a:xfrm>
                    <a:off x="0" y="0"/>
                    <a:ext cx="2369185" cy="914400"/>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B88DF8" w14:textId="77777777" w:rsidR="000078E5" w:rsidRDefault="000078E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22AFFC" w14:textId="77777777" w:rsidR="00C14261" w:rsidRDefault="00C14261">
      <w:r>
        <w:separator/>
      </w:r>
    </w:p>
  </w:footnote>
  <w:footnote w:type="continuationSeparator" w:id="0">
    <w:p w14:paraId="724CD963" w14:textId="77777777" w:rsidR="00C14261" w:rsidRDefault="00C1426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F72CD" w14:textId="77777777" w:rsidR="000078E5" w:rsidRDefault="000078E5">
    <w:pPr>
      <w:pStyle w:val="Header"/>
    </w:pPr>
    <w:r>
      <w:rPr>
        <w:noProof/>
      </w:rPr>
      <mc:AlternateContent>
        <mc:Choice Requires="wpg">
          <w:drawing>
            <wp:anchor distT="0" distB="0" distL="114300" distR="114300" simplePos="0" relativeHeight="251658215" behindDoc="0" locked="0" layoutInCell="1" allowOverlap="1" wp14:anchorId="66D06E6B" wp14:editId="6528E60C">
              <wp:simplePos x="0" y="0"/>
              <wp:positionH relativeFrom="page">
                <wp:posOffset>365760</wp:posOffset>
              </wp:positionH>
              <wp:positionV relativeFrom="page">
                <wp:posOffset>365760</wp:posOffset>
              </wp:positionV>
              <wp:extent cx="7040880" cy="9326880"/>
              <wp:effectExtent l="0" t="0" r="10160" b="10160"/>
              <wp:wrapNone/>
              <wp:docPr id="2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9326880"/>
                        <a:chOff x="576" y="576"/>
                        <a:chExt cx="11088" cy="14688"/>
                      </a:xfrm>
                    </wpg:grpSpPr>
                    <wps:wsp>
                      <wps:cNvPr id="27" name="Line 22"/>
                      <wps:cNvCnPr/>
                      <wps:spPr bwMode="auto">
                        <a:xfrm>
                          <a:off x="576" y="1180"/>
                          <a:ext cx="11088" cy="0"/>
                        </a:xfrm>
                        <a:prstGeom prst="line">
                          <a:avLst/>
                        </a:prstGeom>
                        <a:noFill/>
                        <a:ln w="12700">
                          <a:solidFill>
                            <a:schemeClr val="bg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8" name="Rectangle 37"/>
                      <wps:cNvSpPr>
                        <a:spLocks noChangeArrowheads="1"/>
                      </wps:cNvSpPr>
                      <wps:spPr bwMode="auto">
                        <a:xfrm>
                          <a:off x="576" y="576"/>
                          <a:ext cx="11088" cy="14688"/>
                        </a:xfrm>
                        <a:prstGeom prst="rect">
                          <a:avLst/>
                        </a:prstGeom>
                        <a:noFill/>
                        <a:ln w="12700">
                          <a:solidFill>
                            <a:schemeClr val="bg2">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28.8pt;margin-top:28.8pt;width:554.4pt;height:734.4pt;z-index:251658215;mso-position-horizontal-relative:page;mso-position-vertical-relative:page" coordorigin="576,576" coordsize="11088,146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">
              <v:line id="Line 22" o:spid="_x0000_s1027" style="position:absolute;visibility:visible;mso-wrap-style:square" from="576,1180" to="11664,11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fBM58IAAADbAAAADwAAAGRycy9kb3ducmV2LnhtbESPS2sCMRSF9wX/Q7hCdzXjLGyZGqWI&#10;j8FdVRB3l8ntJHRyMyRRp//eFApdHs7j48yXg+vEjUK0nhVMJwUI4sZry62C03Hz8gYiJmSNnWdS&#10;8EMRlovR0xwr7e/8SbdDakUe4VihApNSX0kZG0MO48T3xNn78sFhyjK0Uge853HXybIoZtKh5Uww&#10;2NPKUPN9uLoM6S/xtC/rc7Az1rt6a+x6Z5R6Hg8f7yASDek//NeutYLyFX6/5B8gFw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fBM58IAAADbAAAADwAAAAAAAAAAAAAA&#10;AAChAgAAZHJzL2Rvd25yZXYueG1sUEsFBgAAAAAEAAQA+QAAAJADAAAAAA==&#10;" strokecolor="#8ec73b [3214]" strokeweight="1pt">
                <v:shadow opacity="22938f" mv:blur="38100f" offset="0,2pt"/>
              </v:line>
              <v:rect id="Rectangle 37" o:spid="_x0000_s1028" style="position:absolute;left:576;top:576;width:11088;height:146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Rkj2vwAA&#10;ANsAAAAPAAAAZHJzL2Rvd25yZXYueG1sRE9NawIxEL0X/A9hBG81W6VSVqMUQdBDKa6lvQ6bcXcx&#10;mSxJXOO/bw6Cx8f7Xm2SNWIgHzrHCt6mBQji2umOGwU/p93rB4gQkTUax6TgTgE269HLCkvtbnyk&#10;oYqNyCEcSlTQxtiXUoa6JYth6nrizJ2dtxgz9I3UHm853Bo5K4qFtNhxbmixp21L9aW6WgW/FX+n&#10;5I01f9uv/eF0du/D3Ck1GafPJYhIKT7FD/deK5jlsflL/gFy/Q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RGSPa/AAAA2wAAAA8AAAAAAAAAAAAAAAAAlwIAAGRycy9kb3ducmV2&#10;LnhtbFBLBQYAAAAABAAEAPUAAACDAwAAAAA=&#10;" filled="f" fillcolor="#9bc1ff" strokecolor="#8ec73b [3214]" strokeweight="1pt">
                <v:fill color2="#3f80cd" focus="100%" type="gradient">
                  <o:fill v:ext="view" type="gradientUnscaled"/>
                </v:fill>
                <v:shadow opacity="22938f" mv:blur="38100f" offset="0,2pt"/>
                <v:textbox inset=",7.2pt,,7.2pt"/>
              </v:rect>
              <w10:wrap anchorx="page" anchory="page"/>
            </v:group>
          </w:pict>
        </mc:Fallback>
      </mc:AlternateContent>
    </w:r>
    <w:r>
      <w:rPr>
        <w:noProof/>
      </w:rPr>
      <mc:AlternateContent>
        <mc:Choice Requires="wps">
          <w:drawing>
            <wp:anchor distT="0" distB="0" distL="114300" distR="114300" simplePos="0" relativeHeight="251658278" behindDoc="0" locked="0" layoutInCell="1" allowOverlap="1" wp14:anchorId="6D0E38C4" wp14:editId="55A4B24F">
              <wp:simplePos x="0" y="0"/>
              <wp:positionH relativeFrom="page">
                <wp:posOffset>548640</wp:posOffset>
              </wp:positionH>
              <wp:positionV relativeFrom="page">
                <wp:posOffset>466090</wp:posOffset>
              </wp:positionV>
              <wp:extent cx="3337560" cy="190500"/>
              <wp:effectExtent l="0" t="0" r="0" b="12700"/>
              <wp:wrapNone/>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DA455D0" w14:textId="228A8EDB" w:rsidR="000078E5" w:rsidRDefault="008428DD" w:rsidP="007C1373">
                          <w:pPr>
                            <w:pStyle w:val="Header"/>
                          </w:pPr>
                          <w:r>
                            <w:t xml:space="preserve">PARENTS’ </w:t>
                          </w:r>
                          <w:r w:rsidR="000078E5">
                            <w:t>GUIDE TO BOARDING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 o:spid="_x0000_s1141" type="#_x0000_t202" style="position:absolute;margin-left:43.2pt;margin-top:36.7pt;width:262.8pt;height:15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" filled="f" stroked="f">
              <v:textbox inset=",0,,0">
                <w:txbxContent>
                  <w:p w14:paraId="3DA455D0" w14:textId="228A8EDB" w:rsidR="000078E5" w:rsidRDefault="008428DD" w:rsidP="007C1373">
                    <w:pPr>
                      <w:pStyle w:val="Header"/>
                    </w:pPr>
                    <w:r>
                      <w:t xml:space="preserve">PARENTS’ </w:t>
                    </w:r>
                    <w:r w:rsidR="000078E5">
                      <w:t>GUIDE TO BOARDING</w:t>
                    </w:r>
                  </w:p>
                </w:txbxContent>
              </v:textbox>
              <w10:wrap anchorx="page" anchory="page"/>
            </v:shape>
          </w:pict>
        </mc:Fallback>
      </mc:AlternateContent>
    </w:r>
    <w:r>
      <w:rPr>
        <w:noProof/>
      </w:rPr>
      <mc:AlternateContent>
        <mc:Choice Requires="wps">
          <w:drawing>
            <wp:anchor distT="0" distB="0" distL="114300" distR="114300" simplePos="0" relativeHeight="251658277" behindDoc="0" locked="0" layoutInCell="1" allowOverlap="1" wp14:anchorId="2A596B53" wp14:editId="437714D6">
              <wp:simplePos x="0" y="0"/>
              <wp:positionH relativeFrom="page">
                <wp:posOffset>4028440</wp:posOffset>
              </wp:positionH>
              <wp:positionV relativeFrom="page">
                <wp:posOffset>466090</wp:posOffset>
              </wp:positionV>
              <wp:extent cx="3200400" cy="190500"/>
              <wp:effectExtent l="0" t="0" r="0" b="1270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8BC36C7" w14:textId="77777777" w:rsidR="000078E5" w:rsidRDefault="000078E5" w:rsidP="007C1373">
                          <w:pPr>
                            <w:pStyle w:val="Header-Right"/>
                          </w:pPr>
                          <w:r>
                            <w:t>ORWELL PARK SCHOOL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142" type="#_x0000_t202" style="position:absolute;margin-left:317.2pt;margin-top:36.7pt;width:252pt;height:15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bpZK/ICAABW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" filled="f" stroked="f">
              <v:textbox inset=",0,,0">
                <w:txbxContent>
                  <w:p w14:paraId="28BC36C7" w14:textId="77777777" w:rsidR="000078E5" w:rsidRDefault="000078E5" w:rsidP="007C1373">
                    <w:pPr>
                      <w:pStyle w:val="Header-Right"/>
                    </w:pPr>
                    <w:r>
                      <w:t>ORWELL PARK SCHOOL</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A7CB1E" w14:textId="77777777" w:rsidR="000078E5" w:rsidRDefault="000078E5">
    <w:pPr>
      <w:pStyle w:val="Header"/>
    </w:pPr>
    <w:r>
      <w:rPr>
        <w:noProof/>
      </w:rPr>
      <mc:AlternateContent>
        <mc:Choice Requires="wps">
          <w:drawing>
            <wp:anchor distT="0" distB="0" distL="114300" distR="114300" simplePos="0" relativeHeight="251658211" behindDoc="0" locked="0" layoutInCell="1" allowOverlap="1" wp14:anchorId="79B13204" wp14:editId="1DD8A9E2">
              <wp:simplePos x="5486400" y="8229600"/>
              <wp:positionH relativeFrom="page">
                <wp:posOffset>374650</wp:posOffset>
              </wp:positionH>
              <wp:positionV relativeFrom="page">
                <wp:posOffset>374650</wp:posOffset>
              </wp:positionV>
              <wp:extent cx="7022592" cy="3255264"/>
              <wp:effectExtent l="0" t="0" r="13335" b="21590"/>
              <wp:wrapTight wrapText="bothSides">
                <wp:wrapPolygon edited="0">
                  <wp:start x="0" y="0"/>
                  <wp:lineTo x="0" y="21575"/>
                  <wp:lineTo x="21563" y="21575"/>
                  <wp:lineTo x="21563" y="0"/>
                  <wp:lineTo x="0" y="0"/>
                </wp:wrapPolygon>
              </wp:wrapTight>
              <wp:docPr id="181" name="Rectangle 181"/>
              <wp:cNvGraphicFramePr/>
              <a:graphic xmlns:a="http://schemas.openxmlformats.org/drawingml/2006/main">
                <a:graphicData uri="http://schemas.microsoft.com/office/word/2010/wordprocessingShape">
                  <wps:wsp>
                    <wps:cNvSpPr/>
                    <wps:spPr>
                      <a:xfrm>
                        <a:off x="0" y="0"/>
                        <a:ext cx="7022592" cy="3255264"/>
                      </a:xfrm>
                      <a:prstGeom prst="rect">
                        <a:avLst/>
                      </a:prstGeom>
                      <a:gradFill>
                        <a:gsLst>
                          <a:gs pos="0">
                            <a:schemeClr val="bg2"/>
                          </a:gs>
                          <a:gs pos="100000">
                            <a:schemeClr val="bg1"/>
                          </a:gs>
                        </a:gsLst>
                        <a:lin ang="5400000" scaled="0"/>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1" o:spid="_x0000_s1026" style="position:absolute;margin-left:29.5pt;margin-top:29.5pt;width:552.95pt;height:256.3pt;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" fillcolor="#8ec73b [3214]" stroked="f">
              <v:fill color2="white [3212]" rotate="t" focus="100%" type="gradient">
                <o:fill v:ext="view" type="gradientUnscaled"/>
              </v:fill>
              <w10:wrap type="tight" anchorx="page" anchory="page"/>
            </v:rect>
          </w:pict>
        </mc:Fallback>
      </mc:AlternateContent>
    </w:r>
    <w:r w:rsidRPr="0023643B">
      <w:rPr>
        <w:noProof/>
      </w:rPr>
      <w:drawing>
        <wp:anchor distT="0" distB="0" distL="118745" distR="118745" simplePos="0" relativeHeight="251658213" behindDoc="0" locked="0" layoutInCell="1" allowOverlap="1" wp14:anchorId="1BFA0245" wp14:editId="6135C943">
          <wp:simplePos x="5486400" y="8229600"/>
          <wp:positionH relativeFrom="page">
            <wp:posOffset>359229</wp:posOffset>
          </wp:positionH>
          <wp:positionV relativeFrom="page">
            <wp:posOffset>362857</wp:posOffset>
          </wp:positionV>
          <wp:extent cx="7043057" cy="3294743"/>
          <wp:effectExtent l="25400" t="0" r="0" b="0"/>
          <wp:wrapNone/>
          <wp:docPr id="196" name="Picture 196" descr="::Spring Assets:Spring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pring Assets:SpringCoverTop.png"/>
                  <pic:cNvPicPr>
                    <a:picLocks noChangeAspect="1" noChangeArrowheads="1"/>
                  </pic:cNvPicPr>
                </pic:nvPicPr>
                <pic:blipFill>
                  <a:blip r:embed="rId1"/>
                  <a:srcRect/>
                  <a:stretch>
                    <a:fillRect/>
                  </a:stretch>
                </pic:blipFill>
                <pic:spPr bwMode="auto">
                  <a:xfrm>
                    <a:off x="0" y="0"/>
                    <a:ext cx="7043057" cy="3294743"/>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19" behindDoc="0" locked="0" layoutInCell="1" allowOverlap="1" wp14:anchorId="6776F205" wp14:editId="592F8C1F">
              <wp:simplePos x="0" y="0"/>
              <wp:positionH relativeFrom="page">
                <wp:posOffset>5029200</wp:posOffset>
              </wp:positionH>
              <wp:positionV relativeFrom="page">
                <wp:posOffset>3657600</wp:posOffset>
              </wp:positionV>
              <wp:extent cx="2369820" cy="6037580"/>
              <wp:effectExtent l="0" t="0" r="5080" b="0"/>
              <wp:wrapTight wrapText="bothSides">
                <wp:wrapPolygon edited="0">
                  <wp:start x="-87" y="-34"/>
                  <wp:lineTo x="-87" y="21566"/>
                  <wp:lineTo x="21687" y="21566"/>
                  <wp:lineTo x="21687" y="-34"/>
                  <wp:lineTo x="-87" y="-34"/>
                </wp:wrapPolygon>
              </wp:wrapTight>
              <wp:docPr id="2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820" cy="6037580"/>
                      </a:xfrm>
                      <a:prstGeom prst="rect">
                        <a:avLst/>
                      </a:prstGeom>
                      <a:gradFill rotWithShape="1">
                        <a:gsLst>
                          <a:gs pos="0">
                            <a:srgbClr val="FFFFFF"/>
                          </a:gs>
                          <a:gs pos="100000">
                            <a:schemeClr val="accent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396pt;margin-top:4in;width:186.6pt;height:475.4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" stroked="f" strokecolor="#4a7ebb" strokeweight="1.5pt">
              <v:fill color2="#f8f2b4 [3205]" rotate="t" focus="100%" type="gradient"/>
              <v:shadow opacity="22938f" mv:blur="38100f" offset="0,2pt"/>
              <v:textbox inset=",7.2pt,,7.2pt"/>
              <w10:wrap type="tight" anchorx="page" anchory="page"/>
            </v:rect>
          </w:pict>
        </mc:Fallback>
      </mc:AlternateContent>
    </w:r>
    <w:r>
      <w:rPr>
        <w:caps w:val="0"/>
        <w:noProof/>
      </w:rPr>
      <mc:AlternateContent>
        <mc:Choice Requires="wpg">
          <w:drawing>
            <wp:anchor distT="0" distB="0" distL="114300" distR="114300" simplePos="0" relativeHeight="251658281" behindDoc="0" locked="0" layoutInCell="1" allowOverlap="1" wp14:anchorId="101F6718" wp14:editId="1FC2B16D">
              <wp:simplePos x="0" y="0"/>
              <wp:positionH relativeFrom="page">
                <wp:posOffset>548640</wp:posOffset>
              </wp:positionH>
              <wp:positionV relativeFrom="page">
                <wp:posOffset>548640</wp:posOffset>
              </wp:positionV>
              <wp:extent cx="6675120" cy="8961120"/>
              <wp:effectExtent l="2540" t="2540" r="15240" b="15240"/>
              <wp:wrapNone/>
              <wp:docPr id="1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19" name="Rectangle 13"/>
                      <wps:cNvSpPr>
                        <a:spLocks noChangeArrowheads="1"/>
                      </wps:cNvSpPr>
                      <wps:spPr bwMode="auto">
                        <a:xfrm>
                          <a:off x="864" y="864"/>
                          <a:ext cx="10512" cy="14112"/>
                        </a:xfrm>
                        <a:prstGeom prst="rect">
                          <a:avLst/>
                        </a:prstGeom>
                        <a:noFill/>
                        <a:ln w="1270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 name="Line 15"/>
                      <wps:cNvCnPr/>
                      <wps:spPr bwMode="auto">
                        <a:xfrm>
                          <a:off x="864" y="1400"/>
                          <a:ext cx="10512" cy="0"/>
                        </a:xfrm>
                        <a:prstGeom prst="line">
                          <a:avLst/>
                        </a:prstGeom>
                        <a:noFill/>
                        <a:ln w="1270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43.2pt;margin-top:43.2pt;width:525.6pt;height:705.6pt;z-index:251658281;mso-position-horizontal-relative:page;mso-position-vertical-relative:page" coordorigin="864,864" coordsize="10512,141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">
              <v:rect id="Rectangle 13" o:spid="_x0000_s1027" style="position:absolute;left:864;top:864;width:10512;height:14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jIi5wgAA&#10;ANsAAAAPAAAAZHJzL2Rvd25yZXYueG1sRE9Na8JAEL0L/odlhN50Yw5Fo5sgYsFLSxt76HHIjtlo&#10;djZkV5P213cLBW/zeJ+zLUbbijv1vnGsYLlIQBBXTjdcK/g8vcxXIHxA1tg6JgXf5KHIp5MtZtoN&#10;/EH3MtQihrDPUIEJocuk9JUhi37hOuLInV1vMUTY11L3OMRw28o0SZ6lxYZjg8GO9oaqa3mzClYd&#10;HuTr8HW5jUdzKtO39/SnGpR6mo27DYhAY3iI/91HHeev4e+XeIDM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yMiLnCAAAA2wAAAA8AAAAAAAAAAAAAAAAAlwIAAGRycy9kb3du&#10;cmV2LnhtbFBLBQYAAAAABAAEAPUAAACGAwAAAAA=&#10;" filled="f" fillcolor="#9bc1ff" strokecolor="white [3212]" strokeweight="1pt">
                <v:fill color2="#3f80cd" focus="100%" type="gradient">
                  <o:fill v:ext="view" type="gradientUnscaled"/>
                </v:fill>
                <v:stroke opacity="26214f"/>
                <v:shadow opacity="22938f" mv:blur="38100f" offset="0,2pt"/>
                <v:textbox inset=",7.2pt,,7.2pt"/>
              </v:rect>
              <v:line id="Line 15" o:spid="_x0000_s1028" style="position:absolute;visibility:visible;mso-wrap-style:square" from="864,1400" to="11376,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HvhGMMAAADbAAAADwAAAGRycy9kb3ducmV2LnhtbERPz2vCMBS+D/wfwhO8DE3XwxjVKKIM&#10;VOZhuou3Z/Nsqs1LSWLt9tcvh8GOH9/v2aK3jejIh9qxgpdJBoK4dLrmSsHX8X38BiJEZI2NY1Lw&#10;TQEW88HTDAvtHvxJ3SFWIoVwKFCBibEtpAylIYth4lrixF2ctxgT9JXUHh8p3DYyz7JXabHm1GCw&#10;pZWh8na4WwVnn+edPO6ft2Zd/Xxc76f9dXdSajTsl1MQkfr4L/5zb7SCPK1PX9IPkPN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x74RjDAAAA2wAAAA8AAAAAAAAAAAAA&#10;AAAAoQIAAGRycy9kb3ducmV2LnhtbFBLBQYAAAAABAAEAPkAAACRAwAAAAA=&#10;" strokecolor="white [3212]" strokeweight="1pt">
                <v:stroke opacity="26214f"/>
                <v:shadow opacity="22938f" mv:blur="38100f" offset="0,2pt"/>
              </v:line>
              <w10:wrap anchorx="page" anchory="page"/>
            </v:group>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C7DFA" w14:textId="77777777" w:rsidR="000078E5" w:rsidRDefault="000078E5">
    <w:pPr>
      <w:pStyle w:val="Header"/>
    </w:pPr>
    <w:r>
      <w:rPr>
        <w:noProof/>
      </w:rPr>
      <mc:AlternateContent>
        <mc:Choice Requires="wpg">
          <w:drawing>
            <wp:anchor distT="0" distB="0" distL="114300" distR="114300" simplePos="0" relativeHeight="251658274" behindDoc="0" locked="0" layoutInCell="1" allowOverlap="1" wp14:anchorId="6C5BBFF6" wp14:editId="16E0351C">
              <wp:simplePos x="0" y="0"/>
              <wp:positionH relativeFrom="page">
                <wp:posOffset>548640</wp:posOffset>
              </wp:positionH>
              <wp:positionV relativeFrom="page">
                <wp:posOffset>548640</wp:posOffset>
              </wp:positionV>
              <wp:extent cx="6675120" cy="4185920"/>
              <wp:effectExtent l="2540" t="2540" r="15240" b="15240"/>
              <wp:wrapTight wrapText="bothSides">
                <wp:wrapPolygon edited="0">
                  <wp:start x="-31" y="0"/>
                  <wp:lineTo x="-31" y="21551"/>
                  <wp:lineTo x="21662" y="21551"/>
                  <wp:lineTo x="21662" y="0"/>
                  <wp:lineTo x="-31" y="0"/>
                </wp:wrapPolygon>
              </wp:wrapTight>
              <wp:docPr id="15"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4185920"/>
                        <a:chOff x="864" y="864"/>
                        <a:chExt cx="10512" cy="6592"/>
                      </a:xfrm>
                    </wpg:grpSpPr>
                    <wps:wsp>
                      <wps:cNvPr id="16" name="Line 59"/>
                      <wps:cNvCnPr/>
                      <wps:spPr bwMode="auto">
                        <a:xfrm>
                          <a:off x="864" y="1400"/>
                          <a:ext cx="10512" cy="0"/>
                        </a:xfrm>
                        <a:prstGeom prst="line">
                          <a:avLst/>
                        </a:prstGeom>
                        <a:noFill/>
                        <a:ln w="1270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17" name="Rectangle 29"/>
                      <wps:cNvSpPr>
                        <a:spLocks noChangeArrowheads="1"/>
                      </wps:cNvSpPr>
                      <wps:spPr bwMode="auto">
                        <a:xfrm>
                          <a:off x="864" y="864"/>
                          <a:ext cx="10512" cy="6592"/>
                        </a:xfrm>
                        <a:prstGeom prst="rect">
                          <a:avLst/>
                        </a:prstGeom>
                        <a:noFill/>
                        <a:ln w="1270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43.2pt;margin-top:43.2pt;width:525.6pt;height:329.6pt;z-index:251658274;mso-position-horizontal-relative:page;mso-position-vertical-relative:page" coordorigin="864,864" coordsize="10512,65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">
              <v:line id="Line 59" o:spid="_x0000_s1027" style="position:absolute;visibility:visible;mso-wrap-style:square" from="864,1400" to="11376,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rIWSsQAAADbAAAADwAAAGRycy9kb3ducmV2LnhtbERPTWsCMRC9F/wPYYReSs26B5GtUUpF&#10;sEUPai/eppvpZu1msiRx3frrm4LgbR7vc2aL3jaiIx9qxwrGowwEcel0zZWCz8PqeQoiRGSNjWNS&#10;8EsBFvPBwwwL7S68o24fK5FCOBSowMTYFlKG0pDFMHItceK+nbcYE/SV1B4vKdw2Ms+yibRYc2ow&#10;2NKbofJnf7YKvnyed/KwfXo3y+q6OZ2P29PHUanHYf/6AiJSH+/im3ut0/wJ/P+SDpDz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yshZKxAAAANsAAAAPAAAAAAAAAAAA&#10;AAAAAKECAABkcnMvZG93bnJldi54bWxQSwUGAAAAAAQABAD5AAAAkgMAAAAA&#10;" strokecolor="white [3212]" strokeweight="1pt">
                <v:stroke opacity="26214f"/>
                <v:shadow opacity="22938f" mv:blur="38100f" offset="0,2pt"/>
              </v:line>
              <v:rect id="Rectangle 29" o:spid="_x0000_s1028" style="position:absolute;left:864;top:864;width:10512;height:65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X7lQwQAA&#10;ANsAAAAPAAAAZHJzL2Rvd25yZXYueG1sRE9Ni8IwEL0L/ocwgjdN7cGVrlGWxQUvu6zVg8ehmW2q&#10;zaQ00Xb99UYQvM3jfc5y3dtaXKn1lWMFs2kCgrhwuuJSwWH/NVmA8AFZY+2YFPyTh/VqOFhipl3H&#10;O7rmoRQxhH2GCkwITSalLwxZ9FPXEEfuz7UWQ4RtKXWLXQy3tUyTZC4tVhwbDDb0aag45xerYNHg&#10;Rn53x9Ol35p9nv78preiU2o86j/eQQTqw0v8dG91nP8Gj1/iAXJ1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4l+5UMEAAADbAAAADwAAAAAAAAAAAAAAAACXAgAAZHJzL2Rvd25y&#10;ZXYueG1sUEsFBgAAAAAEAAQA9QAAAIUDAAAAAA==&#10;" filled="f" fillcolor="#9bc1ff" strokecolor="white [3212]" strokeweight="1pt">
                <v:fill color2="#3f80cd" focus="100%" type="gradient">
                  <o:fill v:ext="view" type="gradientUnscaled"/>
                </v:fill>
                <v:stroke opacity="26214f"/>
                <v:shadow opacity="22938f" mv:blur="38100f" offset="0,2pt"/>
                <v:textbox inset=",7.2pt,,7.2pt"/>
              </v:rect>
              <w10:wrap type="tight" anchorx="page" anchory="page"/>
            </v:group>
          </w:pict>
        </mc:Fallback>
      </mc:AlternateContent>
    </w:r>
    <w:r w:rsidRPr="0023643B">
      <w:rPr>
        <w:noProof/>
      </w:rPr>
      <w:drawing>
        <wp:anchor distT="0" distB="0" distL="118745" distR="118745" simplePos="0" relativeHeight="251658209" behindDoc="0" locked="0" layoutInCell="1" allowOverlap="1" wp14:anchorId="326226A6" wp14:editId="7A717FF9">
          <wp:simplePos x="5486400" y="8229600"/>
          <wp:positionH relativeFrom="page">
            <wp:posOffset>359229</wp:posOffset>
          </wp:positionH>
          <wp:positionV relativeFrom="page">
            <wp:posOffset>362857</wp:posOffset>
          </wp:positionV>
          <wp:extent cx="7043057" cy="4194629"/>
          <wp:effectExtent l="25400" t="0" r="0" b="0"/>
          <wp:wrapNone/>
          <wp:docPr id="3" name="Picture 3" descr="::Spring Assets:SpringMail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pring Assets:SpringMailerTop.png"/>
                  <pic:cNvPicPr>
                    <a:picLocks noChangeAspect="1" noChangeArrowheads="1"/>
                  </pic:cNvPicPr>
                </pic:nvPicPr>
                <pic:blipFill>
                  <a:blip r:embed="rId1"/>
                  <a:srcRect/>
                  <a:stretch>
                    <a:fillRect/>
                  </a:stretch>
                </pic:blipFill>
                <pic:spPr bwMode="auto">
                  <a:xfrm>
                    <a:off x="0" y="0"/>
                    <a:ext cx="7043057" cy="4194629"/>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07" behindDoc="0" locked="0" layoutInCell="1" allowOverlap="1" wp14:anchorId="6F477335" wp14:editId="231BACEB">
              <wp:simplePos x="5486400" y="8229600"/>
              <wp:positionH relativeFrom="page">
                <wp:posOffset>374650</wp:posOffset>
              </wp:positionH>
              <wp:positionV relativeFrom="page">
                <wp:posOffset>374650</wp:posOffset>
              </wp:positionV>
              <wp:extent cx="7022592" cy="4169664"/>
              <wp:effectExtent l="0" t="0" r="13335" b="21590"/>
              <wp:wrapTight wrapText="bothSides">
                <wp:wrapPolygon edited="0">
                  <wp:start x="0" y="0"/>
                  <wp:lineTo x="0" y="21580"/>
                  <wp:lineTo x="21563" y="21580"/>
                  <wp:lineTo x="21563" y="0"/>
                  <wp:lineTo x="0" y="0"/>
                </wp:wrapPolygon>
              </wp:wrapTight>
              <wp:docPr id="182" name="Rectangle 182"/>
              <wp:cNvGraphicFramePr/>
              <a:graphic xmlns:a="http://schemas.openxmlformats.org/drawingml/2006/main">
                <a:graphicData uri="http://schemas.microsoft.com/office/word/2010/wordprocessingShape">
                  <wps:wsp>
                    <wps:cNvSpPr/>
                    <wps:spPr>
                      <a:xfrm>
                        <a:off x="0" y="0"/>
                        <a:ext cx="7022592" cy="4169664"/>
                      </a:xfrm>
                      <a:prstGeom prst="rect">
                        <a:avLst/>
                      </a:prstGeom>
                      <a:gradFill>
                        <a:gsLst>
                          <a:gs pos="0">
                            <a:schemeClr val="bg2"/>
                          </a:gs>
                          <a:gs pos="100000">
                            <a:schemeClr val="bg1"/>
                          </a:gs>
                        </a:gsLst>
                        <a:lin ang="5400000" scaled="0"/>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2" o:spid="_x0000_s1026" style="position:absolute;margin-left:29.5pt;margin-top:29.5pt;width:552.95pt;height:328.3pt;z-index:2516582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" fillcolor="#8ec73b [3214]" stroked="f">
              <v:fill color2="white [3212]" rotate="t" focus="100%" type="gradient">
                <o:fill v:ext="view" type="gradientUnscaled"/>
              </v:fill>
              <w10:wrap type="tight" anchorx="page" anchory="page"/>
            </v:rect>
          </w:pict>
        </mc:Fallback>
      </mc:AlternateConten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BB90B" w14:textId="77777777" w:rsidR="000078E5" w:rsidRDefault="000078E5">
    <w:pPr>
      <w:pStyle w:val="Header"/>
    </w:pPr>
    <w:r>
      <w:rPr>
        <w:noProof/>
      </w:rPr>
      <mc:AlternateContent>
        <mc:Choice Requires="wpg">
          <w:drawing>
            <wp:anchor distT="0" distB="0" distL="114300" distR="114300" simplePos="0" relativeHeight="251658244" behindDoc="0" locked="0" layoutInCell="1" allowOverlap="1" wp14:anchorId="77C5862A" wp14:editId="6FB8EE71">
              <wp:simplePos x="0" y="0"/>
              <wp:positionH relativeFrom="page">
                <wp:posOffset>365760</wp:posOffset>
              </wp:positionH>
              <wp:positionV relativeFrom="page">
                <wp:posOffset>365760</wp:posOffset>
              </wp:positionV>
              <wp:extent cx="7035800" cy="3289300"/>
              <wp:effectExtent l="0" t="0" r="2540" b="2540"/>
              <wp:wrapTight wrapText="bothSides">
                <wp:wrapPolygon edited="0">
                  <wp:start x="-29" y="0"/>
                  <wp:lineTo x="-29" y="18093"/>
                  <wp:lineTo x="58" y="19031"/>
                  <wp:lineTo x="58" y="19407"/>
                  <wp:lineTo x="3068" y="19974"/>
                  <wp:lineTo x="4794" y="20032"/>
                  <wp:lineTo x="4764" y="20412"/>
                  <wp:lineTo x="10024" y="20662"/>
                  <wp:lineTo x="16514" y="20662"/>
                  <wp:lineTo x="16660" y="20662"/>
                  <wp:lineTo x="16660" y="20599"/>
                  <wp:lineTo x="10843" y="20349"/>
                  <wp:lineTo x="4998" y="20032"/>
                  <wp:lineTo x="10024" y="19974"/>
                  <wp:lineTo x="21600" y="19344"/>
                  <wp:lineTo x="21600" y="0"/>
                  <wp:lineTo x="-29" y="0"/>
                </wp:wrapPolygon>
              </wp:wrapTight>
              <wp:docPr id="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0" cy="3289300"/>
                        <a:chOff x="576" y="576"/>
                        <a:chExt cx="11080" cy="5180"/>
                      </a:xfrm>
                    </wpg:grpSpPr>
                    <pic:pic xmlns:pic="http://schemas.openxmlformats.org/drawingml/2006/picture">
                      <pic:nvPicPr>
                        <pic:cNvPr id="8" name="Picture 11" descr=":NFC13 Seasonal:Fall:Assets:FallCover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6" y="576"/>
                          <a:ext cx="11076" cy="5040"/>
                        </a:xfrm>
                        <a:prstGeom prst="rect">
                          <a:avLst/>
                        </a:prstGeom>
                        <a:gradFill rotWithShape="1">
                          <a:gsLst>
                            <a:gs pos="0">
                              <a:srgbClr val="AD0202"/>
                            </a:gs>
                            <a:gs pos="100000">
                              <a:srgbClr val="FF8400"/>
                            </a:gs>
                          </a:gsLst>
                          <a:lin ang="5400000"/>
                        </a:gradFill>
                      </pic:spPr>
                    </pic:pic>
                    <pic:pic xmlns:pic="http://schemas.openxmlformats.org/drawingml/2006/picture">
                      <pic:nvPicPr>
                        <pic:cNvPr id="9" name="Picture 12" descr=":NFC13 Seasonal:Fall:Assets:FallCoverTop.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76" y="576"/>
                          <a:ext cx="11080" cy="5180"/>
                        </a:xfrm>
                        <a:prstGeom prst="rect">
                          <a:avLst/>
                        </a:prstGeom>
                        <a:gradFill rotWithShape="1">
                          <a:gsLst>
                            <a:gs pos="0">
                              <a:srgbClr val="AD0202"/>
                            </a:gs>
                            <a:gs pos="100000">
                              <a:srgbClr val="FF8400"/>
                            </a:gs>
                          </a:gsLst>
                          <a:lin ang="5400000"/>
                        </a:gradFill>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8.8pt;margin-top:28.8pt;width:554pt;height:259pt;z-index:251658244;mso-position-horizontal-relative:page;mso-position-vertical-relative:page" coordorigin="576,576" coordsize="11080,51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NFC13 Seasonal:Fall:Assets:FallCoverBottom.png" style="position:absolute;left:576;top:576;width:11076;height:50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N5&#10;jx6/AAAA2gAAAA8AAABkcnMvZG93bnJldi54bWxET89rwjAUvg/8H8ITvK2pQ8ZWG0UUYWy72M77&#10;I3m2pc1LSaLW/345DHb8+H6X28kO4kY+dI4VLLMcBLF2puNGwU99fH4DESKywcExKXhQgO1m9lRi&#10;YdydT3SrYiNSCIcCFbQxjoWUQbdkMWRuJE7cxXmLMUHfSOPxnsLtIF/y/FVa7Dg1tDjSviXdV1er&#10;4Pt66P1Kn/qze6+/vDlXn/XxodRiPu3WICJN8V/85/4wCtLWdCXdALn5B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DeY8evwAAANoAAAAPAAAAAAAAAAAAAAAAAJwCAABkcnMv&#10;ZG93bnJldi54bWxQSwUGAAAAAAQABAD3AAAAiAMAAAAA&#10;" filled="t" fillcolor="#ad0202">
                <v:fill color2="#ff8400" rotate="t" focus="100%" type="gradient">
                  <o:fill v:ext="view" type="gradientUnscaled"/>
                </v:fill>
                <v:imagedata r:id="rId3" o:title="FallCoverBottom.png"/>
              </v:shape>
              <v:shape id="Picture 12" o:spid="_x0000_s1028" type="#_x0000_t75" alt=":NFC13 Seasonal:Fall:Assets:FallCoverTop.png" style="position:absolute;left:576;top:576;width:11080;height:5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6f&#10;RSHFAAAA2gAAAA8AAABkcnMvZG93bnJldi54bWxEj0+LwjAUxO/CfofwFryIpnoQtxplEUQPIvin&#10;rN4ezbMt27zUJmrdT28WBI/DzPyGmcwaU4ob1a6wrKDfi0AQp1YXnCk47BfdEQjnkTWWlknBgxzM&#10;ph+tCcba3nlLt53PRICwi1FB7n0VS+nSnAy6nq2Ig3e2tUEfZJ1JXeM9wE0pB1E0lAYLDgs5VjTP&#10;Kf3dXY2CZXIxZZG4n1PnkJ2O2806Gv2tlWp/Nt9jEJ4a/w6/2iut4Av+r4QbIKdP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On0UhxQAAANoAAAAPAAAAAAAAAAAAAAAAAJwC&#10;AABkcnMvZG93bnJldi54bWxQSwUGAAAAAAQABAD3AAAAjgMAAAAA&#10;" filled="t" fillcolor="#ad0202">
                <v:fill color2="#ff8400" rotate="t" focus="100%" type="gradient">
                  <o:fill v:ext="view" type="gradientUnscaled"/>
                </v:fill>
                <v:imagedata r:id="rId4" o:title="FallCoverTop.png"/>
              </v:shape>
              <w10:wrap type="tight"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7E2FFA"/>
    <w:multiLevelType w:val="hybridMultilevel"/>
    <w:tmpl w:val="7CF64C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E107F8"/>
    <w:multiLevelType w:val="hybridMultilevel"/>
    <w:tmpl w:val="263AFA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3B34F7"/>
    <w:multiLevelType w:val="hybridMultilevel"/>
    <w:tmpl w:val="6CAA1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43800AA"/>
    <w:multiLevelType w:val="hybridMultilevel"/>
    <w:tmpl w:val="60BA2E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121D9A"/>
    <w:multiLevelType w:val="hybridMultilevel"/>
    <w:tmpl w:val="ACE668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A8357E5"/>
    <w:multiLevelType w:val="multilevel"/>
    <w:tmpl w:val="57281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E2F3758"/>
    <w:multiLevelType w:val="hybridMultilevel"/>
    <w:tmpl w:val="AE101F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41E519B"/>
    <w:multiLevelType w:val="hybridMultilevel"/>
    <w:tmpl w:val="D00601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65964E6"/>
    <w:multiLevelType w:val="hybridMultilevel"/>
    <w:tmpl w:val="36AA69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8"/>
  </w:num>
  <w:num w:numId="4">
    <w:abstractNumId w:val="4"/>
  </w:num>
  <w:num w:numId="5">
    <w:abstractNumId w:val="2"/>
  </w:num>
  <w:num w:numId="6">
    <w:abstractNumId w:val="1"/>
  </w:num>
  <w:num w:numId="7">
    <w:abstractNumId w:val="7"/>
  </w:num>
  <w:num w:numId="8">
    <w:abstractNumId w:val="5"/>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PublishingViewTables" w:val="0"/>
    <w:docVar w:name="ShowStaticGuides" w:val="0"/>
  </w:docVars>
  <w:rsids>
    <w:rsidRoot w:val="00604B85"/>
    <w:rsid w:val="000071E3"/>
    <w:rsid w:val="000078E5"/>
    <w:rsid w:val="00023B93"/>
    <w:rsid w:val="00024D4C"/>
    <w:rsid w:val="000342E9"/>
    <w:rsid w:val="00055EB6"/>
    <w:rsid w:val="000576BA"/>
    <w:rsid w:val="000840E9"/>
    <w:rsid w:val="000B1F83"/>
    <w:rsid w:val="000C4A52"/>
    <w:rsid w:val="000D646D"/>
    <w:rsid w:val="000E5161"/>
    <w:rsid w:val="000E7126"/>
    <w:rsid w:val="001222D1"/>
    <w:rsid w:val="00142E8D"/>
    <w:rsid w:val="0014510A"/>
    <w:rsid w:val="00202AB6"/>
    <w:rsid w:val="00206733"/>
    <w:rsid w:val="0022146B"/>
    <w:rsid w:val="002333D0"/>
    <w:rsid w:val="00257A58"/>
    <w:rsid w:val="00265F70"/>
    <w:rsid w:val="00270789"/>
    <w:rsid w:val="002730C5"/>
    <w:rsid w:val="00274EBD"/>
    <w:rsid w:val="0029367E"/>
    <w:rsid w:val="00295183"/>
    <w:rsid w:val="002B0C27"/>
    <w:rsid w:val="002F3AFF"/>
    <w:rsid w:val="002F4C68"/>
    <w:rsid w:val="00317ECC"/>
    <w:rsid w:val="00356CCC"/>
    <w:rsid w:val="00367B8E"/>
    <w:rsid w:val="00385ACE"/>
    <w:rsid w:val="00386787"/>
    <w:rsid w:val="003A71DB"/>
    <w:rsid w:val="003C2493"/>
    <w:rsid w:val="003E5758"/>
    <w:rsid w:val="003F6F9C"/>
    <w:rsid w:val="00401442"/>
    <w:rsid w:val="00443272"/>
    <w:rsid w:val="004538B2"/>
    <w:rsid w:val="00456F7A"/>
    <w:rsid w:val="00476F00"/>
    <w:rsid w:val="00490852"/>
    <w:rsid w:val="004B3928"/>
    <w:rsid w:val="004D2A22"/>
    <w:rsid w:val="004D303B"/>
    <w:rsid w:val="004E468E"/>
    <w:rsid w:val="004F6A11"/>
    <w:rsid w:val="00517DEB"/>
    <w:rsid w:val="0052186C"/>
    <w:rsid w:val="00524FA5"/>
    <w:rsid w:val="005320EA"/>
    <w:rsid w:val="00542237"/>
    <w:rsid w:val="00577B8A"/>
    <w:rsid w:val="0058551B"/>
    <w:rsid w:val="005A1157"/>
    <w:rsid w:val="005E610A"/>
    <w:rsid w:val="00600FE1"/>
    <w:rsid w:val="0060252F"/>
    <w:rsid w:val="00604B85"/>
    <w:rsid w:val="00611502"/>
    <w:rsid w:val="00614E2D"/>
    <w:rsid w:val="006419D3"/>
    <w:rsid w:val="00650A91"/>
    <w:rsid w:val="00696EB4"/>
    <w:rsid w:val="006A26EC"/>
    <w:rsid w:val="006F2081"/>
    <w:rsid w:val="00727712"/>
    <w:rsid w:val="007413B2"/>
    <w:rsid w:val="007472DE"/>
    <w:rsid w:val="00755A67"/>
    <w:rsid w:val="007652CA"/>
    <w:rsid w:val="0077329B"/>
    <w:rsid w:val="007812D9"/>
    <w:rsid w:val="00790585"/>
    <w:rsid w:val="007A0C5A"/>
    <w:rsid w:val="007C0069"/>
    <w:rsid w:val="007C1373"/>
    <w:rsid w:val="007D5E11"/>
    <w:rsid w:val="008428DD"/>
    <w:rsid w:val="00874CCD"/>
    <w:rsid w:val="00894433"/>
    <w:rsid w:val="008A2E4F"/>
    <w:rsid w:val="008A3252"/>
    <w:rsid w:val="008B4AF4"/>
    <w:rsid w:val="008C6D4E"/>
    <w:rsid w:val="008D49AA"/>
    <w:rsid w:val="008F1A2C"/>
    <w:rsid w:val="00910E17"/>
    <w:rsid w:val="00911628"/>
    <w:rsid w:val="00955930"/>
    <w:rsid w:val="0096222B"/>
    <w:rsid w:val="0098729B"/>
    <w:rsid w:val="009A1CC8"/>
    <w:rsid w:val="009B4EF5"/>
    <w:rsid w:val="009D00D8"/>
    <w:rsid w:val="009E7966"/>
    <w:rsid w:val="00A2199D"/>
    <w:rsid w:val="00A2481E"/>
    <w:rsid w:val="00A62139"/>
    <w:rsid w:val="00A63840"/>
    <w:rsid w:val="00A97F8A"/>
    <w:rsid w:val="00AB01E0"/>
    <w:rsid w:val="00AC7152"/>
    <w:rsid w:val="00AC7AF1"/>
    <w:rsid w:val="00AF44CA"/>
    <w:rsid w:val="00B05FA5"/>
    <w:rsid w:val="00B41363"/>
    <w:rsid w:val="00B93407"/>
    <w:rsid w:val="00B96B5E"/>
    <w:rsid w:val="00BB10ED"/>
    <w:rsid w:val="00BB43E0"/>
    <w:rsid w:val="00BD3A46"/>
    <w:rsid w:val="00BE41CD"/>
    <w:rsid w:val="00C10438"/>
    <w:rsid w:val="00C14261"/>
    <w:rsid w:val="00C30A8F"/>
    <w:rsid w:val="00C70ECA"/>
    <w:rsid w:val="00C8184D"/>
    <w:rsid w:val="00C97488"/>
    <w:rsid w:val="00CA5527"/>
    <w:rsid w:val="00CA7137"/>
    <w:rsid w:val="00CB2A54"/>
    <w:rsid w:val="00CB55FA"/>
    <w:rsid w:val="00CB6FFC"/>
    <w:rsid w:val="00CC2237"/>
    <w:rsid w:val="00CD2D43"/>
    <w:rsid w:val="00CD54AB"/>
    <w:rsid w:val="00CE1E11"/>
    <w:rsid w:val="00CF01A2"/>
    <w:rsid w:val="00D2565B"/>
    <w:rsid w:val="00D40673"/>
    <w:rsid w:val="00D451CE"/>
    <w:rsid w:val="00D76107"/>
    <w:rsid w:val="00D80F4B"/>
    <w:rsid w:val="00D92DBA"/>
    <w:rsid w:val="00D974E0"/>
    <w:rsid w:val="00DC3FDD"/>
    <w:rsid w:val="00DD0C0C"/>
    <w:rsid w:val="00DD1071"/>
    <w:rsid w:val="00DE7C5A"/>
    <w:rsid w:val="00E07939"/>
    <w:rsid w:val="00E732CB"/>
    <w:rsid w:val="00E8026C"/>
    <w:rsid w:val="00ED16C0"/>
    <w:rsid w:val="00F35C97"/>
    <w:rsid w:val="00F90405"/>
    <w:rsid w:val="00FB733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519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Body Text" w:uiPriority="99"/>
    <w:lsdException w:name="Hyperlink" w:uiPriority="99"/>
    <w:lsdException w:name="List Paragraph" w:uiPriority="34" w:qFormat="1"/>
  </w:latentStyles>
  <w:style w:type="paragraph" w:default="1" w:styleId="Normal">
    <w:name w:val="Normal"/>
    <w:qFormat/>
  </w:style>
  <w:style w:type="paragraph" w:styleId="Heading1">
    <w:name w:val="heading 1"/>
    <w:basedOn w:val="Normal"/>
    <w:link w:val="Heading1Char"/>
    <w:uiPriority w:val="9"/>
    <w:qFormat/>
    <w:rsid w:val="00DA32A1"/>
    <w:pPr>
      <w:jc w:val="center"/>
      <w:outlineLvl w:val="0"/>
    </w:pPr>
    <w:rPr>
      <w:rFonts w:asciiTheme="majorHAnsi" w:eastAsiaTheme="majorEastAsia" w:hAnsiTheme="majorHAnsi" w:cstheme="majorBidi"/>
      <w:bCs/>
      <w:color w:val="6A962B" w:themeColor="background2" w:themeShade="BF"/>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FD9320" w:themeColor="accent1"/>
      <w:sz w:val="36"/>
      <w:szCs w:val="26"/>
    </w:rPr>
  </w:style>
  <w:style w:type="paragraph" w:styleId="Heading3">
    <w:name w:val="heading 3"/>
    <w:basedOn w:val="Normal"/>
    <w:link w:val="Heading3Char"/>
    <w:uiPriority w:val="9"/>
    <w:semiHidden/>
    <w:unhideWhenUsed/>
    <w:qFormat/>
    <w:rsid w:val="00E579AA"/>
    <w:pPr>
      <w:jc w:val="center"/>
      <w:outlineLvl w:val="2"/>
    </w:pPr>
    <w:rPr>
      <w:rFonts w:asciiTheme="majorHAnsi" w:eastAsiaTheme="majorEastAsia" w:hAnsiTheme="majorHAnsi" w:cstheme="majorBidi"/>
      <w:bCs/>
      <w:color w:val="6A962B" w:themeColor="background2" w:themeShade="BF"/>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FD932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507636" w:themeColor="text2"/>
    </w:rPr>
  </w:style>
  <w:style w:type="character" w:customStyle="1" w:styleId="HeaderChar">
    <w:name w:val="Header Char"/>
    <w:basedOn w:val="DefaultParagraphFont"/>
    <w:link w:val="Header"/>
    <w:uiPriority w:val="99"/>
    <w:rsid w:val="00B047B0"/>
    <w:rPr>
      <w:caps/>
      <w:color w:val="507636"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E579AA"/>
    <w:rPr>
      <w:rFonts w:asciiTheme="majorHAnsi" w:eastAsiaTheme="majorEastAsia" w:hAnsiTheme="majorHAnsi" w:cstheme="majorBidi"/>
      <w:bCs/>
      <w:color w:val="6A962B" w:themeColor="background2" w:themeShade="BF"/>
      <w:sz w:val="36"/>
    </w:rPr>
  </w:style>
  <w:style w:type="paragraph" w:styleId="Title">
    <w:name w:val="Title"/>
    <w:basedOn w:val="Normal"/>
    <w:link w:val="TitleChar"/>
    <w:uiPriority w:val="10"/>
    <w:qFormat/>
    <w:rsid w:val="005E0DD9"/>
    <w:pPr>
      <w:spacing w:line="1640" w:lineRule="exact"/>
      <w:jc w:val="center"/>
    </w:pPr>
    <w:rPr>
      <w:rFonts w:asciiTheme="majorHAnsi" w:eastAsiaTheme="majorEastAsia" w:hAnsiTheme="majorHAnsi" w:cstheme="majorBidi"/>
      <w:color w:val="507636" w:themeColor="text2"/>
      <w:sz w:val="160"/>
      <w:szCs w:val="52"/>
    </w:rPr>
  </w:style>
  <w:style w:type="character" w:customStyle="1" w:styleId="TitleChar">
    <w:name w:val="Title Char"/>
    <w:basedOn w:val="DefaultParagraphFont"/>
    <w:link w:val="Title"/>
    <w:uiPriority w:val="10"/>
    <w:rsid w:val="005E0DD9"/>
    <w:rPr>
      <w:rFonts w:asciiTheme="majorHAnsi" w:eastAsiaTheme="majorEastAsia" w:hAnsiTheme="majorHAnsi" w:cstheme="majorBidi"/>
      <w:color w:val="507636" w:themeColor="text2"/>
      <w:sz w:val="160"/>
      <w:szCs w:val="52"/>
    </w:rPr>
  </w:style>
  <w:style w:type="paragraph" w:styleId="Subtitle">
    <w:name w:val="Subtitle"/>
    <w:basedOn w:val="Normal"/>
    <w:link w:val="SubtitleChar"/>
    <w:uiPriority w:val="11"/>
    <w:qFormat/>
    <w:rsid w:val="00E579AA"/>
    <w:pPr>
      <w:numPr>
        <w:ilvl w:val="1"/>
      </w:numPr>
      <w:jc w:val="center"/>
    </w:pPr>
    <w:rPr>
      <w:rFonts w:asciiTheme="majorHAnsi" w:eastAsiaTheme="majorEastAsia" w:hAnsiTheme="majorHAnsi" w:cstheme="majorBidi"/>
      <w:iCs/>
      <w:color w:val="6A962B" w:themeColor="background2" w:themeShade="BF"/>
      <w:sz w:val="28"/>
    </w:rPr>
  </w:style>
  <w:style w:type="character" w:customStyle="1" w:styleId="SubtitleChar">
    <w:name w:val="Subtitle Char"/>
    <w:basedOn w:val="DefaultParagraphFont"/>
    <w:link w:val="Subtitle"/>
    <w:uiPriority w:val="11"/>
    <w:rsid w:val="00E579AA"/>
    <w:rPr>
      <w:rFonts w:asciiTheme="majorHAnsi" w:eastAsiaTheme="majorEastAsia" w:hAnsiTheme="majorHAnsi" w:cstheme="majorBidi"/>
      <w:iCs/>
      <w:color w:val="6A962B" w:themeColor="background2" w:themeShade="BF"/>
      <w:sz w:val="28"/>
    </w:rPr>
  </w:style>
  <w:style w:type="paragraph" w:styleId="BodyText2">
    <w:name w:val="Body Text 2"/>
    <w:basedOn w:val="Normal"/>
    <w:link w:val="BodyText2Char"/>
    <w:uiPriority w:val="99"/>
    <w:semiHidden/>
    <w:unhideWhenUsed/>
    <w:rsid w:val="00DA32A1"/>
    <w:pPr>
      <w:spacing w:before="120" w:after="120"/>
      <w:jc w:val="center"/>
    </w:pPr>
    <w:rPr>
      <w:color w:val="4D4642" w:themeColor="accent3"/>
      <w:sz w:val="20"/>
    </w:rPr>
  </w:style>
  <w:style w:type="character" w:customStyle="1" w:styleId="BodyText2Char">
    <w:name w:val="Body Text 2 Char"/>
    <w:basedOn w:val="DefaultParagraphFont"/>
    <w:link w:val="BodyText2"/>
    <w:uiPriority w:val="99"/>
    <w:semiHidden/>
    <w:rsid w:val="00DA32A1"/>
    <w:rPr>
      <w:color w:val="4D4642" w:themeColor="accent3"/>
      <w:sz w:val="20"/>
    </w:rPr>
  </w:style>
  <w:style w:type="character" w:customStyle="1" w:styleId="Heading1Char">
    <w:name w:val="Heading 1 Char"/>
    <w:basedOn w:val="DefaultParagraphFont"/>
    <w:link w:val="Heading1"/>
    <w:uiPriority w:val="9"/>
    <w:rsid w:val="00DA32A1"/>
    <w:rPr>
      <w:rFonts w:asciiTheme="majorHAnsi" w:eastAsiaTheme="majorEastAsia" w:hAnsiTheme="majorHAnsi" w:cstheme="majorBidi"/>
      <w:bCs/>
      <w:color w:val="6A962B" w:themeColor="background2" w:themeShade="BF"/>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FD932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507636"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FD932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5E0DD9"/>
    <w:pPr>
      <w:spacing w:line="240" w:lineRule="auto"/>
      <w:jc w:val="left"/>
    </w:pPr>
    <w:rPr>
      <w:sz w:val="72"/>
    </w:rPr>
  </w:style>
  <w:style w:type="character" w:customStyle="1" w:styleId="Title-BackChar">
    <w:name w:val="Title - Back Char"/>
    <w:basedOn w:val="TitleChar"/>
    <w:link w:val="Title-Back"/>
    <w:rsid w:val="005E0DD9"/>
    <w:rPr>
      <w:rFonts w:asciiTheme="majorHAnsi" w:eastAsiaTheme="majorEastAsia" w:hAnsiTheme="majorHAnsi" w:cstheme="majorBidi"/>
      <w:color w:val="507636" w:themeColor="text2"/>
      <w:sz w:val="72"/>
      <w:szCs w:val="52"/>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6A962B" w:themeColor="background2" w:themeShade="BF"/>
      <w:sz w:val="48"/>
    </w:rPr>
  </w:style>
  <w:style w:type="paragraph" w:customStyle="1" w:styleId="Mailer">
    <w:name w:val="Mailer"/>
    <w:basedOn w:val="Normal"/>
    <w:link w:val="MailerChar"/>
    <w:qFormat/>
    <w:rsid w:val="00F34428"/>
    <w:rPr>
      <w:color w:val="6A962B" w:themeColor="background2" w:themeShade="BF"/>
      <w:sz w:val="28"/>
    </w:rPr>
  </w:style>
  <w:style w:type="character" w:customStyle="1" w:styleId="MailerChar">
    <w:name w:val="Mailer Char"/>
    <w:basedOn w:val="DefaultParagraphFont"/>
    <w:link w:val="Mailer"/>
    <w:rsid w:val="00F34428"/>
    <w:rPr>
      <w:color w:val="6A962B" w:themeColor="background2" w:themeShade="BF"/>
      <w:sz w:val="28"/>
    </w:rPr>
  </w:style>
  <w:style w:type="paragraph" w:customStyle="1" w:styleId="Page">
    <w:name w:val="Page"/>
    <w:basedOn w:val="Normal"/>
    <w:link w:val="PageChar"/>
    <w:qFormat/>
    <w:rsid w:val="00E579AA"/>
    <w:pPr>
      <w:jc w:val="center"/>
    </w:pPr>
    <w:rPr>
      <w:color w:val="8EC73B" w:themeColor="background2"/>
      <w:sz w:val="20"/>
    </w:rPr>
  </w:style>
  <w:style w:type="character" w:customStyle="1" w:styleId="PageChar">
    <w:name w:val="Page Char"/>
    <w:basedOn w:val="DefaultParagraphFont"/>
    <w:link w:val="Page"/>
    <w:rsid w:val="00E579AA"/>
    <w:rPr>
      <w:color w:val="8EC73B" w:themeColor="background2"/>
      <w:sz w:val="20"/>
    </w:rPr>
  </w:style>
  <w:style w:type="paragraph" w:customStyle="1" w:styleId="BoxHeading">
    <w:name w:val="Box Heading"/>
    <w:basedOn w:val="Normal"/>
    <w:qFormat/>
    <w:rsid w:val="00DA32A1"/>
    <w:pPr>
      <w:spacing w:before="200" w:after="200" w:line="300" w:lineRule="auto"/>
      <w:jc w:val="center"/>
    </w:pPr>
    <w:rPr>
      <w:rFonts w:asciiTheme="majorHAnsi" w:hAnsiTheme="majorHAnsi" w:cstheme="majorHAnsi"/>
      <w:color w:val="507636" w:themeColor="text2"/>
      <w:sz w:val="22"/>
    </w:rPr>
  </w:style>
  <w:style w:type="paragraph" w:styleId="ListParagraph">
    <w:name w:val="List Paragraph"/>
    <w:basedOn w:val="Normal"/>
    <w:uiPriority w:val="34"/>
    <w:qFormat/>
    <w:rsid w:val="006A26EC"/>
    <w:pPr>
      <w:ind w:left="720"/>
      <w:contextualSpacing/>
    </w:pPr>
  </w:style>
  <w:style w:type="character" w:styleId="Hyperlink">
    <w:name w:val="Hyperlink"/>
    <w:basedOn w:val="DefaultParagraphFont"/>
    <w:uiPriority w:val="99"/>
    <w:unhideWhenUsed/>
    <w:rsid w:val="000E5161"/>
    <w:rPr>
      <w:color w:val="619941" w:themeColor="hyperlink"/>
      <w:u w:val="single"/>
    </w:rPr>
  </w:style>
  <w:style w:type="character" w:styleId="FollowedHyperlink">
    <w:name w:val="FollowedHyperlink"/>
    <w:basedOn w:val="DefaultParagraphFont"/>
    <w:rsid w:val="00C70ECA"/>
    <w:rPr>
      <w:color w:val="314028"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Body Text" w:uiPriority="99"/>
    <w:lsdException w:name="Hyperlink" w:uiPriority="99"/>
    <w:lsdException w:name="List Paragraph" w:uiPriority="34" w:qFormat="1"/>
  </w:latentStyles>
  <w:style w:type="paragraph" w:default="1" w:styleId="Normal">
    <w:name w:val="Normal"/>
    <w:qFormat/>
  </w:style>
  <w:style w:type="paragraph" w:styleId="Heading1">
    <w:name w:val="heading 1"/>
    <w:basedOn w:val="Normal"/>
    <w:link w:val="Heading1Char"/>
    <w:uiPriority w:val="9"/>
    <w:qFormat/>
    <w:rsid w:val="00DA32A1"/>
    <w:pPr>
      <w:jc w:val="center"/>
      <w:outlineLvl w:val="0"/>
    </w:pPr>
    <w:rPr>
      <w:rFonts w:asciiTheme="majorHAnsi" w:eastAsiaTheme="majorEastAsia" w:hAnsiTheme="majorHAnsi" w:cstheme="majorBidi"/>
      <w:bCs/>
      <w:color w:val="6A962B" w:themeColor="background2" w:themeShade="BF"/>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FD9320" w:themeColor="accent1"/>
      <w:sz w:val="36"/>
      <w:szCs w:val="26"/>
    </w:rPr>
  </w:style>
  <w:style w:type="paragraph" w:styleId="Heading3">
    <w:name w:val="heading 3"/>
    <w:basedOn w:val="Normal"/>
    <w:link w:val="Heading3Char"/>
    <w:uiPriority w:val="9"/>
    <w:semiHidden/>
    <w:unhideWhenUsed/>
    <w:qFormat/>
    <w:rsid w:val="00E579AA"/>
    <w:pPr>
      <w:jc w:val="center"/>
      <w:outlineLvl w:val="2"/>
    </w:pPr>
    <w:rPr>
      <w:rFonts w:asciiTheme="majorHAnsi" w:eastAsiaTheme="majorEastAsia" w:hAnsiTheme="majorHAnsi" w:cstheme="majorBidi"/>
      <w:bCs/>
      <w:color w:val="6A962B" w:themeColor="background2" w:themeShade="BF"/>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FD932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507636" w:themeColor="text2"/>
    </w:rPr>
  </w:style>
  <w:style w:type="character" w:customStyle="1" w:styleId="HeaderChar">
    <w:name w:val="Header Char"/>
    <w:basedOn w:val="DefaultParagraphFont"/>
    <w:link w:val="Header"/>
    <w:uiPriority w:val="99"/>
    <w:rsid w:val="00B047B0"/>
    <w:rPr>
      <w:caps/>
      <w:color w:val="507636"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E579AA"/>
    <w:rPr>
      <w:rFonts w:asciiTheme="majorHAnsi" w:eastAsiaTheme="majorEastAsia" w:hAnsiTheme="majorHAnsi" w:cstheme="majorBidi"/>
      <w:bCs/>
      <w:color w:val="6A962B" w:themeColor="background2" w:themeShade="BF"/>
      <w:sz w:val="36"/>
    </w:rPr>
  </w:style>
  <w:style w:type="paragraph" w:styleId="Title">
    <w:name w:val="Title"/>
    <w:basedOn w:val="Normal"/>
    <w:link w:val="TitleChar"/>
    <w:uiPriority w:val="10"/>
    <w:qFormat/>
    <w:rsid w:val="005E0DD9"/>
    <w:pPr>
      <w:spacing w:line="1640" w:lineRule="exact"/>
      <w:jc w:val="center"/>
    </w:pPr>
    <w:rPr>
      <w:rFonts w:asciiTheme="majorHAnsi" w:eastAsiaTheme="majorEastAsia" w:hAnsiTheme="majorHAnsi" w:cstheme="majorBidi"/>
      <w:color w:val="507636" w:themeColor="text2"/>
      <w:sz w:val="160"/>
      <w:szCs w:val="52"/>
    </w:rPr>
  </w:style>
  <w:style w:type="character" w:customStyle="1" w:styleId="TitleChar">
    <w:name w:val="Title Char"/>
    <w:basedOn w:val="DefaultParagraphFont"/>
    <w:link w:val="Title"/>
    <w:uiPriority w:val="10"/>
    <w:rsid w:val="005E0DD9"/>
    <w:rPr>
      <w:rFonts w:asciiTheme="majorHAnsi" w:eastAsiaTheme="majorEastAsia" w:hAnsiTheme="majorHAnsi" w:cstheme="majorBidi"/>
      <w:color w:val="507636" w:themeColor="text2"/>
      <w:sz w:val="160"/>
      <w:szCs w:val="52"/>
    </w:rPr>
  </w:style>
  <w:style w:type="paragraph" w:styleId="Subtitle">
    <w:name w:val="Subtitle"/>
    <w:basedOn w:val="Normal"/>
    <w:link w:val="SubtitleChar"/>
    <w:uiPriority w:val="11"/>
    <w:qFormat/>
    <w:rsid w:val="00E579AA"/>
    <w:pPr>
      <w:numPr>
        <w:ilvl w:val="1"/>
      </w:numPr>
      <w:jc w:val="center"/>
    </w:pPr>
    <w:rPr>
      <w:rFonts w:asciiTheme="majorHAnsi" w:eastAsiaTheme="majorEastAsia" w:hAnsiTheme="majorHAnsi" w:cstheme="majorBidi"/>
      <w:iCs/>
      <w:color w:val="6A962B" w:themeColor="background2" w:themeShade="BF"/>
      <w:sz w:val="28"/>
    </w:rPr>
  </w:style>
  <w:style w:type="character" w:customStyle="1" w:styleId="SubtitleChar">
    <w:name w:val="Subtitle Char"/>
    <w:basedOn w:val="DefaultParagraphFont"/>
    <w:link w:val="Subtitle"/>
    <w:uiPriority w:val="11"/>
    <w:rsid w:val="00E579AA"/>
    <w:rPr>
      <w:rFonts w:asciiTheme="majorHAnsi" w:eastAsiaTheme="majorEastAsia" w:hAnsiTheme="majorHAnsi" w:cstheme="majorBidi"/>
      <w:iCs/>
      <w:color w:val="6A962B" w:themeColor="background2" w:themeShade="BF"/>
      <w:sz w:val="28"/>
    </w:rPr>
  </w:style>
  <w:style w:type="paragraph" w:styleId="BodyText2">
    <w:name w:val="Body Text 2"/>
    <w:basedOn w:val="Normal"/>
    <w:link w:val="BodyText2Char"/>
    <w:uiPriority w:val="99"/>
    <w:semiHidden/>
    <w:unhideWhenUsed/>
    <w:rsid w:val="00DA32A1"/>
    <w:pPr>
      <w:spacing w:before="120" w:after="120"/>
      <w:jc w:val="center"/>
    </w:pPr>
    <w:rPr>
      <w:color w:val="4D4642" w:themeColor="accent3"/>
      <w:sz w:val="20"/>
    </w:rPr>
  </w:style>
  <w:style w:type="character" w:customStyle="1" w:styleId="BodyText2Char">
    <w:name w:val="Body Text 2 Char"/>
    <w:basedOn w:val="DefaultParagraphFont"/>
    <w:link w:val="BodyText2"/>
    <w:uiPriority w:val="99"/>
    <w:semiHidden/>
    <w:rsid w:val="00DA32A1"/>
    <w:rPr>
      <w:color w:val="4D4642" w:themeColor="accent3"/>
      <w:sz w:val="20"/>
    </w:rPr>
  </w:style>
  <w:style w:type="character" w:customStyle="1" w:styleId="Heading1Char">
    <w:name w:val="Heading 1 Char"/>
    <w:basedOn w:val="DefaultParagraphFont"/>
    <w:link w:val="Heading1"/>
    <w:uiPriority w:val="9"/>
    <w:rsid w:val="00DA32A1"/>
    <w:rPr>
      <w:rFonts w:asciiTheme="majorHAnsi" w:eastAsiaTheme="majorEastAsia" w:hAnsiTheme="majorHAnsi" w:cstheme="majorBidi"/>
      <w:bCs/>
      <w:color w:val="6A962B" w:themeColor="background2" w:themeShade="BF"/>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FD932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507636"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FD932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5E0DD9"/>
    <w:pPr>
      <w:spacing w:line="240" w:lineRule="auto"/>
      <w:jc w:val="left"/>
    </w:pPr>
    <w:rPr>
      <w:sz w:val="72"/>
    </w:rPr>
  </w:style>
  <w:style w:type="character" w:customStyle="1" w:styleId="Title-BackChar">
    <w:name w:val="Title - Back Char"/>
    <w:basedOn w:val="TitleChar"/>
    <w:link w:val="Title-Back"/>
    <w:rsid w:val="005E0DD9"/>
    <w:rPr>
      <w:rFonts w:asciiTheme="majorHAnsi" w:eastAsiaTheme="majorEastAsia" w:hAnsiTheme="majorHAnsi" w:cstheme="majorBidi"/>
      <w:color w:val="507636" w:themeColor="text2"/>
      <w:sz w:val="72"/>
      <w:szCs w:val="52"/>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6A962B" w:themeColor="background2" w:themeShade="BF"/>
      <w:sz w:val="48"/>
    </w:rPr>
  </w:style>
  <w:style w:type="paragraph" w:customStyle="1" w:styleId="Mailer">
    <w:name w:val="Mailer"/>
    <w:basedOn w:val="Normal"/>
    <w:link w:val="MailerChar"/>
    <w:qFormat/>
    <w:rsid w:val="00F34428"/>
    <w:rPr>
      <w:color w:val="6A962B" w:themeColor="background2" w:themeShade="BF"/>
      <w:sz w:val="28"/>
    </w:rPr>
  </w:style>
  <w:style w:type="character" w:customStyle="1" w:styleId="MailerChar">
    <w:name w:val="Mailer Char"/>
    <w:basedOn w:val="DefaultParagraphFont"/>
    <w:link w:val="Mailer"/>
    <w:rsid w:val="00F34428"/>
    <w:rPr>
      <w:color w:val="6A962B" w:themeColor="background2" w:themeShade="BF"/>
      <w:sz w:val="28"/>
    </w:rPr>
  </w:style>
  <w:style w:type="paragraph" w:customStyle="1" w:styleId="Page">
    <w:name w:val="Page"/>
    <w:basedOn w:val="Normal"/>
    <w:link w:val="PageChar"/>
    <w:qFormat/>
    <w:rsid w:val="00E579AA"/>
    <w:pPr>
      <w:jc w:val="center"/>
    </w:pPr>
    <w:rPr>
      <w:color w:val="8EC73B" w:themeColor="background2"/>
      <w:sz w:val="20"/>
    </w:rPr>
  </w:style>
  <w:style w:type="character" w:customStyle="1" w:styleId="PageChar">
    <w:name w:val="Page Char"/>
    <w:basedOn w:val="DefaultParagraphFont"/>
    <w:link w:val="Page"/>
    <w:rsid w:val="00E579AA"/>
    <w:rPr>
      <w:color w:val="8EC73B" w:themeColor="background2"/>
      <w:sz w:val="20"/>
    </w:rPr>
  </w:style>
  <w:style w:type="paragraph" w:customStyle="1" w:styleId="BoxHeading">
    <w:name w:val="Box Heading"/>
    <w:basedOn w:val="Normal"/>
    <w:qFormat/>
    <w:rsid w:val="00DA32A1"/>
    <w:pPr>
      <w:spacing w:before="200" w:after="200" w:line="300" w:lineRule="auto"/>
      <w:jc w:val="center"/>
    </w:pPr>
    <w:rPr>
      <w:rFonts w:asciiTheme="majorHAnsi" w:hAnsiTheme="majorHAnsi" w:cstheme="majorHAnsi"/>
      <w:color w:val="507636" w:themeColor="text2"/>
      <w:sz w:val="22"/>
    </w:rPr>
  </w:style>
  <w:style w:type="paragraph" w:styleId="ListParagraph">
    <w:name w:val="List Paragraph"/>
    <w:basedOn w:val="Normal"/>
    <w:uiPriority w:val="34"/>
    <w:qFormat/>
    <w:rsid w:val="006A26EC"/>
    <w:pPr>
      <w:ind w:left="720"/>
      <w:contextualSpacing/>
    </w:pPr>
  </w:style>
  <w:style w:type="character" w:styleId="Hyperlink">
    <w:name w:val="Hyperlink"/>
    <w:basedOn w:val="DefaultParagraphFont"/>
    <w:uiPriority w:val="99"/>
    <w:unhideWhenUsed/>
    <w:rsid w:val="000E5161"/>
    <w:rPr>
      <w:color w:val="619941" w:themeColor="hyperlink"/>
      <w:u w:val="single"/>
    </w:rPr>
  </w:style>
  <w:style w:type="character" w:styleId="FollowedHyperlink">
    <w:name w:val="FollowedHyperlink"/>
    <w:basedOn w:val="DefaultParagraphFont"/>
    <w:rsid w:val="00C70ECA"/>
    <w:rPr>
      <w:color w:val="31402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hyperlink" Target="mailto:jocoventry@orwellpark.org" TargetMode="External"/><Relationship Id="rId18" Type="http://schemas.openxmlformats.org/officeDocument/2006/relationships/hyperlink" Target="mailto:martinobrien@orwellpark.org" TargetMode="External"/><Relationship Id="rId19" Type="http://schemas.openxmlformats.org/officeDocument/2006/relationships/hyperlink" Target="mailto:laundry@orwellpark.org" TargetMode="External"/><Relationship Id="rId63" Type="http://schemas.openxmlformats.org/officeDocument/2006/relationships/hyperlink" Target="mailto:jasonhyatt@orwellpark.org" TargetMode="External"/><Relationship Id="rId64" Type="http://schemas.openxmlformats.org/officeDocument/2006/relationships/hyperlink" Target="mailto:headmaster@orwellpark.org" TargetMode="External"/><Relationship Id="rId65" Type="http://schemas.openxmlformats.org/officeDocument/2006/relationships/hyperlink" Target="mailto:jocoventry@orwellpark.org" TargetMode="External"/><Relationship Id="rId66" Type="http://schemas.openxmlformats.org/officeDocument/2006/relationships/hyperlink" Target="mailto:martinobrien@orwellpark.org" TargetMode="External"/><Relationship Id="rId67" Type="http://schemas.openxmlformats.org/officeDocument/2006/relationships/hyperlink" Target="mailto:jasonhyatt@orwellpark.org" TargetMode="External"/><Relationship Id="rId68" Type="http://schemas.openxmlformats.org/officeDocument/2006/relationships/hyperlink" Target="mailto:headmaster@orwellpark.org" TargetMode="External"/><Relationship Id="rId69" Type="http://schemas.openxmlformats.org/officeDocument/2006/relationships/image" Target="media/image38.jpeg"/><Relationship Id="rId50" Type="http://schemas.openxmlformats.org/officeDocument/2006/relationships/image" Target="media/image27.jpeg"/><Relationship Id="rId51" Type="http://schemas.openxmlformats.org/officeDocument/2006/relationships/image" Target="media/image28.jpeg"/><Relationship Id="rId52" Type="http://schemas.openxmlformats.org/officeDocument/2006/relationships/image" Target="media/image29.jpeg"/><Relationship Id="rId53" Type="http://schemas.openxmlformats.org/officeDocument/2006/relationships/image" Target="media/image30.jpeg"/><Relationship Id="rId54" Type="http://schemas.openxmlformats.org/officeDocument/2006/relationships/image" Target="media/image31.jpeg"/><Relationship Id="rId55" Type="http://schemas.openxmlformats.org/officeDocument/2006/relationships/image" Target="media/image32.jpeg"/><Relationship Id="rId56" Type="http://schemas.openxmlformats.org/officeDocument/2006/relationships/image" Target="media/image33.jpeg"/><Relationship Id="rId57" Type="http://schemas.openxmlformats.org/officeDocument/2006/relationships/image" Target="media/image34.jpeg"/><Relationship Id="rId58" Type="http://schemas.openxmlformats.org/officeDocument/2006/relationships/image" Target="media/image35.jpeg"/><Relationship Id="rId59" Type="http://schemas.openxmlformats.org/officeDocument/2006/relationships/image" Target="media/image36.jpeg"/><Relationship Id="rId40" Type="http://schemas.openxmlformats.org/officeDocument/2006/relationships/hyperlink" Target="mailto:jocoventry@orwellpark.org" TargetMode="External"/><Relationship Id="rId41" Type="http://schemas.openxmlformats.org/officeDocument/2006/relationships/hyperlink" Target="mailto:martinobrien@orwellpark.org" TargetMode="External"/><Relationship Id="rId42" Type="http://schemas.openxmlformats.org/officeDocument/2006/relationships/image" Target="media/image23.jpeg"/><Relationship Id="rId43" Type="http://schemas.openxmlformats.org/officeDocument/2006/relationships/image" Target="media/image24.jpeg"/><Relationship Id="rId44" Type="http://schemas.openxmlformats.org/officeDocument/2006/relationships/image" Target="media/image25.jpeg"/><Relationship Id="rId45" Type="http://schemas.openxmlformats.org/officeDocument/2006/relationships/image" Target="media/image26.jpeg"/><Relationship Id="rId46" Type="http://schemas.openxmlformats.org/officeDocument/2006/relationships/hyperlink" Target="mailto:jocoventry@orwellpark.org" TargetMode="External"/><Relationship Id="rId47" Type="http://schemas.openxmlformats.org/officeDocument/2006/relationships/hyperlink" Target="mailto:martinobrien@orwellpark.org" TargetMode="External"/><Relationship Id="rId48" Type="http://schemas.openxmlformats.org/officeDocument/2006/relationships/hyperlink" Target="mailto:jocoventry@orwellpark.org" TargetMode="External"/><Relationship Id="rId49" Type="http://schemas.openxmlformats.org/officeDocument/2006/relationships/hyperlink" Target="mailto:martinobrien@orwellpark.org"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30" Type="http://schemas.openxmlformats.org/officeDocument/2006/relationships/image" Target="media/image15.jpeg"/><Relationship Id="rId31" Type="http://schemas.openxmlformats.org/officeDocument/2006/relationships/image" Target="media/image16.jpeg"/><Relationship Id="rId32" Type="http://schemas.openxmlformats.org/officeDocument/2006/relationships/image" Target="media/image17.jpeg"/><Relationship Id="rId33" Type="http://schemas.openxmlformats.org/officeDocument/2006/relationships/image" Target="media/image18.jpeg"/><Relationship Id="rId34" Type="http://schemas.openxmlformats.org/officeDocument/2006/relationships/image" Target="media/image19.jpeg"/><Relationship Id="rId35" Type="http://schemas.openxmlformats.org/officeDocument/2006/relationships/image" Target="media/image20.jpeg"/><Relationship Id="rId36" Type="http://schemas.openxmlformats.org/officeDocument/2006/relationships/image" Target="media/image21.jpeg"/><Relationship Id="rId37" Type="http://schemas.openxmlformats.org/officeDocument/2006/relationships/image" Target="media/image22.jpeg"/><Relationship Id="rId38" Type="http://schemas.openxmlformats.org/officeDocument/2006/relationships/hyperlink" Target="mailto:jocoventry@orwellpark.org" TargetMode="External"/><Relationship Id="rId39" Type="http://schemas.openxmlformats.org/officeDocument/2006/relationships/hyperlink" Target="mailto:martinobrien@orwellpark.org" TargetMode="External"/><Relationship Id="rId70" Type="http://schemas.openxmlformats.org/officeDocument/2006/relationships/image" Target="media/image39.jpeg"/><Relationship Id="rId71" Type="http://schemas.openxmlformats.org/officeDocument/2006/relationships/image" Target="media/image40.jpeg"/><Relationship Id="rId72" Type="http://schemas.openxmlformats.org/officeDocument/2006/relationships/header" Target="header3.xml"/><Relationship Id="rId20" Type="http://schemas.openxmlformats.org/officeDocument/2006/relationships/hyperlink" Target="mailto:jocoventry@orwellpark.org" TargetMode="External"/><Relationship Id="rId21" Type="http://schemas.openxmlformats.org/officeDocument/2006/relationships/hyperlink" Target="mailto:martinobrien@orwellpark.org" TargetMode="External"/><Relationship Id="rId22" Type="http://schemas.openxmlformats.org/officeDocument/2006/relationships/hyperlink" Target="mailto:laundry@orwellpark.org" TargetMode="External"/><Relationship Id="rId23" Type="http://schemas.openxmlformats.org/officeDocument/2006/relationships/image" Target="media/image8.jpeg"/><Relationship Id="rId24" Type="http://schemas.openxmlformats.org/officeDocument/2006/relationships/image" Target="media/image9.jpeg"/><Relationship Id="rId25" Type="http://schemas.openxmlformats.org/officeDocument/2006/relationships/image" Target="media/image10.jpeg"/><Relationship Id="rId26" Type="http://schemas.openxmlformats.org/officeDocument/2006/relationships/image" Target="media/image11.jpeg"/><Relationship Id="rId27" Type="http://schemas.openxmlformats.org/officeDocument/2006/relationships/image" Target="media/image12.jpeg"/><Relationship Id="rId28" Type="http://schemas.openxmlformats.org/officeDocument/2006/relationships/image" Target="media/image13.jpeg"/><Relationship Id="rId29" Type="http://schemas.openxmlformats.org/officeDocument/2006/relationships/image" Target="media/image14.jpeg"/><Relationship Id="rId73" Type="http://schemas.openxmlformats.org/officeDocument/2006/relationships/footer" Target="footer3.xml"/><Relationship Id="rId74" Type="http://schemas.openxmlformats.org/officeDocument/2006/relationships/header" Target="header4.xml"/><Relationship Id="rId75" Type="http://schemas.openxmlformats.org/officeDocument/2006/relationships/fontTable" Target="fontTable.xml"/><Relationship Id="rId76" Type="http://schemas.openxmlformats.org/officeDocument/2006/relationships/theme" Target="theme/theme1.xml"/><Relationship Id="rId60" Type="http://schemas.openxmlformats.org/officeDocument/2006/relationships/image" Target="media/image37.jpeg"/><Relationship Id="rId61" Type="http://schemas.openxmlformats.org/officeDocument/2006/relationships/hyperlink" Target="mailto:jocoventry@orwellpark.org" TargetMode="External"/><Relationship Id="rId62" Type="http://schemas.openxmlformats.org/officeDocument/2006/relationships/hyperlink" Target="mailto:martinobrien@orwellpark.org" TargetMode="External"/><Relationship Id="rId10" Type="http://schemas.openxmlformats.org/officeDocument/2006/relationships/header" Target="header2.xml"/><Relationship Id="rId11" Type="http://schemas.openxmlformats.org/officeDocument/2006/relationships/footer" Target="footer2.xml"/><Relationship Id="rId12"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1.png"/></Relationships>
</file>

<file path=word/_rels/header4.xml.rels><?xml version="1.0" encoding="UTF-8" standalone="yes"?>
<Relationships xmlns="http://schemas.openxmlformats.org/package/2006/relationships"><Relationship Id="rId3" Type="http://schemas.openxmlformats.org/officeDocument/2006/relationships/image" Target="media/image44.png"/><Relationship Id="rId4" Type="http://schemas.openxmlformats.org/officeDocument/2006/relationships/image" Target="media/image45.png"/><Relationship Id="rId1" Type="http://schemas.openxmlformats.org/officeDocument/2006/relationships/image" Target="media/image42.png"/><Relationship Id="rId2" Type="http://schemas.openxmlformats.org/officeDocument/2006/relationships/image" Target="media/image43.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Spring%20Newsletter.dotx" TargetMode="External"/></Relationships>
</file>

<file path=word/theme/theme1.xml><?xml version="1.0" encoding="utf-8"?>
<a:theme xmlns:a="http://schemas.openxmlformats.org/drawingml/2006/main" name="Office Theme">
  <a:themeElements>
    <a:clrScheme name="Spring Newsletter">
      <a:dk1>
        <a:sysClr val="windowText" lastClr="000000"/>
      </a:dk1>
      <a:lt1>
        <a:sysClr val="window" lastClr="FFFFFF"/>
      </a:lt1>
      <a:dk2>
        <a:srgbClr val="507636"/>
      </a:dk2>
      <a:lt2>
        <a:srgbClr val="8EC73B"/>
      </a:lt2>
      <a:accent1>
        <a:srgbClr val="FD9320"/>
      </a:accent1>
      <a:accent2>
        <a:srgbClr val="F8F2B4"/>
      </a:accent2>
      <a:accent3>
        <a:srgbClr val="4D4642"/>
      </a:accent3>
      <a:accent4>
        <a:srgbClr val="B7AC82"/>
      </a:accent4>
      <a:accent5>
        <a:srgbClr val="FFD700"/>
      </a:accent5>
      <a:accent6>
        <a:srgbClr val="9375AB"/>
      </a:accent6>
      <a:hlink>
        <a:srgbClr val="619941"/>
      </a:hlink>
      <a:folHlink>
        <a:srgbClr val="314028"/>
      </a:folHlink>
    </a:clrScheme>
    <a:fontScheme name="Spring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Spring Newsletter.dotx</Template>
  <TotalTime>0</TotalTime>
  <Pages>10</Pages>
  <Words>20</Words>
  <Characters>114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Coventry</dc:creator>
  <cp:keywords/>
  <dc:description/>
  <cp:lastModifiedBy>Jo Coventry</cp:lastModifiedBy>
  <cp:revision>3</cp:revision>
  <cp:lastPrinted>2014-09-04T10:20:00Z</cp:lastPrinted>
  <dcterms:created xsi:type="dcterms:W3CDTF">2014-09-12T15:52:00Z</dcterms:created>
  <dcterms:modified xsi:type="dcterms:W3CDTF">2015-01-20T18:53:00Z</dcterms:modified>
  <cp:category/>
</cp:coreProperties>
</file>